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F690D" w14:textId="77777777" w:rsidR="00B50A89" w:rsidRDefault="00B50A89">
      <w:pPr>
        <w:jc w:val="both"/>
      </w:pPr>
    </w:p>
    <w:p w14:paraId="07BDDBB0" w14:textId="77777777" w:rsidR="00DE761B" w:rsidRDefault="002579BC" w:rsidP="00DE761B">
      <w:r>
        <w:t>T</w:t>
      </w:r>
      <w:r w:rsidR="00DE761B">
        <w:t>oday’s date</w:t>
      </w:r>
    </w:p>
    <w:p w14:paraId="19A198C0" w14:textId="77777777" w:rsidR="00DE761B" w:rsidRDefault="00DE761B" w:rsidP="00DE761B"/>
    <w:p w14:paraId="676DBEDC" w14:textId="77777777" w:rsidR="00DE761B" w:rsidRDefault="00DE761B" w:rsidP="00DE761B">
      <w:pPr>
        <w:jc w:val="center"/>
        <w:rPr>
          <w:b/>
          <w:i/>
          <w:sz w:val="36"/>
          <w:szCs w:val="36"/>
          <w:u w:val="single"/>
        </w:rPr>
      </w:pPr>
      <w:r>
        <w:rPr>
          <w:b/>
          <w:i/>
          <w:sz w:val="36"/>
          <w:szCs w:val="36"/>
          <w:u w:val="single"/>
        </w:rPr>
        <w:t>IRS DISLIKES BUSINESSES SHOWING LOSSES</w:t>
      </w:r>
    </w:p>
    <w:p w14:paraId="783FF834" w14:textId="77777777" w:rsidR="00DE761B" w:rsidRDefault="00DE761B" w:rsidP="00DE761B"/>
    <w:p w14:paraId="4921CD83" w14:textId="77777777" w:rsidR="00DE761B" w:rsidRDefault="00DE761B" w:rsidP="00DE761B">
      <w:bookmarkStart w:id="0" w:name="_GoBack"/>
      <w:bookmarkEnd w:id="0"/>
    </w:p>
    <w:p w14:paraId="30D606B6" w14:textId="77777777" w:rsidR="00DE761B" w:rsidRDefault="00DE761B" w:rsidP="00DE761B">
      <w:pPr>
        <w:rPr>
          <w:b/>
          <w:i/>
        </w:rPr>
      </w:pPr>
      <w:r>
        <w:rPr>
          <w:b/>
          <w:i/>
        </w:rPr>
        <w:t>Name</w:t>
      </w:r>
    </w:p>
    <w:p w14:paraId="1DCC5214" w14:textId="77777777" w:rsidR="00DE761B" w:rsidRDefault="00DE761B" w:rsidP="00DE761B">
      <w:r>
        <w:t>Address</w:t>
      </w:r>
    </w:p>
    <w:p w14:paraId="42759A90" w14:textId="77777777" w:rsidR="00DE761B" w:rsidRDefault="00DE761B" w:rsidP="00DE761B">
      <w:r>
        <w:t>City, State, Zip</w:t>
      </w:r>
    </w:p>
    <w:p w14:paraId="34B76339" w14:textId="77777777" w:rsidR="00DE761B" w:rsidRDefault="00DE761B" w:rsidP="00DE761B"/>
    <w:p w14:paraId="7A666489" w14:textId="77777777" w:rsidR="00DE761B" w:rsidRDefault="00DE761B" w:rsidP="00DE761B"/>
    <w:p w14:paraId="452BCC03" w14:textId="77777777" w:rsidR="00DE761B" w:rsidRDefault="00DE761B" w:rsidP="00DE761B">
      <w:r>
        <w:t>Greetings!</w:t>
      </w:r>
    </w:p>
    <w:p w14:paraId="3C3E6CD3" w14:textId="77777777" w:rsidR="00DE761B" w:rsidRDefault="00DE761B" w:rsidP="00DE761B"/>
    <w:p w14:paraId="41E1BD68" w14:textId="77777777" w:rsidR="00DE761B" w:rsidRDefault="00DE761B" w:rsidP="00DE761B">
      <w:pPr>
        <w:jc w:val="both"/>
      </w:pPr>
      <w:r>
        <w:t>We are giving you this letter because your farm/business activity has been showing losses for some time now. No need to panic…but, the IRS has publicly declared that they are going to be stepping up their audits on exactly this kind of situation. They don’t like taxpayers showing farm/business losses. They would like to disallow the losses in excess of the income!</w:t>
      </w:r>
    </w:p>
    <w:p w14:paraId="0C2C280F" w14:textId="77777777" w:rsidR="00DE761B" w:rsidRDefault="00DE761B" w:rsidP="00DE761B">
      <w:pPr>
        <w:jc w:val="both"/>
      </w:pPr>
    </w:p>
    <w:p w14:paraId="150982CC" w14:textId="77777777" w:rsidR="00DE761B" w:rsidRDefault="00DE761B" w:rsidP="00DE761B">
      <w:pPr>
        <w:jc w:val="both"/>
      </w:pPr>
      <w:r>
        <w:t xml:space="preserve">Not only so, but in June 2009 they released what is called an </w:t>
      </w:r>
      <w:r>
        <w:rPr>
          <w:i/>
        </w:rPr>
        <w:t>Audit Technique Guide</w:t>
      </w:r>
      <w:r>
        <w:t xml:space="preserve"> on this very subject. An </w:t>
      </w:r>
      <w:r>
        <w:rPr>
          <w:i/>
        </w:rPr>
        <w:t>Audit Technique Guide</w:t>
      </w:r>
      <w:r>
        <w:t xml:space="preserve"> is, basically, a training manual for IRS auditors on specific topics to guide them when they are auditing you. No kidding.</w:t>
      </w:r>
    </w:p>
    <w:p w14:paraId="28EB7A31" w14:textId="77777777" w:rsidR="00DE761B" w:rsidRDefault="00DE761B" w:rsidP="00DE761B">
      <w:pPr>
        <w:jc w:val="both"/>
      </w:pPr>
    </w:p>
    <w:p w14:paraId="6CBB7879" w14:textId="77777777" w:rsidR="00DE761B" w:rsidRDefault="00DE761B" w:rsidP="00DE761B">
      <w:pPr>
        <w:jc w:val="both"/>
        <w:rPr>
          <w:b/>
          <w:u w:val="single"/>
        </w:rPr>
      </w:pPr>
      <w:r>
        <w:rPr>
          <w:b/>
          <w:u w:val="single"/>
        </w:rPr>
        <w:t>The big question</w:t>
      </w:r>
    </w:p>
    <w:p w14:paraId="6F09AF84" w14:textId="77777777" w:rsidR="00DE761B" w:rsidRDefault="00DE761B" w:rsidP="00DE761B">
      <w:pPr>
        <w:jc w:val="both"/>
      </w:pPr>
      <w:r>
        <w:t xml:space="preserve">If the IRS (or </w:t>
      </w:r>
      <w:smartTag w:uri="urn:schemas-microsoft-com:office:smarttags" w:element="State">
        <w:r>
          <w:t>Oregon</w:t>
        </w:r>
      </w:smartTag>
      <w:r>
        <w:t xml:space="preserve">, for that matter) were to audit your tax return and try to say that your “farm” or “business” was just a “hobby” (which could mean that they would disallow a </w:t>
      </w:r>
      <w:smartTag w:uri="urn:schemas-microsoft-com:office:smarttags" w:element="place">
        <w:r>
          <w:t>LOT</w:t>
        </w:r>
      </w:smartTag>
      <w:r>
        <w:t xml:space="preserve"> of the deductions), are you able to defend your position?</w:t>
      </w:r>
    </w:p>
    <w:p w14:paraId="619F5B01" w14:textId="77777777" w:rsidR="00DE761B" w:rsidRDefault="00DE761B" w:rsidP="00DE761B">
      <w:pPr>
        <w:jc w:val="both"/>
      </w:pPr>
    </w:p>
    <w:p w14:paraId="39731F8A" w14:textId="4164FE5F" w:rsidR="00DE761B" w:rsidRDefault="00DE761B" w:rsidP="00DE761B">
      <w:pPr>
        <w:jc w:val="both"/>
      </w:pPr>
      <w:r>
        <w:t xml:space="preserve">How do you do that? Well, the courts look at 9 factors. Now, to be fair, we’ve discussed these with most of our clients in the past. </w:t>
      </w:r>
      <w:proofErr w:type="gramStart"/>
      <w:r>
        <w:t>The vast majority of</w:t>
      </w:r>
      <w:proofErr w:type="gramEnd"/>
      <w:r>
        <w:t xml:space="preserve"> our clients feel they would have no problem showing the IRS that they are</w:t>
      </w:r>
      <w:r w:rsidR="0037255C">
        <w:t xml:space="preserve"> NOT</w:t>
      </w:r>
      <w:r>
        <w:t>, in fact, involved in a “hobby”.</w:t>
      </w:r>
    </w:p>
    <w:p w14:paraId="108DB35F" w14:textId="77777777" w:rsidR="00DE761B" w:rsidRDefault="00DE761B" w:rsidP="00DE761B">
      <w:pPr>
        <w:jc w:val="both"/>
      </w:pPr>
    </w:p>
    <w:p w14:paraId="27270CDE" w14:textId="77777777" w:rsidR="00DE761B" w:rsidRDefault="00DE761B" w:rsidP="00DE761B">
      <w:pPr>
        <w:jc w:val="both"/>
        <w:rPr>
          <w:b/>
          <w:u w:val="single"/>
        </w:rPr>
      </w:pPr>
      <w:r>
        <w:rPr>
          <w:b/>
          <w:u w:val="single"/>
        </w:rPr>
        <w:t>So…why the fuss?</w:t>
      </w:r>
    </w:p>
    <w:p w14:paraId="202573D2" w14:textId="77777777" w:rsidR="00DE761B" w:rsidRDefault="00DE761B" w:rsidP="00DE761B">
      <w:pPr>
        <w:jc w:val="both"/>
      </w:pPr>
      <w:r>
        <w:t>It never hurts to be OVER-PREPARED, right? And since the IRS is definitely on the warpath about this, I think it behooves us to understand just what the enemy (IRS) is going to be fighting with. Do you agree? I hope so. I would hate for any of my clients to be hurt by such an IRS audit.</w:t>
      </w:r>
    </w:p>
    <w:p w14:paraId="57D90A97" w14:textId="77777777" w:rsidR="00DE761B" w:rsidRDefault="00DE761B" w:rsidP="00DE761B">
      <w:pPr>
        <w:jc w:val="both"/>
      </w:pPr>
    </w:p>
    <w:p w14:paraId="3C7831C0" w14:textId="77777777" w:rsidR="00DE761B" w:rsidRDefault="00DE761B" w:rsidP="00DE761B">
      <w:pPr>
        <w:jc w:val="both"/>
        <w:rPr>
          <w:b/>
          <w:u w:val="single"/>
        </w:rPr>
      </w:pPr>
      <w:r>
        <w:rPr>
          <w:b/>
          <w:u w:val="single"/>
        </w:rPr>
        <w:t>Okay, what’s the BEST thing you can do?</w:t>
      </w:r>
    </w:p>
    <w:p w14:paraId="6A1965FE" w14:textId="77777777" w:rsidR="00DE761B" w:rsidRDefault="00DE761B" w:rsidP="00DE761B">
      <w:pPr>
        <w:jc w:val="both"/>
      </w:pPr>
      <w:r>
        <w:t>The absolute BEST thing you could do is to print out the Audit Technique Guide on this subject and read it in its entirety. I don’t imagine many of you are inclined to do that! But it would benefit you greatly. It will surprise you in its detail.</w:t>
      </w:r>
    </w:p>
    <w:p w14:paraId="6B6AB9E8" w14:textId="77777777" w:rsidR="00DE761B" w:rsidRDefault="00DE761B" w:rsidP="00DE761B">
      <w:pPr>
        <w:jc w:val="both"/>
      </w:pPr>
    </w:p>
    <w:p w14:paraId="786AE40D" w14:textId="77777777" w:rsidR="00845D94" w:rsidRDefault="00845D94" w:rsidP="00DE761B">
      <w:pPr>
        <w:jc w:val="both"/>
      </w:pPr>
    </w:p>
    <w:p w14:paraId="37BBC0C8" w14:textId="77777777" w:rsidR="00DE761B" w:rsidRDefault="00DE761B" w:rsidP="00DE761B">
      <w:pPr>
        <w:jc w:val="both"/>
      </w:pPr>
    </w:p>
    <w:p w14:paraId="38DF8E73" w14:textId="77777777" w:rsidR="00DE761B" w:rsidRDefault="00DE761B" w:rsidP="00DE761B">
      <w:pPr>
        <w:jc w:val="both"/>
        <w:rPr>
          <w:b/>
          <w:u w:val="single"/>
        </w:rPr>
      </w:pPr>
      <w:r>
        <w:rPr>
          <w:b/>
          <w:u w:val="single"/>
        </w:rPr>
        <w:t>So…what’s the SECOND BEST thing you can do?</w:t>
      </w:r>
    </w:p>
    <w:p w14:paraId="7368AACA" w14:textId="77777777" w:rsidR="00DE761B" w:rsidRDefault="00DE761B" w:rsidP="00DE761B">
      <w:pPr>
        <w:jc w:val="both"/>
      </w:pPr>
      <w:r>
        <w:lastRenderedPageBreak/>
        <w:t>So, you don’t want to read this long document, huh? I understand. So, SECOND best is for you to read the sections of it that I have printed and attached to this letter. How’s that for service?</w:t>
      </w:r>
    </w:p>
    <w:p w14:paraId="116CFF7F" w14:textId="77777777" w:rsidR="00DE761B" w:rsidRDefault="00DE761B" w:rsidP="00DE761B">
      <w:pPr>
        <w:jc w:val="both"/>
      </w:pPr>
    </w:p>
    <w:p w14:paraId="1D926535" w14:textId="77777777" w:rsidR="00DE761B" w:rsidRDefault="00DE761B" w:rsidP="00DE761B">
      <w:pPr>
        <w:jc w:val="both"/>
        <w:rPr>
          <w:b/>
          <w:u w:val="single"/>
        </w:rPr>
      </w:pPr>
      <w:r>
        <w:rPr>
          <w:b/>
          <w:u w:val="single"/>
        </w:rPr>
        <w:t>2 attachments for you to read</w:t>
      </w:r>
    </w:p>
    <w:p w14:paraId="14417354" w14:textId="77777777" w:rsidR="00DE761B" w:rsidRDefault="00DE761B" w:rsidP="00DE761B">
      <w:pPr>
        <w:jc w:val="both"/>
      </w:pPr>
      <w:r>
        <w:t xml:space="preserve">I have attached Appendix A and Appendix B of the </w:t>
      </w:r>
      <w:r>
        <w:rPr>
          <w:i/>
        </w:rPr>
        <w:t>Audit Technique Guide</w:t>
      </w:r>
      <w:r>
        <w:t xml:space="preserve"> for you to read. Appendix A discusses EACH of the 9 factors and what the issues are. It’s a really good discussion. You will learn a lot….seriously. Appendix B is the actual list of questions that the IRS auditors are supposed to ask you during the audit! You won’t believe how LONG the list is!</w:t>
      </w:r>
    </w:p>
    <w:p w14:paraId="2DF22586" w14:textId="77777777" w:rsidR="00DE761B" w:rsidRDefault="00DE761B" w:rsidP="00DE761B">
      <w:pPr>
        <w:jc w:val="both"/>
      </w:pPr>
    </w:p>
    <w:p w14:paraId="3D964E83" w14:textId="77777777" w:rsidR="00DE761B" w:rsidRDefault="00DE761B" w:rsidP="00DE761B">
      <w:pPr>
        <w:jc w:val="both"/>
        <w:rPr>
          <w:b/>
          <w:u w:val="single"/>
        </w:rPr>
      </w:pPr>
      <w:r>
        <w:rPr>
          <w:b/>
          <w:u w:val="single"/>
        </w:rPr>
        <w:t>Some encouragement</w:t>
      </w:r>
    </w:p>
    <w:p w14:paraId="4A4EC058" w14:textId="77777777" w:rsidR="00DE761B" w:rsidRDefault="00DE761B" w:rsidP="00DE761B">
      <w:pPr>
        <w:jc w:val="both"/>
      </w:pPr>
      <w:r>
        <w:t>Honestly, reading both appendixes will only take you about one hour. You will have gained an enormous amount of information about how to protect yourself if the IRS ever wants to audit you about this “hobby loss” issue. We’ve even heard that they are going to instruct their computers to pull aside any business or farm showing losses and review it for potential audit! Then they will decide which ones to go after. I’m not sure I believe that rumor but, as I said earlier, why not be OVER-PREPARED?</w:t>
      </w:r>
    </w:p>
    <w:p w14:paraId="4A35D81E" w14:textId="77777777" w:rsidR="00DE761B" w:rsidRDefault="00DE761B" w:rsidP="00DE761B">
      <w:pPr>
        <w:jc w:val="both"/>
      </w:pPr>
    </w:p>
    <w:p w14:paraId="0EB0E32C" w14:textId="77777777" w:rsidR="00DE761B" w:rsidRDefault="00DE761B" w:rsidP="00DE761B">
      <w:pPr>
        <w:jc w:val="both"/>
      </w:pPr>
    </w:p>
    <w:p w14:paraId="3307D485" w14:textId="77777777" w:rsidR="00DE761B" w:rsidRDefault="00DE761B" w:rsidP="00DE761B">
      <w:pPr>
        <w:jc w:val="both"/>
        <w:rPr>
          <w:b/>
          <w:u w:val="single"/>
        </w:rPr>
      </w:pPr>
      <w:r>
        <w:rPr>
          <w:b/>
          <w:u w:val="single"/>
        </w:rPr>
        <w:t>Do we need to have a meeting?</w:t>
      </w:r>
    </w:p>
    <w:p w14:paraId="4E70BB5F" w14:textId="77777777" w:rsidR="00DE761B" w:rsidRDefault="00DE761B" w:rsidP="00DE761B">
      <w:pPr>
        <w:jc w:val="both"/>
      </w:pPr>
      <w:r>
        <w:t>I will leave that up to you. We are always, of course, available to meet with you and discuss any of the items in this letter and the attached appendixes. If you would like to do that, please call and set up an appointment with either myself or my staff. We’ll be delighted to help you ensure that your business is audit proof.</w:t>
      </w:r>
    </w:p>
    <w:p w14:paraId="55D1092C" w14:textId="77777777" w:rsidR="00DE761B" w:rsidRDefault="00DE761B" w:rsidP="00DE761B">
      <w:pPr>
        <w:jc w:val="both"/>
      </w:pPr>
    </w:p>
    <w:p w14:paraId="4F59B8C5" w14:textId="77777777" w:rsidR="00DE761B" w:rsidRDefault="00DE761B" w:rsidP="00DE761B">
      <w:pPr>
        <w:jc w:val="both"/>
      </w:pPr>
    </w:p>
    <w:p w14:paraId="40124AF6" w14:textId="77777777" w:rsidR="00DE761B" w:rsidRDefault="00DE761B" w:rsidP="00DE761B">
      <w:pPr>
        <w:jc w:val="both"/>
      </w:pPr>
      <w:r>
        <w:t>Thanks so much for your confidence in us. Taking care of you is our highest priority!</w:t>
      </w:r>
    </w:p>
    <w:p w14:paraId="18D2A0B4" w14:textId="77777777" w:rsidR="00DE761B" w:rsidRDefault="00DE761B" w:rsidP="00DE761B">
      <w:pPr>
        <w:jc w:val="both"/>
      </w:pPr>
    </w:p>
    <w:p w14:paraId="636BCAFE" w14:textId="77777777" w:rsidR="00DE761B" w:rsidRDefault="00DE761B" w:rsidP="00DE761B">
      <w:pPr>
        <w:jc w:val="both"/>
        <w:rPr>
          <w:i/>
        </w:rPr>
      </w:pPr>
      <w:r>
        <w:rPr>
          <w:i/>
        </w:rPr>
        <w:t>And……happy reading!</w:t>
      </w:r>
      <w:r>
        <w:rPr>
          <w:u w:val="single"/>
        </w:rPr>
        <w:t xml:space="preserve"> </w:t>
      </w:r>
    </w:p>
    <w:p w14:paraId="3957558E" w14:textId="77777777" w:rsidR="00DE761B" w:rsidRDefault="00DE761B" w:rsidP="00DE761B">
      <w:pPr>
        <w:jc w:val="center"/>
      </w:pPr>
    </w:p>
    <w:p w14:paraId="6679F5E9" w14:textId="77777777" w:rsidR="00DE761B" w:rsidRDefault="00DE761B" w:rsidP="00DE761B">
      <w:pPr>
        <w:jc w:val="center"/>
      </w:pPr>
      <w:r>
        <w:rPr>
          <w:noProof/>
        </w:rPr>
        <mc:AlternateContent>
          <mc:Choice Requires="wpc">
            <w:drawing>
              <wp:inline distT="0" distB="0" distL="0" distR="0" wp14:anchorId="309EB272" wp14:editId="53309608">
                <wp:extent cx="1828800" cy="1504950"/>
                <wp:effectExtent l="9525" t="0" r="0" b="0"/>
                <wp:docPr id="420"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10"/>
                        <wps:cNvSpPr>
                          <a:spLocks/>
                        </wps:cNvSpPr>
                        <wps:spPr bwMode="auto">
                          <a:xfrm>
                            <a:off x="418465" y="0"/>
                            <a:ext cx="1016635" cy="1016000"/>
                          </a:xfrm>
                          <a:custGeom>
                            <a:avLst/>
                            <a:gdLst>
                              <a:gd name="T0" fmla="*/ 5296 w 9610"/>
                              <a:gd name="T1" fmla="*/ 25 h 9600"/>
                              <a:gd name="T2" fmla="*/ 6006 w 9610"/>
                              <a:gd name="T3" fmla="*/ 151 h 9600"/>
                              <a:gd name="T4" fmla="*/ 6674 w 9610"/>
                              <a:gd name="T5" fmla="*/ 378 h 9600"/>
                              <a:gd name="T6" fmla="*/ 7296 w 9610"/>
                              <a:gd name="T7" fmla="*/ 695 h 9600"/>
                              <a:gd name="T8" fmla="*/ 7861 w 9610"/>
                              <a:gd name="T9" fmla="*/ 1096 h 9600"/>
                              <a:gd name="T10" fmla="*/ 8361 w 9610"/>
                              <a:gd name="T11" fmla="*/ 1573 h 9600"/>
                              <a:gd name="T12" fmla="*/ 8789 w 9610"/>
                              <a:gd name="T13" fmla="*/ 2117 h 9600"/>
                              <a:gd name="T14" fmla="*/ 9135 w 9610"/>
                              <a:gd name="T15" fmla="*/ 2719 h 9600"/>
                              <a:gd name="T16" fmla="*/ 9394 w 9610"/>
                              <a:gd name="T17" fmla="*/ 3373 h 9600"/>
                              <a:gd name="T18" fmla="*/ 9553 w 9610"/>
                              <a:gd name="T19" fmla="*/ 4069 h 9600"/>
                              <a:gd name="T20" fmla="*/ 9610 w 9610"/>
                              <a:gd name="T21" fmla="*/ 4800 h 9600"/>
                              <a:gd name="T22" fmla="*/ 9553 w 9610"/>
                              <a:gd name="T23" fmla="*/ 5530 h 9600"/>
                              <a:gd name="T24" fmla="*/ 9394 w 9610"/>
                              <a:gd name="T25" fmla="*/ 6227 h 9600"/>
                              <a:gd name="T26" fmla="*/ 9135 w 9610"/>
                              <a:gd name="T27" fmla="*/ 6880 h 9600"/>
                              <a:gd name="T28" fmla="*/ 8789 w 9610"/>
                              <a:gd name="T29" fmla="*/ 7483 h 9600"/>
                              <a:gd name="T30" fmla="*/ 8361 w 9610"/>
                              <a:gd name="T31" fmla="*/ 8027 h 9600"/>
                              <a:gd name="T32" fmla="*/ 7861 w 9610"/>
                              <a:gd name="T33" fmla="*/ 8504 h 9600"/>
                              <a:gd name="T34" fmla="*/ 7296 w 9610"/>
                              <a:gd name="T35" fmla="*/ 8905 h 9600"/>
                              <a:gd name="T36" fmla="*/ 6674 w 9610"/>
                              <a:gd name="T37" fmla="*/ 9223 h 9600"/>
                              <a:gd name="T38" fmla="*/ 6006 w 9610"/>
                              <a:gd name="T39" fmla="*/ 9449 h 9600"/>
                              <a:gd name="T40" fmla="*/ 5296 w 9610"/>
                              <a:gd name="T41" fmla="*/ 9575 h 9600"/>
                              <a:gd name="T42" fmla="*/ 4557 w 9610"/>
                              <a:gd name="T43" fmla="*/ 9594 h 9600"/>
                              <a:gd name="T44" fmla="*/ 3837 w 9610"/>
                              <a:gd name="T45" fmla="*/ 9502 h 9600"/>
                              <a:gd name="T46" fmla="*/ 3153 w 9610"/>
                              <a:gd name="T47" fmla="*/ 9309 h 9600"/>
                              <a:gd name="T48" fmla="*/ 2515 w 9610"/>
                              <a:gd name="T49" fmla="*/ 9021 h 9600"/>
                              <a:gd name="T50" fmla="*/ 1930 w 9610"/>
                              <a:gd name="T51" fmla="*/ 8646 h 9600"/>
                              <a:gd name="T52" fmla="*/ 1408 w 9610"/>
                              <a:gd name="T53" fmla="*/ 8193 h 9600"/>
                              <a:gd name="T54" fmla="*/ 954 w 9610"/>
                              <a:gd name="T55" fmla="*/ 7671 h 9600"/>
                              <a:gd name="T56" fmla="*/ 580 w 9610"/>
                              <a:gd name="T57" fmla="*/ 7087 h 9600"/>
                              <a:gd name="T58" fmla="*/ 291 w 9610"/>
                              <a:gd name="T59" fmla="*/ 6450 h 9600"/>
                              <a:gd name="T60" fmla="*/ 98 w 9610"/>
                              <a:gd name="T61" fmla="*/ 5767 h 9600"/>
                              <a:gd name="T62" fmla="*/ 6 w 9610"/>
                              <a:gd name="T63" fmla="*/ 5047 h 9600"/>
                              <a:gd name="T64" fmla="*/ 25 w 9610"/>
                              <a:gd name="T65" fmla="*/ 4309 h 9600"/>
                              <a:gd name="T66" fmla="*/ 151 w 9610"/>
                              <a:gd name="T67" fmla="*/ 3600 h 9600"/>
                              <a:gd name="T68" fmla="*/ 378 w 9610"/>
                              <a:gd name="T69" fmla="*/ 2931 h 9600"/>
                              <a:gd name="T70" fmla="*/ 695 w 9610"/>
                              <a:gd name="T71" fmla="*/ 2311 h 9600"/>
                              <a:gd name="T72" fmla="*/ 1097 w 9610"/>
                              <a:gd name="T73" fmla="*/ 1747 h 9600"/>
                              <a:gd name="T74" fmla="*/ 1574 w 9610"/>
                              <a:gd name="T75" fmla="*/ 1247 h 9600"/>
                              <a:gd name="T76" fmla="*/ 2119 w 9610"/>
                              <a:gd name="T77" fmla="*/ 820 h 9600"/>
                              <a:gd name="T78" fmla="*/ 2721 w 9610"/>
                              <a:gd name="T79" fmla="*/ 474 h 9600"/>
                              <a:gd name="T80" fmla="*/ 3376 w 9610"/>
                              <a:gd name="T81" fmla="*/ 216 h 9600"/>
                              <a:gd name="T82" fmla="*/ 4073 w 9610"/>
                              <a:gd name="T83" fmla="*/ 55 h 9600"/>
                              <a:gd name="T84" fmla="*/ 4805 w 9610"/>
                              <a:gd name="T85" fmla="*/ 0 h 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10" h="9600">
                                <a:moveTo>
                                  <a:pt x="4805" y="0"/>
                                </a:moveTo>
                                <a:lnTo>
                                  <a:pt x="5052" y="6"/>
                                </a:lnTo>
                                <a:lnTo>
                                  <a:pt x="5296" y="25"/>
                                </a:lnTo>
                                <a:lnTo>
                                  <a:pt x="5536" y="55"/>
                                </a:lnTo>
                                <a:lnTo>
                                  <a:pt x="5772" y="97"/>
                                </a:lnTo>
                                <a:lnTo>
                                  <a:pt x="6006" y="151"/>
                                </a:lnTo>
                                <a:lnTo>
                                  <a:pt x="6233" y="216"/>
                                </a:lnTo>
                                <a:lnTo>
                                  <a:pt x="6456" y="291"/>
                                </a:lnTo>
                                <a:lnTo>
                                  <a:pt x="6674" y="378"/>
                                </a:lnTo>
                                <a:lnTo>
                                  <a:pt x="6887" y="474"/>
                                </a:lnTo>
                                <a:lnTo>
                                  <a:pt x="7094" y="579"/>
                                </a:lnTo>
                                <a:lnTo>
                                  <a:pt x="7296" y="695"/>
                                </a:lnTo>
                                <a:lnTo>
                                  <a:pt x="7491" y="820"/>
                                </a:lnTo>
                                <a:lnTo>
                                  <a:pt x="7679" y="954"/>
                                </a:lnTo>
                                <a:lnTo>
                                  <a:pt x="7861" y="1096"/>
                                </a:lnTo>
                                <a:lnTo>
                                  <a:pt x="8035" y="1247"/>
                                </a:lnTo>
                                <a:lnTo>
                                  <a:pt x="8202" y="1406"/>
                                </a:lnTo>
                                <a:lnTo>
                                  <a:pt x="8361" y="1573"/>
                                </a:lnTo>
                                <a:lnTo>
                                  <a:pt x="8512" y="1747"/>
                                </a:lnTo>
                                <a:lnTo>
                                  <a:pt x="8655" y="1928"/>
                                </a:lnTo>
                                <a:lnTo>
                                  <a:pt x="8789" y="2117"/>
                                </a:lnTo>
                                <a:lnTo>
                                  <a:pt x="8914" y="2311"/>
                                </a:lnTo>
                                <a:lnTo>
                                  <a:pt x="9030" y="2512"/>
                                </a:lnTo>
                                <a:lnTo>
                                  <a:pt x="9135" y="2719"/>
                                </a:lnTo>
                                <a:lnTo>
                                  <a:pt x="9232" y="2931"/>
                                </a:lnTo>
                                <a:lnTo>
                                  <a:pt x="9318" y="3149"/>
                                </a:lnTo>
                                <a:lnTo>
                                  <a:pt x="9394" y="3373"/>
                                </a:lnTo>
                                <a:lnTo>
                                  <a:pt x="9458" y="3600"/>
                                </a:lnTo>
                                <a:lnTo>
                                  <a:pt x="9511" y="3832"/>
                                </a:lnTo>
                                <a:lnTo>
                                  <a:pt x="9553" y="4069"/>
                                </a:lnTo>
                                <a:lnTo>
                                  <a:pt x="9585" y="4309"/>
                                </a:lnTo>
                                <a:lnTo>
                                  <a:pt x="9603" y="4553"/>
                                </a:lnTo>
                                <a:lnTo>
                                  <a:pt x="9610" y="4800"/>
                                </a:lnTo>
                                <a:lnTo>
                                  <a:pt x="9603" y="5047"/>
                                </a:lnTo>
                                <a:lnTo>
                                  <a:pt x="9585" y="5291"/>
                                </a:lnTo>
                                <a:lnTo>
                                  <a:pt x="9553" y="5530"/>
                                </a:lnTo>
                                <a:lnTo>
                                  <a:pt x="9511" y="5767"/>
                                </a:lnTo>
                                <a:lnTo>
                                  <a:pt x="9458" y="6000"/>
                                </a:lnTo>
                                <a:lnTo>
                                  <a:pt x="9394" y="6227"/>
                                </a:lnTo>
                                <a:lnTo>
                                  <a:pt x="9318" y="6450"/>
                                </a:lnTo>
                                <a:lnTo>
                                  <a:pt x="9232" y="6668"/>
                                </a:lnTo>
                                <a:lnTo>
                                  <a:pt x="9135" y="6880"/>
                                </a:lnTo>
                                <a:lnTo>
                                  <a:pt x="9030" y="7087"/>
                                </a:lnTo>
                                <a:lnTo>
                                  <a:pt x="8914" y="7289"/>
                                </a:lnTo>
                                <a:lnTo>
                                  <a:pt x="8789" y="7483"/>
                                </a:lnTo>
                                <a:lnTo>
                                  <a:pt x="8655" y="7671"/>
                                </a:lnTo>
                                <a:lnTo>
                                  <a:pt x="8512" y="7853"/>
                                </a:lnTo>
                                <a:lnTo>
                                  <a:pt x="8361" y="8027"/>
                                </a:lnTo>
                                <a:lnTo>
                                  <a:pt x="8202" y="8193"/>
                                </a:lnTo>
                                <a:lnTo>
                                  <a:pt x="8035" y="8353"/>
                                </a:lnTo>
                                <a:lnTo>
                                  <a:pt x="7861" y="8504"/>
                                </a:lnTo>
                                <a:lnTo>
                                  <a:pt x="7679" y="8646"/>
                                </a:lnTo>
                                <a:lnTo>
                                  <a:pt x="7491" y="8780"/>
                                </a:lnTo>
                                <a:lnTo>
                                  <a:pt x="7296" y="8905"/>
                                </a:lnTo>
                                <a:lnTo>
                                  <a:pt x="7094" y="9021"/>
                                </a:lnTo>
                                <a:lnTo>
                                  <a:pt x="6887" y="9126"/>
                                </a:lnTo>
                                <a:lnTo>
                                  <a:pt x="6674" y="9223"/>
                                </a:lnTo>
                                <a:lnTo>
                                  <a:pt x="6456" y="9309"/>
                                </a:lnTo>
                                <a:lnTo>
                                  <a:pt x="6233" y="9384"/>
                                </a:lnTo>
                                <a:lnTo>
                                  <a:pt x="6006" y="9449"/>
                                </a:lnTo>
                                <a:lnTo>
                                  <a:pt x="5772" y="9502"/>
                                </a:lnTo>
                                <a:lnTo>
                                  <a:pt x="5536" y="9544"/>
                                </a:lnTo>
                                <a:lnTo>
                                  <a:pt x="5296" y="9575"/>
                                </a:lnTo>
                                <a:lnTo>
                                  <a:pt x="5052" y="9594"/>
                                </a:lnTo>
                                <a:lnTo>
                                  <a:pt x="4805" y="9600"/>
                                </a:lnTo>
                                <a:lnTo>
                                  <a:pt x="4557" y="9594"/>
                                </a:lnTo>
                                <a:lnTo>
                                  <a:pt x="4313" y="9575"/>
                                </a:lnTo>
                                <a:lnTo>
                                  <a:pt x="4073" y="9544"/>
                                </a:lnTo>
                                <a:lnTo>
                                  <a:pt x="3837" y="9502"/>
                                </a:lnTo>
                                <a:lnTo>
                                  <a:pt x="3604" y="9449"/>
                                </a:lnTo>
                                <a:lnTo>
                                  <a:pt x="3376" y="9384"/>
                                </a:lnTo>
                                <a:lnTo>
                                  <a:pt x="3153" y="9309"/>
                                </a:lnTo>
                                <a:lnTo>
                                  <a:pt x="2935" y="9223"/>
                                </a:lnTo>
                                <a:lnTo>
                                  <a:pt x="2721" y="9126"/>
                                </a:lnTo>
                                <a:lnTo>
                                  <a:pt x="2515" y="9021"/>
                                </a:lnTo>
                                <a:lnTo>
                                  <a:pt x="2313" y="8905"/>
                                </a:lnTo>
                                <a:lnTo>
                                  <a:pt x="2119" y="8780"/>
                                </a:lnTo>
                                <a:lnTo>
                                  <a:pt x="1930" y="8646"/>
                                </a:lnTo>
                                <a:lnTo>
                                  <a:pt x="1748" y="8504"/>
                                </a:lnTo>
                                <a:lnTo>
                                  <a:pt x="1574" y="8353"/>
                                </a:lnTo>
                                <a:lnTo>
                                  <a:pt x="1408" y="8193"/>
                                </a:lnTo>
                                <a:lnTo>
                                  <a:pt x="1248" y="8027"/>
                                </a:lnTo>
                                <a:lnTo>
                                  <a:pt x="1097" y="7853"/>
                                </a:lnTo>
                                <a:lnTo>
                                  <a:pt x="954" y="7671"/>
                                </a:lnTo>
                                <a:lnTo>
                                  <a:pt x="821" y="7483"/>
                                </a:lnTo>
                                <a:lnTo>
                                  <a:pt x="695" y="7289"/>
                                </a:lnTo>
                                <a:lnTo>
                                  <a:pt x="580" y="7087"/>
                                </a:lnTo>
                                <a:lnTo>
                                  <a:pt x="474" y="6880"/>
                                </a:lnTo>
                                <a:lnTo>
                                  <a:pt x="378" y="6668"/>
                                </a:lnTo>
                                <a:lnTo>
                                  <a:pt x="291" y="6450"/>
                                </a:lnTo>
                                <a:lnTo>
                                  <a:pt x="216" y="6227"/>
                                </a:lnTo>
                                <a:lnTo>
                                  <a:pt x="151" y="6000"/>
                                </a:lnTo>
                                <a:lnTo>
                                  <a:pt x="98" y="5767"/>
                                </a:lnTo>
                                <a:lnTo>
                                  <a:pt x="56" y="5530"/>
                                </a:lnTo>
                                <a:lnTo>
                                  <a:pt x="25" y="5291"/>
                                </a:lnTo>
                                <a:lnTo>
                                  <a:pt x="6" y="5047"/>
                                </a:lnTo>
                                <a:lnTo>
                                  <a:pt x="0" y="4800"/>
                                </a:lnTo>
                                <a:lnTo>
                                  <a:pt x="6" y="4553"/>
                                </a:lnTo>
                                <a:lnTo>
                                  <a:pt x="25" y="4309"/>
                                </a:lnTo>
                                <a:lnTo>
                                  <a:pt x="56" y="4069"/>
                                </a:lnTo>
                                <a:lnTo>
                                  <a:pt x="98" y="3832"/>
                                </a:lnTo>
                                <a:lnTo>
                                  <a:pt x="151" y="3600"/>
                                </a:lnTo>
                                <a:lnTo>
                                  <a:pt x="216" y="3373"/>
                                </a:lnTo>
                                <a:lnTo>
                                  <a:pt x="291" y="3149"/>
                                </a:lnTo>
                                <a:lnTo>
                                  <a:pt x="378" y="2931"/>
                                </a:lnTo>
                                <a:lnTo>
                                  <a:pt x="474" y="2719"/>
                                </a:lnTo>
                                <a:lnTo>
                                  <a:pt x="580" y="2512"/>
                                </a:lnTo>
                                <a:lnTo>
                                  <a:pt x="695" y="2311"/>
                                </a:lnTo>
                                <a:lnTo>
                                  <a:pt x="821" y="2117"/>
                                </a:lnTo>
                                <a:lnTo>
                                  <a:pt x="954" y="1928"/>
                                </a:lnTo>
                                <a:lnTo>
                                  <a:pt x="1097" y="1747"/>
                                </a:lnTo>
                                <a:lnTo>
                                  <a:pt x="1248" y="1573"/>
                                </a:lnTo>
                                <a:lnTo>
                                  <a:pt x="1408" y="1406"/>
                                </a:lnTo>
                                <a:lnTo>
                                  <a:pt x="1574" y="1247"/>
                                </a:lnTo>
                                <a:lnTo>
                                  <a:pt x="1748" y="1096"/>
                                </a:lnTo>
                                <a:lnTo>
                                  <a:pt x="1930" y="954"/>
                                </a:lnTo>
                                <a:lnTo>
                                  <a:pt x="2119" y="820"/>
                                </a:lnTo>
                                <a:lnTo>
                                  <a:pt x="2313" y="695"/>
                                </a:lnTo>
                                <a:lnTo>
                                  <a:pt x="2515" y="579"/>
                                </a:lnTo>
                                <a:lnTo>
                                  <a:pt x="2721" y="474"/>
                                </a:lnTo>
                                <a:lnTo>
                                  <a:pt x="2935" y="378"/>
                                </a:lnTo>
                                <a:lnTo>
                                  <a:pt x="3153" y="291"/>
                                </a:lnTo>
                                <a:lnTo>
                                  <a:pt x="3376" y="216"/>
                                </a:lnTo>
                                <a:lnTo>
                                  <a:pt x="3604" y="151"/>
                                </a:lnTo>
                                <a:lnTo>
                                  <a:pt x="3837" y="97"/>
                                </a:lnTo>
                                <a:lnTo>
                                  <a:pt x="4073" y="55"/>
                                </a:lnTo>
                                <a:lnTo>
                                  <a:pt x="4313" y="25"/>
                                </a:lnTo>
                                <a:lnTo>
                                  <a:pt x="4557" y="6"/>
                                </a:lnTo>
                                <a:lnTo>
                                  <a:pt x="4805" y="0"/>
                                </a:lnTo>
                                <a:close/>
                              </a:path>
                            </a:pathLst>
                          </a:custGeom>
                          <a:solidFill>
                            <a:srgbClr val="E99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1"/>
                        <wps:cNvSpPr>
                          <a:spLocks/>
                        </wps:cNvSpPr>
                        <wps:spPr bwMode="auto">
                          <a:xfrm>
                            <a:off x="447675" y="26670"/>
                            <a:ext cx="963930" cy="962660"/>
                          </a:xfrm>
                          <a:custGeom>
                            <a:avLst/>
                            <a:gdLst>
                              <a:gd name="T0" fmla="*/ 5021 w 9111"/>
                              <a:gd name="T1" fmla="*/ 24 h 9102"/>
                              <a:gd name="T2" fmla="*/ 5693 w 9111"/>
                              <a:gd name="T3" fmla="*/ 144 h 9102"/>
                              <a:gd name="T4" fmla="*/ 6328 w 9111"/>
                              <a:gd name="T5" fmla="*/ 357 h 9102"/>
                              <a:gd name="T6" fmla="*/ 6917 w 9111"/>
                              <a:gd name="T7" fmla="*/ 659 h 9102"/>
                              <a:gd name="T8" fmla="*/ 7452 w 9111"/>
                              <a:gd name="T9" fmla="*/ 1039 h 9102"/>
                              <a:gd name="T10" fmla="*/ 7927 w 9111"/>
                              <a:gd name="T11" fmla="*/ 1491 h 9102"/>
                              <a:gd name="T12" fmla="*/ 8332 w 9111"/>
                              <a:gd name="T13" fmla="*/ 2007 h 9102"/>
                              <a:gd name="T14" fmla="*/ 8661 w 9111"/>
                              <a:gd name="T15" fmla="*/ 2578 h 9102"/>
                              <a:gd name="T16" fmla="*/ 8906 w 9111"/>
                              <a:gd name="T17" fmla="*/ 3198 h 9102"/>
                              <a:gd name="T18" fmla="*/ 9058 w 9111"/>
                              <a:gd name="T19" fmla="*/ 3858 h 9102"/>
                              <a:gd name="T20" fmla="*/ 9111 w 9111"/>
                              <a:gd name="T21" fmla="*/ 4551 h 9102"/>
                              <a:gd name="T22" fmla="*/ 9058 w 9111"/>
                              <a:gd name="T23" fmla="*/ 5244 h 9102"/>
                              <a:gd name="T24" fmla="*/ 8906 w 9111"/>
                              <a:gd name="T25" fmla="*/ 5904 h 9102"/>
                              <a:gd name="T26" fmla="*/ 8661 w 9111"/>
                              <a:gd name="T27" fmla="*/ 6523 h 9102"/>
                              <a:gd name="T28" fmla="*/ 8332 w 9111"/>
                              <a:gd name="T29" fmla="*/ 7095 h 9102"/>
                              <a:gd name="T30" fmla="*/ 7927 w 9111"/>
                              <a:gd name="T31" fmla="*/ 7611 h 9102"/>
                              <a:gd name="T32" fmla="*/ 7452 w 9111"/>
                              <a:gd name="T33" fmla="*/ 8063 h 9102"/>
                              <a:gd name="T34" fmla="*/ 6917 w 9111"/>
                              <a:gd name="T35" fmla="*/ 8443 h 9102"/>
                              <a:gd name="T36" fmla="*/ 6328 w 9111"/>
                              <a:gd name="T37" fmla="*/ 8744 h 9102"/>
                              <a:gd name="T38" fmla="*/ 5693 w 9111"/>
                              <a:gd name="T39" fmla="*/ 8958 h 9102"/>
                              <a:gd name="T40" fmla="*/ 5021 w 9111"/>
                              <a:gd name="T41" fmla="*/ 9078 h 9102"/>
                              <a:gd name="T42" fmla="*/ 4320 w 9111"/>
                              <a:gd name="T43" fmla="*/ 9095 h 9102"/>
                              <a:gd name="T44" fmla="*/ 3638 w 9111"/>
                              <a:gd name="T45" fmla="*/ 9009 h 9102"/>
                              <a:gd name="T46" fmla="*/ 2989 w 9111"/>
                              <a:gd name="T47" fmla="*/ 8826 h 9102"/>
                              <a:gd name="T48" fmla="*/ 2384 w 9111"/>
                              <a:gd name="T49" fmla="*/ 8553 h 9102"/>
                              <a:gd name="T50" fmla="*/ 1830 w 9111"/>
                              <a:gd name="T51" fmla="*/ 8198 h 9102"/>
                              <a:gd name="T52" fmla="*/ 1334 w 9111"/>
                              <a:gd name="T53" fmla="*/ 7768 h 9102"/>
                              <a:gd name="T54" fmla="*/ 905 w 9111"/>
                              <a:gd name="T55" fmla="*/ 7273 h 9102"/>
                              <a:gd name="T56" fmla="*/ 550 w 9111"/>
                              <a:gd name="T57" fmla="*/ 6720 h 9102"/>
                              <a:gd name="T58" fmla="*/ 276 w 9111"/>
                              <a:gd name="T59" fmla="*/ 6115 h 9102"/>
                              <a:gd name="T60" fmla="*/ 92 w 9111"/>
                              <a:gd name="T61" fmla="*/ 5468 h 9102"/>
                              <a:gd name="T62" fmla="*/ 6 w 9111"/>
                              <a:gd name="T63" fmla="*/ 4785 h 9102"/>
                              <a:gd name="T64" fmla="*/ 23 w 9111"/>
                              <a:gd name="T65" fmla="*/ 4086 h 9102"/>
                              <a:gd name="T66" fmla="*/ 143 w 9111"/>
                              <a:gd name="T67" fmla="*/ 3414 h 9102"/>
                              <a:gd name="T68" fmla="*/ 358 w 9111"/>
                              <a:gd name="T69" fmla="*/ 2779 h 9102"/>
                              <a:gd name="T70" fmla="*/ 659 w 9111"/>
                              <a:gd name="T71" fmla="*/ 2191 h 9102"/>
                              <a:gd name="T72" fmla="*/ 1040 w 9111"/>
                              <a:gd name="T73" fmla="*/ 1656 h 9102"/>
                              <a:gd name="T74" fmla="*/ 1493 w 9111"/>
                              <a:gd name="T75" fmla="*/ 1183 h 9102"/>
                              <a:gd name="T76" fmla="*/ 2008 w 9111"/>
                              <a:gd name="T77" fmla="*/ 777 h 9102"/>
                              <a:gd name="T78" fmla="*/ 2580 w 9111"/>
                              <a:gd name="T79" fmla="*/ 449 h 9102"/>
                              <a:gd name="T80" fmla="*/ 3200 w 9111"/>
                              <a:gd name="T81" fmla="*/ 204 h 9102"/>
                              <a:gd name="T82" fmla="*/ 3861 w 9111"/>
                              <a:gd name="T83" fmla="*/ 52 h 9102"/>
                              <a:gd name="T84" fmla="*/ 4556 w 9111"/>
                              <a:gd name="T85" fmla="*/ 0 h 9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11" h="9102">
                                <a:moveTo>
                                  <a:pt x="4556" y="0"/>
                                </a:moveTo>
                                <a:lnTo>
                                  <a:pt x="4790" y="6"/>
                                </a:lnTo>
                                <a:lnTo>
                                  <a:pt x="5021" y="24"/>
                                </a:lnTo>
                                <a:lnTo>
                                  <a:pt x="5249" y="52"/>
                                </a:lnTo>
                                <a:lnTo>
                                  <a:pt x="5473" y="92"/>
                                </a:lnTo>
                                <a:lnTo>
                                  <a:pt x="5693" y="144"/>
                                </a:lnTo>
                                <a:lnTo>
                                  <a:pt x="5910" y="204"/>
                                </a:lnTo>
                                <a:lnTo>
                                  <a:pt x="6122" y="276"/>
                                </a:lnTo>
                                <a:lnTo>
                                  <a:pt x="6328" y="357"/>
                                </a:lnTo>
                                <a:lnTo>
                                  <a:pt x="6530" y="449"/>
                                </a:lnTo>
                                <a:lnTo>
                                  <a:pt x="6726" y="549"/>
                                </a:lnTo>
                                <a:lnTo>
                                  <a:pt x="6917" y="659"/>
                                </a:lnTo>
                                <a:lnTo>
                                  <a:pt x="7102" y="777"/>
                                </a:lnTo>
                                <a:lnTo>
                                  <a:pt x="7280" y="904"/>
                                </a:lnTo>
                                <a:lnTo>
                                  <a:pt x="7452" y="1039"/>
                                </a:lnTo>
                                <a:lnTo>
                                  <a:pt x="7617" y="1183"/>
                                </a:lnTo>
                                <a:lnTo>
                                  <a:pt x="7776" y="1333"/>
                                </a:lnTo>
                                <a:lnTo>
                                  <a:pt x="7927" y="1491"/>
                                </a:lnTo>
                                <a:lnTo>
                                  <a:pt x="8070" y="1656"/>
                                </a:lnTo>
                                <a:lnTo>
                                  <a:pt x="8205" y="1828"/>
                                </a:lnTo>
                                <a:lnTo>
                                  <a:pt x="8332" y="2007"/>
                                </a:lnTo>
                                <a:lnTo>
                                  <a:pt x="8451" y="2191"/>
                                </a:lnTo>
                                <a:lnTo>
                                  <a:pt x="8560" y="2381"/>
                                </a:lnTo>
                                <a:lnTo>
                                  <a:pt x="8661" y="2578"/>
                                </a:lnTo>
                                <a:lnTo>
                                  <a:pt x="8753" y="2779"/>
                                </a:lnTo>
                                <a:lnTo>
                                  <a:pt x="8834" y="2987"/>
                                </a:lnTo>
                                <a:lnTo>
                                  <a:pt x="8906" y="3198"/>
                                </a:lnTo>
                                <a:lnTo>
                                  <a:pt x="8967" y="3414"/>
                                </a:lnTo>
                                <a:lnTo>
                                  <a:pt x="9018" y="3634"/>
                                </a:lnTo>
                                <a:lnTo>
                                  <a:pt x="9058" y="3858"/>
                                </a:lnTo>
                                <a:lnTo>
                                  <a:pt x="9087" y="4086"/>
                                </a:lnTo>
                                <a:lnTo>
                                  <a:pt x="9105" y="4317"/>
                                </a:lnTo>
                                <a:lnTo>
                                  <a:pt x="9111" y="4551"/>
                                </a:lnTo>
                                <a:lnTo>
                                  <a:pt x="9105" y="4785"/>
                                </a:lnTo>
                                <a:lnTo>
                                  <a:pt x="9087" y="5016"/>
                                </a:lnTo>
                                <a:lnTo>
                                  <a:pt x="9058" y="5244"/>
                                </a:lnTo>
                                <a:lnTo>
                                  <a:pt x="9018" y="5468"/>
                                </a:lnTo>
                                <a:lnTo>
                                  <a:pt x="8967" y="5688"/>
                                </a:lnTo>
                                <a:lnTo>
                                  <a:pt x="8906" y="5904"/>
                                </a:lnTo>
                                <a:lnTo>
                                  <a:pt x="8834" y="6115"/>
                                </a:lnTo>
                                <a:lnTo>
                                  <a:pt x="8753" y="6323"/>
                                </a:lnTo>
                                <a:lnTo>
                                  <a:pt x="8661" y="6523"/>
                                </a:lnTo>
                                <a:lnTo>
                                  <a:pt x="8560" y="6720"/>
                                </a:lnTo>
                                <a:lnTo>
                                  <a:pt x="8451" y="6911"/>
                                </a:lnTo>
                                <a:lnTo>
                                  <a:pt x="8332" y="7095"/>
                                </a:lnTo>
                                <a:lnTo>
                                  <a:pt x="8205" y="7273"/>
                                </a:lnTo>
                                <a:lnTo>
                                  <a:pt x="8070" y="7446"/>
                                </a:lnTo>
                                <a:lnTo>
                                  <a:pt x="7927" y="7611"/>
                                </a:lnTo>
                                <a:lnTo>
                                  <a:pt x="7776" y="7768"/>
                                </a:lnTo>
                                <a:lnTo>
                                  <a:pt x="7617" y="7919"/>
                                </a:lnTo>
                                <a:lnTo>
                                  <a:pt x="7452" y="8063"/>
                                </a:lnTo>
                                <a:lnTo>
                                  <a:pt x="7280" y="8198"/>
                                </a:lnTo>
                                <a:lnTo>
                                  <a:pt x="7102" y="8324"/>
                                </a:lnTo>
                                <a:lnTo>
                                  <a:pt x="6917" y="8443"/>
                                </a:lnTo>
                                <a:lnTo>
                                  <a:pt x="6726" y="8553"/>
                                </a:lnTo>
                                <a:lnTo>
                                  <a:pt x="6530" y="8653"/>
                                </a:lnTo>
                                <a:lnTo>
                                  <a:pt x="6328" y="8744"/>
                                </a:lnTo>
                                <a:lnTo>
                                  <a:pt x="6122" y="8826"/>
                                </a:lnTo>
                                <a:lnTo>
                                  <a:pt x="5910" y="8897"/>
                                </a:lnTo>
                                <a:lnTo>
                                  <a:pt x="5693" y="8958"/>
                                </a:lnTo>
                                <a:lnTo>
                                  <a:pt x="5473" y="9009"/>
                                </a:lnTo>
                                <a:lnTo>
                                  <a:pt x="5249" y="9049"/>
                                </a:lnTo>
                                <a:lnTo>
                                  <a:pt x="5021" y="9078"/>
                                </a:lnTo>
                                <a:lnTo>
                                  <a:pt x="4790" y="9095"/>
                                </a:lnTo>
                                <a:lnTo>
                                  <a:pt x="4556" y="9102"/>
                                </a:lnTo>
                                <a:lnTo>
                                  <a:pt x="4320" y="9095"/>
                                </a:lnTo>
                                <a:lnTo>
                                  <a:pt x="4089" y="9078"/>
                                </a:lnTo>
                                <a:lnTo>
                                  <a:pt x="3861" y="9049"/>
                                </a:lnTo>
                                <a:lnTo>
                                  <a:pt x="3638" y="9009"/>
                                </a:lnTo>
                                <a:lnTo>
                                  <a:pt x="3416" y="8958"/>
                                </a:lnTo>
                                <a:lnTo>
                                  <a:pt x="3200" y="8897"/>
                                </a:lnTo>
                                <a:lnTo>
                                  <a:pt x="2989" y="8826"/>
                                </a:lnTo>
                                <a:lnTo>
                                  <a:pt x="2782" y="8744"/>
                                </a:lnTo>
                                <a:lnTo>
                                  <a:pt x="2580" y="8653"/>
                                </a:lnTo>
                                <a:lnTo>
                                  <a:pt x="2384" y="8553"/>
                                </a:lnTo>
                                <a:lnTo>
                                  <a:pt x="2193" y="8443"/>
                                </a:lnTo>
                                <a:lnTo>
                                  <a:pt x="2008" y="8324"/>
                                </a:lnTo>
                                <a:lnTo>
                                  <a:pt x="1830" y="8198"/>
                                </a:lnTo>
                                <a:lnTo>
                                  <a:pt x="1658" y="8063"/>
                                </a:lnTo>
                                <a:lnTo>
                                  <a:pt x="1493" y="7919"/>
                                </a:lnTo>
                                <a:lnTo>
                                  <a:pt x="1334" y="7768"/>
                                </a:lnTo>
                                <a:lnTo>
                                  <a:pt x="1183" y="7611"/>
                                </a:lnTo>
                                <a:lnTo>
                                  <a:pt x="1040" y="7446"/>
                                </a:lnTo>
                                <a:lnTo>
                                  <a:pt x="905" y="7273"/>
                                </a:lnTo>
                                <a:lnTo>
                                  <a:pt x="778" y="7095"/>
                                </a:lnTo>
                                <a:lnTo>
                                  <a:pt x="659" y="6911"/>
                                </a:lnTo>
                                <a:lnTo>
                                  <a:pt x="550" y="6720"/>
                                </a:lnTo>
                                <a:lnTo>
                                  <a:pt x="449" y="6523"/>
                                </a:lnTo>
                                <a:lnTo>
                                  <a:pt x="358" y="6323"/>
                                </a:lnTo>
                                <a:lnTo>
                                  <a:pt x="276" y="6115"/>
                                </a:lnTo>
                                <a:lnTo>
                                  <a:pt x="204" y="5904"/>
                                </a:lnTo>
                                <a:lnTo>
                                  <a:pt x="143" y="5688"/>
                                </a:lnTo>
                                <a:lnTo>
                                  <a:pt x="92" y="5468"/>
                                </a:lnTo>
                                <a:lnTo>
                                  <a:pt x="52" y="5244"/>
                                </a:lnTo>
                                <a:lnTo>
                                  <a:pt x="23" y="5016"/>
                                </a:lnTo>
                                <a:lnTo>
                                  <a:pt x="6" y="4785"/>
                                </a:lnTo>
                                <a:lnTo>
                                  <a:pt x="0" y="4551"/>
                                </a:lnTo>
                                <a:lnTo>
                                  <a:pt x="6" y="4317"/>
                                </a:lnTo>
                                <a:lnTo>
                                  <a:pt x="23" y="4086"/>
                                </a:lnTo>
                                <a:lnTo>
                                  <a:pt x="52" y="3858"/>
                                </a:lnTo>
                                <a:lnTo>
                                  <a:pt x="92" y="3634"/>
                                </a:lnTo>
                                <a:lnTo>
                                  <a:pt x="143" y="3414"/>
                                </a:lnTo>
                                <a:lnTo>
                                  <a:pt x="204" y="3198"/>
                                </a:lnTo>
                                <a:lnTo>
                                  <a:pt x="276" y="2987"/>
                                </a:lnTo>
                                <a:lnTo>
                                  <a:pt x="358" y="2779"/>
                                </a:lnTo>
                                <a:lnTo>
                                  <a:pt x="449" y="2578"/>
                                </a:lnTo>
                                <a:lnTo>
                                  <a:pt x="550" y="2381"/>
                                </a:lnTo>
                                <a:lnTo>
                                  <a:pt x="659" y="2191"/>
                                </a:lnTo>
                                <a:lnTo>
                                  <a:pt x="778" y="2007"/>
                                </a:lnTo>
                                <a:lnTo>
                                  <a:pt x="905" y="1828"/>
                                </a:lnTo>
                                <a:lnTo>
                                  <a:pt x="1040" y="1656"/>
                                </a:lnTo>
                                <a:lnTo>
                                  <a:pt x="1183" y="1491"/>
                                </a:lnTo>
                                <a:lnTo>
                                  <a:pt x="1334" y="1333"/>
                                </a:lnTo>
                                <a:lnTo>
                                  <a:pt x="1493" y="1183"/>
                                </a:lnTo>
                                <a:lnTo>
                                  <a:pt x="1658" y="1039"/>
                                </a:lnTo>
                                <a:lnTo>
                                  <a:pt x="1830" y="904"/>
                                </a:lnTo>
                                <a:lnTo>
                                  <a:pt x="2008" y="777"/>
                                </a:lnTo>
                                <a:lnTo>
                                  <a:pt x="2193" y="659"/>
                                </a:lnTo>
                                <a:lnTo>
                                  <a:pt x="2384" y="549"/>
                                </a:lnTo>
                                <a:lnTo>
                                  <a:pt x="2580" y="449"/>
                                </a:lnTo>
                                <a:lnTo>
                                  <a:pt x="2782" y="357"/>
                                </a:lnTo>
                                <a:lnTo>
                                  <a:pt x="2989" y="276"/>
                                </a:lnTo>
                                <a:lnTo>
                                  <a:pt x="3200" y="204"/>
                                </a:lnTo>
                                <a:lnTo>
                                  <a:pt x="3416" y="144"/>
                                </a:lnTo>
                                <a:lnTo>
                                  <a:pt x="3638" y="92"/>
                                </a:lnTo>
                                <a:lnTo>
                                  <a:pt x="3861" y="52"/>
                                </a:lnTo>
                                <a:lnTo>
                                  <a:pt x="4089" y="24"/>
                                </a:lnTo>
                                <a:lnTo>
                                  <a:pt x="4320" y="6"/>
                                </a:lnTo>
                                <a:lnTo>
                                  <a:pt x="4556" y="0"/>
                                </a:lnTo>
                                <a:close/>
                              </a:path>
                            </a:pathLst>
                          </a:custGeom>
                          <a:solidFill>
                            <a:srgbClr val="F7B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451485" y="30480"/>
                            <a:ext cx="956310" cy="955040"/>
                          </a:xfrm>
                          <a:custGeom>
                            <a:avLst/>
                            <a:gdLst>
                              <a:gd name="T0" fmla="*/ 4978 w 9032"/>
                              <a:gd name="T1" fmla="*/ 24 h 9023"/>
                              <a:gd name="T2" fmla="*/ 5644 w 9032"/>
                              <a:gd name="T3" fmla="*/ 142 h 9023"/>
                              <a:gd name="T4" fmla="*/ 6274 w 9032"/>
                              <a:gd name="T5" fmla="*/ 355 h 9023"/>
                              <a:gd name="T6" fmla="*/ 6857 w 9032"/>
                              <a:gd name="T7" fmla="*/ 654 h 9023"/>
                              <a:gd name="T8" fmla="*/ 7388 w 9032"/>
                              <a:gd name="T9" fmla="*/ 1030 h 9023"/>
                              <a:gd name="T10" fmla="*/ 7858 w 9032"/>
                              <a:gd name="T11" fmla="*/ 1479 h 9023"/>
                              <a:gd name="T12" fmla="*/ 8261 w 9032"/>
                              <a:gd name="T13" fmla="*/ 1990 h 9023"/>
                              <a:gd name="T14" fmla="*/ 8586 w 9032"/>
                              <a:gd name="T15" fmla="*/ 2556 h 9023"/>
                              <a:gd name="T16" fmla="*/ 8829 w 9032"/>
                              <a:gd name="T17" fmla="*/ 3171 h 9023"/>
                              <a:gd name="T18" fmla="*/ 8980 w 9032"/>
                              <a:gd name="T19" fmla="*/ 3825 h 9023"/>
                              <a:gd name="T20" fmla="*/ 9032 w 9032"/>
                              <a:gd name="T21" fmla="*/ 4512 h 9023"/>
                              <a:gd name="T22" fmla="*/ 8980 w 9032"/>
                              <a:gd name="T23" fmla="*/ 5199 h 9023"/>
                              <a:gd name="T24" fmla="*/ 8829 w 9032"/>
                              <a:gd name="T25" fmla="*/ 5853 h 9023"/>
                              <a:gd name="T26" fmla="*/ 8586 w 9032"/>
                              <a:gd name="T27" fmla="*/ 6467 h 9023"/>
                              <a:gd name="T28" fmla="*/ 8261 w 9032"/>
                              <a:gd name="T29" fmla="*/ 7035 h 9023"/>
                              <a:gd name="T30" fmla="*/ 7858 w 9032"/>
                              <a:gd name="T31" fmla="*/ 7545 h 9023"/>
                              <a:gd name="T32" fmla="*/ 7388 w 9032"/>
                              <a:gd name="T33" fmla="*/ 7993 h 9023"/>
                              <a:gd name="T34" fmla="*/ 6857 w 9032"/>
                              <a:gd name="T35" fmla="*/ 8370 h 9023"/>
                              <a:gd name="T36" fmla="*/ 6274 w 9032"/>
                              <a:gd name="T37" fmla="*/ 8669 h 9023"/>
                              <a:gd name="T38" fmla="*/ 5644 w 9032"/>
                              <a:gd name="T39" fmla="*/ 8882 h 9023"/>
                              <a:gd name="T40" fmla="*/ 4978 w 9032"/>
                              <a:gd name="T41" fmla="*/ 9000 h 9023"/>
                              <a:gd name="T42" fmla="*/ 4283 w 9032"/>
                              <a:gd name="T43" fmla="*/ 9018 h 9023"/>
                              <a:gd name="T44" fmla="*/ 3606 w 9032"/>
                              <a:gd name="T45" fmla="*/ 8931 h 9023"/>
                              <a:gd name="T46" fmla="*/ 2964 w 9032"/>
                              <a:gd name="T47" fmla="*/ 8750 h 9023"/>
                              <a:gd name="T48" fmla="*/ 2364 w 9032"/>
                              <a:gd name="T49" fmla="*/ 8479 h 9023"/>
                              <a:gd name="T50" fmla="*/ 1814 w 9032"/>
                              <a:gd name="T51" fmla="*/ 8126 h 9023"/>
                              <a:gd name="T52" fmla="*/ 1323 w 9032"/>
                              <a:gd name="T53" fmla="*/ 7701 h 9023"/>
                              <a:gd name="T54" fmla="*/ 898 w 9032"/>
                              <a:gd name="T55" fmla="*/ 7210 h 9023"/>
                              <a:gd name="T56" fmla="*/ 545 w 9032"/>
                              <a:gd name="T57" fmla="*/ 6662 h 9023"/>
                              <a:gd name="T58" fmla="*/ 274 w 9032"/>
                              <a:gd name="T59" fmla="*/ 6062 h 9023"/>
                              <a:gd name="T60" fmla="*/ 92 w 9032"/>
                              <a:gd name="T61" fmla="*/ 5420 h 9023"/>
                              <a:gd name="T62" fmla="*/ 7 w 9032"/>
                              <a:gd name="T63" fmla="*/ 4744 h 9023"/>
                              <a:gd name="T64" fmla="*/ 24 w 9032"/>
                              <a:gd name="T65" fmla="*/ 4050 h 9023"/>
                              <a:gd name="T66" fmla="*/ 143 w 9032"/>
                              <a:gd name="T67" fmla="*/ 3385 h 9023"/>
                              <a:gd name="T68" fmla="*/ 355 w 9032"/>
                              <a:gd name="T69" fmla="*/ 2756 h 9023"/>
                              <a:gd name="T70" fmla="*/ 655 w 9032"/>
                              <a:gd name="T71" fmla="*/ 2173 h 9023"/>
                              <a:gd name="T72" fmla="*/ 1031 w 9032"/>
                              <a:gd name="T73" fmla="*/ 1642 h 9023"/>
                              <a:gd name="T74" fmla="*/ 1480 w 9032"/>
                              <a:gd name="T75" fmla="*/ 1173 h 9023"/>
                              <a:gd name="T76" fmla="*/ 1992 w 9032"/>
                              <a:gd name="T77" fmla="*/ 771 h 9023"/>
                              <a:gd name="T78" fmla="*/ 2559 w 9032"/>
                              <a:gd name="T79" fmla="*/ 446 h 9023"/>
                              <a:gd name="T80" fmla="*/ 3173 w 9032"/>
                              <a:gd name="T81" fmla="*/ 203 h 9023"/>
                              <a:gd name="T82" fmla="*/ 3829 w 9032"/>
                              <a:gd name="T83" fmla="*/ 53 h 9023"/>
                              <a:gd name="T84" fmla="*/ 4517 w 9032"/>
                              <a:gd name="T85" fmla="*/ 0 h 9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32" h="9023">
                                <a:moveTo>
                                  <a:pt x="4517" y="0"/>
                                </a:moveTo>
                                <a:lnTo>
                                  <a:pt x="4749" y="7"/>
                                </a:lnTo>
                                <a:lnTo>
                                  <a:pt x="4978" y="24"/>
                                </a:lnTo>
                                <a:lnTo>
                                  <a:pt x="5204" y="53"/>
                                </a:lnTo>
                                <a:lnTo>
                                  <a:pt x="5426" y="92"/>
                                </a:lnTo>
                                <a:lnTo>
                                  <a:pt x="5644" y="142"/>
                                </a:lnTo>
                                <a:lnTo>
                                  <a:pt x="5859" y="203"/>
                                </a:lnTo>
                                <a:lnTo>
                                  <a:pt x="6069" y="274"/>
                                </a:lnTo>
                                <a:lnTo>
                                  <a:pt x="6274" y="355"/>
                                </a:lnTo>
                                <a:lnTo>
                                  <a:pt x="6474" y="446"/>
                                </a:lnTo>
                                <a:lnTo>
                                  <a:pt x="6668" y="545"/>
                                </a:lnTo>
                                <a:lnTo>
                                  <a:pt x="6857" y="654"/>
                                </a:lnTo>
                                <a:lnTo>
                                  <a:pt x="7041" y="771"/>
                                </a:lnTo>
                                <a:lnTo>
                                  <a:pt x="7218" y="897"/>
                                </a:lnTo>
                                <a:lnTo>
                                  <a:pt x="7388" y="1030"/>
                                </a:lnTo>
                                <a:lnTo>
                                  <a:pt x="7553" y="1173"/>
                                </a:lnTo>
                                <a:lnTo>
                                  <a:pt x="7709" y="1322"/>
                                </a:lnTo>
                                <a:lnTo>
                                  <a:pt x="7858" y="1479"/>
                                </a:lnTo>
                                <a:lnTo>
                                  <a:pt x="8001" y="1642"/>
                                </a:lnTo>
                                <a:lnTo>
                                  <a:pt x="8135" y="1813"/>
                                </a:lnTo>
                                <a:lnTo>
                                  <a:pt x="8261" y="1990"/>
                                </a:lnTo>
                                <a:lnTo>
                                  <a:pt x="8378" y="2173"/>
                                </a:lnTo>
                                <a:lnTo>
                                  <a:pt x="8487" y="2362"/>
                                </a:lnTo>
                                <a:lnTo>
                                  <a:pt x="8586" y="2556"/>
                                </a:lnTo>
                                <a:lnTo>
                                  <a:pt x="8677" y="2756"/>
                                </a:lnTo>
                                <a:lnTo>
                                  <a:pt x="8758" y="2961"/>
                                </a:lnTo>
                                <a:lnTo>
                                  <a:pt x="8829" y="3171"/>
                                </a:lnTo>
                                <a:lnTo>
                                  <a:pt x="8890" y="3385"/>
                                </a:lnTo>
                                <a:lnTo>
                                  <a:pt x="8940" y="3603"/>
                                </a:lnTo>
                                <a:lnTo>
                                  <a:pt x="8980" y="3825"/>
                                </a:lnTo>
                                <a:lnTo>
                                  <a:pt x="9008" y="4050"/>
                                </a:lnTo>
                                <a:lnTo>
                                  <a:pt x="9026" y="4280"/>
                                </a:lnTo>
                                <a:lnTo>
                                  <a:pt x="9032" y="4512"/>
                                </a:lnTo>
                                <a:lnTo>
                                  <a:pt x="9026" y="4744"/>
                                </a:lnTo>
                                <a:lnTo>
                                  <a:pt x="9008" y="4973"/>
                                </a:lnTo>
                                <a:lnTo>
                                  <a:pt x="8980" y="5199"/>
                                </a:lnTo>
                                <a:lnTo>
                                  <a:pt x="8940" y="5420"/>
                                </a:lnTo>
                                <a:lnTo>
                                  <a:pt x="8890" y="5640"/>
                                </a:lnTo>
                                <a:lnTo>
                                  <a:pt x="8829" y="5853"/>
                                </a:lnTo>
                                <a:lnTo>
                                  <a:pt x="8758" y="6062"/>
                                </a:lnTo>
                                <a:lnTo>
                                  <a:pt x="8677" y="6267"/>
                                </a:lnTo>
                                <a:lnTo>
                                  <a:pt x="8586" y="6467"/>
                                </a:lnTo>
                                <a:lnTo>
                                  <a:pt x="8487" y="6662"/>
                                </a:lnTo>
                                <a:lnTo>
                                  <a:pt x="8378" y="6851"/>
                                </a:lnTo>
                                <a:lnTo>
                                  <a:pt x="8261" y="7035"/>
                                </a:lnTo>
                                <a:lnTo>
                                  <a:pt x="8135" y="7210"/>
                                </a:lnTo>
                                <a:lnTo>
                                  <a:pt x="8001" y="7381"/>
                                </a:lnTo>
                                <a:lnTo>
                                  <a:pt x="7858" y="7545"/>
                                </a:lnTo>
                                <a:lnTo>
                                  <a:pt x="7709" y="7701"/>
                                </a:lnTo>
                                <a:lnTo>
                                  <a:pt x="7553" y="7851"/>
                                </a:lnTo>
                                <a:lnTo>
                                  <a:pt x="7388" y="7993"/>
                                </a:lnTo>
                                <a:lnTo>
                                  <a:pt x="7218" y="8126"/>
                                </a:lnTo>
                                <a:lnTo>
                                  <a:pt x="7041" y="8253"/>
                                </a:lnTo>
                                <a:lnTo>
                                  <a:pt x="6857" y="8370"/>
                                </a:lnTo>
                                <a:lnTo>
                                  <a:pt x="6668" y="8479"/>
                                </a:lnTo>
                                <a:lnTo>
                                  <a:pt x="6474" y="8578"/>
                                </a:lnTo>
                                <a:lnTo>
                                  <a:pt x="6274" y="8669"/>
                                </a:lnTo>
                                <a:lnTo>
                                  <a:pt x="6069" y="8750"/>
                                </a:lnTo>
                                <a:lnTo>
                                  <a:pt x="5859" y="8820"/>
                                </a:lnTo>
                                <a:lnTo>
                                  <a:pt x="5644" y="8882"/>
                                </a:lnTo>
                                <a:lnTo>
                                  <a:pt x="5426" y="8931"/>
                                </a:lnTo>
                                <a:lnTo>
                                  <a:pt x="5204" y="8971"/>
                                </a:lnTo>
                                <a:lnTo>
                                  <a:pt x="4978" y="9000"/>
                                </a:lnTo>
                                <a:lnTo>
                                  <a:pt x="4749" y="9018"/>
                                </a:lnTo>
                                <a:lnTo>
                                  <a:pt x="4517" y="9023"/>
                                </a:lnTo>
                                <a:lnTo>
                                  <a:pt x="4283" y="9018"/>
                                </a:lnTo>
                                <a:lnTo>
                                  <a:pt x="4054" y="9000"/>
                                </a:lnTo>
                                <a:lnTo>
                                  <a:pt x="3829" y="8971"/>
                                </a:lnTo>
                                <a:lnTo>
                                  <a:pt x="3606" y="8931"/>
                                </a:lnTo>
                                <a:lnTo>
                                  <a:pt x="3388" y="8882"/>
                                </a:lnTo>
                                <a:lnTo>
                                  <a:pt x="3173" y="8820"/>
                                </a:lnTo>
                                <a:lnTo>
                                  <a:pt x="2964" y="8750"/>
                                </a:lnTo>
                                <a:lnTo>
                                  <a:pt x="2758" y="8669"/>
                                </a:lnTo>
                                <a:lnTo>
                                  <a:pt x="2559" y="8578"/>
                                </a:lnTo>
                                <a:lnTo>
                                  <a:pt x="2364" y="8479"/>
                                </a:lnTo>
                                <a:lnTo>
                                  <a:pt x="2174" y="8370"/>
                                </a:lnTo>
                                <a:lnTo>
                                  <a:pt x="1992" y="8253"/>
                                </a:lnTo>
                                <a:lnTo>
                                  <a:pt x="1814" y="8126"/>
                                </a:lnTo>
                                <a:lnTo>
                                  <a:pt x="1644" y="7993"/>
                                </a:lnTo>
                                <a:lnTo>
                                  <a:pt x="1480" y="7851"/>
                                </a:lnTo>
                                <a:lnTo>
                                  <a:pt x="1323" y="7701"/>
                                </a:lnTo>
                                <a:lnTo>
                                  <a:pt x="1174" y="7545"/>
                                </a:lnTo>
                                <a:lnTo>
                                  <a:pt x="1031" y="7381"/>
                                </a:lnTo>
                                <a:lnTo>
                                  <a:pt x="898" y="7210"/>
                                </a:lnTo>
                                <a:lnTo>
                                  <a:pt x="771" y="7035"/>
                                </a:lnTo>
                                <a:lnTo>
                                  <a:pt x="655" y="6851"/>
                                </a:lnTo>
                                <a:lnTo>
                                  <a:pt x="545" y="6662"/>
                                </a:lnTo>
                                <a:lnTo>
                                  <a:pt x="446" y="6467"/>
                                </a:lnTo>
                                <a:lnTo>
                                  <a:pt x="355" y="6267"/>
                                </a:lnTo>
                                <a:lnTo>
                                  <a:pt x="274" y="6062"/>
                                </a:lnTo>
                                <a:lnTo>
                                  <a:pt x="203" y="5853"/>
                                </a:lnTo>
                                <a:lnTo>
                                  <a:pt x="143" y="5640"/>
                                </a:lnTo>
                                <a:lnTo>
                                  <a:pt x="92" y="5420"/>
                                </a:lnTo>
                                <a:lnTo>
                                  <a:pt x="52" y="5199"/>
                                </a:lnTo>
                                <a:lnTo>
                                  <a:pt x="24" y="4973"/>
                                </a:lnTo>
                                <a:lnTo>
                                  <a:pt x="7" y="4744"/>
                                </a:lnTo>
                                <a:lnTo>
                                  <a:pt x="0" y="4512"/>
                                </a:lnTo>
                                <a:lnTo>
                                  <a:pt x="7" y="4280"/>
                                </a:lnTo>
                                <a:lnTo>
                                  <a:pt x="24" y="4050"/>
                                </a:lnTo>
                                <a:lnTo>
                                  <a:pt x="52" y="3825"/>
                                </a:lnTo>
                                <a:lnTo>
                                  <a:pt x="92" y="3603"/>
                                </a:lnTo>
                                <a:lnTo>
                                  <a:pt x="143" y="3385"/>
                                </a:lnTo>
                                <a:lnTo>
                                  <a:pt x="203" y="3171"/>
                                </a:lnTo>
                                <a:lnTo>
                                  <a:pt x="274" y="2961"/>
                                </a:lnTo>
                                <a:lnTo>
                                  <a:pt x="355" y="2756"/>
                                </a:lnTo>
                                <a:lnTo>
                                  <a:pt x="446" y="2556"/>
                                </a:lnTo>
                                <a:lnTo>
                                  <a:pt x="545" y="2362"/>
                                </a:lnTo>
                                <a:lnTo>
                                  <a:pt x="655" y="2173"/>
                                </a:lnTo>
                                <a:lnTo>
                                  <a:pt x="771" y="1990"/>
                                </a:lnTo>
                                <a:lnTo>
                                  <a:pt x="898" y="1813"/>
                                </a:lnTo>
                                <a:lnTo>
                                  <a:pt x="1031" y="1642"/>
                                </a:lnTo>
                                <a:lnTo>
                                  <a:pt x="1174" y="1479"/>
                                </a:lnTo>
                                <a:lnTo>
                                  <a:pt x="1323" y="1322"/>
                                </a:lnTo>
                                <a:lnTo>
                                  <a:pt x="1480" y="1173"/>
                                </a:lnTo>
                                <a:lnTo>
                                  <a:pt x="1644" y="1030"/>
                                </a:lnTo>
                                <a:lnTo>
                                  <a:pt x="1814" y="897"/>
                                </a:lnTo>
                                <a:lnTo>
                                  <a:pt x="1992" y="771"/>
                                </a:lnTo>
                                <a:lnTo>
                                  <a:pt x="2174" y="654"/>
                                </a:lnTo>
                                <a:lnTo>
                                  <a:pt x="2364" y="545"/>
                                </a:lnTo>
                                <a:lnTo>
                                  <a:pt x="2559" y="446"/>
                                </a:lnTo>
                                <a:lnTo>
                                  <a:pt x="2758" y="355"/>
                                </a:lnTo>
                                <a:lnTo>
                                  <a:pt x="2964" y="274"/>
                                </a:lnTo>
                                <a:lnTo>
                                  <a:pt x="3173" y="203"/>
                                </a:lnTo>
                                <a:lnTo>
                                  <a:pt x="3388" y="142"/>
                                </a:lnTo>
                                <a:lnTo>
                                  <a:pt x="3606" y="92"/>
                                </a:lnTo>
                                <a:lnTo>
                                  <a:pt x="3829" y="53"/>
                                </a:lnTo>
                                <a:lnTo>
                                  <a:pt x="4054" y="24"/>
                                </a:lnTo>
                                <a:lnTo>
                                  <a:pt x="4283" y="7"/>
                                </a:lnTo>
                                <a:lnTo>
                                  <a:pt x="4517" y="0"/>
                                </a:lnTo>
                                <a:close/>
                              </a:path>
                            </a:pathLst>
                          </a:custGeom>
                          <a:solidFill>
                            <a:srgbClr val="F6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455930" y="34925"/>
                            <a:ext cx="947420" cy="946150"/>
                          </a:xfrm>
                          <a:custGeom>
                            <a:avLst/>
                            <a:gdLst>
                              <a:gd name="T0" fmla="*/ 4933 w 8952"/>
                              <a:gd name="T1" fmla="*/ 23 h 8944"/>
                              <a:gd name="T2" fmla="*/ 5594 w 8952"/>
                              <a:gd name="T3" fmla="*/ 141 h 8944"/>
                              <a:gd name="T4" fmla="*/ 6219 w 8952"/>
                              <a:gd name="T5" fmla="*/ 352 h 8944"/>
                              <a:gd name="T6" fmla="*/ 6798 w 8952"/>
                              <a:gd name="T7" fmla="*/ 647 h 8944"/>
                              <a:gd name="T8" fmla="*/ 7324 w 8952"/>
                              <a:gd name="T9" fmla="*/ 1022 h 8944"/>
                              <a:gd name="T10" fmla="*/ 7789 w 8952"/>
                              <a:gd name="T11" fmla="*/ 1465 h 8944"/>
                              <a:gd name="T12" fmla="*/ 8188 w 8952"/>
                              <a:gd name="T13" fmla="*/ 1972 h 8944"/>
                              <a:gd name="T14" fmla="*/ 8510 w 8952"/>
                              <a:gd name="T15" fmla="*/ 2533 h 8944"/>
                              <a:gd name="T16" fmla="*/ 8751 w 8952"/>
                              <a:gd name="T17" fmla="*/ 3142 h 8944"/>
                              <a:gd name="T18" fmla="*/ 8900 w 8952"/>
                              <a:gd name="T19" fmla="*/ 3791 h 8944"/>
                              <a:gd name="T20" fmla="*/ 8952 w 8952"/>
                              <a:gd name="T21" fmla="*/ 4472 h 8944"/>
                              <a:gd name="T22" fmla="*/ 8900 w 8952"/>
                              <a:gd name="T23" fmla="*/ 5153 h 8944"/>
                              <a:gd name="T24" fmla="*/ 8751 w 8952"/>
                              <a:gd name="T25" fmla="*/ 5801 h 8944"/>
                              <a:gd name="T26" fmla="*/ 8510 w 8952"/>
                              <a:gd name="T27" fmla="*/ 6411 h 8944"/>
                              <a:gd name="T28" fmla="*/ 8188 w 8952"/>
                              <a:gd name="T29" fmla="*/ 6972 h 8944"/>
                              <a:gd name="T30" fmla="*/ 7789 w 8952"/>
                              <a:gd name="T31" fmla="*/ 7479 h 8944"/>
                              <a:gd name="T32" fmla="*/ 7324 w 8952"/>
                              <a:gd name="T33" fmla="*/ 7922 h 8944"/>
                              <a:gd name="T34" fmla="*/ 6798 w 8952"/>
                              <a:gd name="T35" fmla="*/ 8297 h 8944"/>
                              <a:gd name="T36" fmla="*/ 6219 w 8952"/>
                              <a:gd name="T37" fmla="*/ 8592 h 8944"/>
                              <a:gd name="T38" fmla="*/ 5594 w 8952"/>
                              <a:gd name="T39" fmla="*/ 8803 h 8944"/>
                              <a:gd name="T40" fmla="*/ 4933 w 8952"/>
                              <a:gd name="T41" fmla="*/ 8920 h 8944"/>
                              <a:gd name="T42" fmla="*/ 4246 w 8952"/>
                              <a:gd name="T43" fmla="*/ 8938 h 8944"/>
                              <a:gd name="T44" fmla="*/ 3574 w 8952"/>
                              <a:gd name="T45" fmla="*/ 8852 h 8944"/>
                              <a:gd name="T46" fmla="*/ 2938 w 8952"/>
                              <a:gd name="T47" fmla="*/ 8672 h 8944"/>
                              <a:gd name="T48" fmla="*/ 2343 w 8952"/>
                              <a:gd name="T49" fmla="*/ 8404 h 8944"/>
                              <a:gd name="T50" fmla="*/ 1798 w 8952"/>
                              <a:gd name="T51" fmla="*/ 8055 h 8944"/>
                              <a:gd name="T52" fmla="*/ 1311 w 8952"/>
                              <a:gd name="T53" fmla="*/ 7633 h 8944"/>
                              <a:gd name="T54" fmla="*/ 889 w 8952"/>
                              <a:gd name="T55" fmla="*/ 7148 h 8944"/>
                              <a:gd name="T56" fmla="*/ 540 w 8952"/>
                              <a:gd name="T57" fmla="*/ 6603 h 8944"/>
                              <a:gd name="T58" fmla="*/ 271 w 8952"/>
                              <a:gd name="T59" fmla="*/ 6010 h 8944"/>
                              <a:gd name="T60" fmla="*/ 91 w 8952"/>
                              <a:gd name="T61" fmla="*/ 5373 h 8944"/>
                              <a:gd name="T62" fmla="*/ 5 w 8952"/>
                              <a:gd name="T63" fmla="*/ 4702 h 8944"/>
                              <a:gd name="T64" fmla="*/ 23 w 8952"/>
                              <a:gd name="T65" fmla="*/ 4015 h 8944"/>
                              <a:gd name="T66" fmla="*/ 140 w 8952"/>
                              <a:gd name="T67" fmla="*/ 3354 h 8944"/>
                              <a:gd name="T68" fmla="*/ 352 w 8952"/>
                              <a:gd name="T69" fmla="*/ 2732 h 8944"/>
                              <a:gd name="T70" fmla="*/ 648 w 8952"/>
                              <a:gd name="T71" fmla="*/ 2153 h 8944"/>
                              <a:gd name="T72" fmla="*/ 1022 w 8952"/>
                              <a:gd name="T73" fmla="*/ 1627 h 8944"/>
                              <a:gd name="T74" fmla="*/ 1467 w 8952"/>
                              <a:gd name="T75" fmla="*/ 1162 h 8944"/>
                              <a:gd name="T76" fmla="*/ 1973 w 8952"/>
                              <a:gd name="T77" fmla="*/ 764 h 8944"/>
                              <a:gd name="T78" fmla="*/ 2536 w 8952"/>
                              <a:gd name="T79" fmla="*/ 441 h 8944"/>
                              <a:gd name="T80" fmla="*/ 3145 w 8952"/>
                              <a:gd name="T81" fmla="*/ 201 h 8944"/>
                              <a:gd name="T82" fmla="*/ 3794 w 8952"/>
                              <a:gd name="T83" fmla="*/ 52 h 8944"/>
                              <a:gd name="T84" fmla="*/ 4477 w 8952"/>
                              <a:gd name="T85" fmla="*/ 0 h 8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952" h="8944">
                                <a:moveTo>
                                  <a:pt x="4477" y="0"/>
                                </a:moveTo>
                                <a:lnTo>
                                  <a:pt x="4707" y="5"/>
                                </a:lnTo>
                                <a:lnTo>
                                  <a:pt x="4933" y="23"/>
                                </a:lnTo>
                                <a:lnTo>
                                  <a:pt x="5158" y="52"/>
                                </a:lnTo>
                                <a:lnTo>
                                  <a:pt x="5378" y="91"/>
                                </a:lnTo>
                                <a:lnTo>
                                  <a:pt x="5594" y="141"/>
                                </a:lnTo>
                                <a:lnTo>
                                  <a:pt x="5807" y="201"/>
                                </a:lnTo>
                                <a:lnTo>
                                  <a:pt x="6015" y="272"/>
                                </a:lnTo>
                                <a:lnTo>
                                  <a:pt x="6219" y="352"/>
                                </a:lnTo>
                                <a:lnTo>
                                  <a:pt x="6416" y="441"/>
                                </a:lnTo>
                                <a:lnTo>
                                  <a:pt x="6610" y="539"/>
                                </a:lnTo>
                                <a:lnTo>
                                  <a:pt x="6798" y="647"/>
                                </a:lnTo>
                                <a:lnTo>
                                  <a:pt x="6979" y="764"/>
                                </a:lnTo>
                                <a:lnTo>
                                  <a:pt x="7154" y="889"/>
                                </a:lnTo>
                                <a:lnTo>
                                  <a:pt x="7324" y="1022"/>
                                </a:lnTo>
                                <a:lnTo>
                                  <a:pt x="7486" y="1162"/>
                                </a:lnTo>
                                <a:lnTo>
                                  <a:pt x="7641" y="1310"/>
                                </a:lnTo>
                                <a:lnTo>
                                  <a:pt x="7789" y="1465"/>
                                </a:lnTo>
                                <a:lnTo>
                                  <a:pt x="7930" y="1627"/>
                                </a:lnTo>
                                <a:lnTo>
                                  <a:pt x="8063" y="1796"/>
                                </a:lnTo>
                                <a:lnTo>
                                  <a:pt x="8188" y="1972"/>
                                </a:lnTo>
                                <a:lnTo>
                                  <a:pt x="8304" y="2153"/>
                                </a:lnTo>
                                <a:lnTo>
                                  <a:pt x="8412" y="2340"/>
                                </a:lnTo>
                                <a:lnTo>
                                  <a:pt x="8510" y="2533"/>
                                </a:lnTo>
                                <a:lnTo>
                                  <a:pt x="8600" y="2732"/>
                                </a:lnTo>
                                <a:lnTo>
                                  <a:pt x="8681" y="2935"/>
                                </a:lnTo>
                                <a:lnTo>
                                  <a:pt x="8751" y="3142"/>
                                </a:lnTo>
                                <a:lnTo>
                                  <a:pt x="8812" y="3354"/>
                                </a:lnTo>
                                <a:lnTo>
                                  <a:pt x="8861" y="3571"/>
                                </a:lnTo>
                                <a:lnTo>
                                  <a:pt x="8900" y="3791"/>
                                </a:lnTo>
                                <a:lnTo>
                                  <a:pt x="8929" y="4015"/>
                                </a:lnTo>
                                <a:lnTo>
                                  <a:pt x="8947" y="4242"/>
                                </a:lnTo>
                                <a:lnTo>
                                  <a:pt x="8952" y="4472"/>
                                </a:lnTo>
                                <a:lnTo>
                                  <a:pt x="8947" y="4702"/>
                                </a:lnTo>
                                <a:lnTo>
                                  <a:pt x="8929" y="4930"/>
                                </a:lnTo>
                                <a:lnTo>
                                  <a:pt x="8900" y="5153"/>
                                </a:lnTo>
                                <a:lnTo>
                                  <a:pt x="8861" y="5373"/>
                                </a:lnTo>
                                <a:lnTo>
                                  <a:pt x="8812" y="5590"/>
                                </a:lnTo>
                                <a:lnTo>
                                  <a:pt x="8751" y="5801"/>
                                </a:lnTo>
                                <a:lnTo>
                                  <a:pt x="8681" y="6010"/>
                                </a:lnTo>
                                <a:lnTo>
                                  <a:pt x="8600" y="6212"/>
                                </a:lnTo>
                                <a:lnTo>
                                  <a:pt x="8510" y="6411"/>
                                </a:lnTo>
                                <a:lnTo>
                                  <a:pt x="8412" y="6603"/>
                                </a:lnTo>
                                <a:lnTo>
                                  <a:pt x="8304" y="6791"/>
                                </a:lnTo>
                                <a:lnTo>
                                  <a:pt x="8188" y="6972"/>
                                </a:lnTo>
                                <a:lnTo>
                                  <a:pt x="8063" y="7148"/>
                                </a:lnTo>
                                <a:lnTo>
                                  <a:pt x="7930" y="7316"/>
                                </a:lnTo>
                                <a:lnTo>
                                  <a:pt x="7789" y="7479"/>
                                </a:lnTo>
                                <a:lnTo>
                                  <a:pt x="7641" y="7633"/>
                                </a:lnTo>
                                <a:lnTo>
                                  <a:pt x="7486" y="7782"/>
                                </a:lnTo>
                                <a:lnTo>
                                  <a:pt x="7324" y="7922"/>
                                </a:lnTo>
                                <a:lnTo>
                                  <a:pt x="7154" y="8055"/>
                                </a:lnTo>
                                <a:lnTo>
                                  <a:pt x="6979" y="8180"/>
                                </a:lnTo>
                                <a:lnTo>
                                  <a:pt x="6798" y="8297"/>
                                </a:lnTo>
                                <a:lnTo>
                                  <a:pt x="6610" y="8404"/>
                                </a:lnTo>
                                <a:lnTo>
                                  <a:pt x="6416" y="8503"/>
                                </a:lnTo>
                                <a:lnTo>
                                  <a:pt x="6219" y="8592"/>
                                </a:lnTo>
                                <a:lnTo>
                                  <a:pt x="6015" y="8672"/>
                                </a:lnTo>
                                <a:lnTo>
                                  <a:pt x="5807" y="8742"/>
                                </a:lnTo>
                                <a:lnTo>
                                  <a:pt x="5594" y="8803"/>
                                </a:lnTo>
                                <a:lnTo>
                                  <a:pt x="5378" y="8852"/>
                                </a:lnTo>
                                <a:lnTo>
                                  <a:pt x="5158" y="8892"/>
                                </a:lnTo>
                                <a:lnTo>
                                  <a:pt x="4933" y="8920"/>
                                </a:lnTo>
                                <a:lnTo>
                                  <a:pt x="4707" y="8938"/>
                                </a:lnTo>
                                <a:lnTo>
                                  <a:pt x="4477" y="8944"/>
                                </a:lnTo>
                                <a:lnTo>
                                  <a:pt x="4246" y="8938"/>
                                </a:lnTo>
                                <a:lnTo>
                                  <a:pt x="4019" y="8920"/>
                                </a:lnTo>
                                <a:lnTo>
                                  <a:pt x="3794" y="8892"/>
                                </a:lnTo>
                                <a:lnTo>
                                  <a:pt x="3574" y="8852"/>
                                </a:lnTo>
                                <a:lnTo>
                                  <a:pt x="3358" y="8803"/>
                                </a:lnTo>
                                <a:lnTo>
                                  <a:pt x="3145" y="8742"/>
                                </a:lnTo>
                                <a:lnTo>
                                  <a:pt x="2938" y="8672"/>
                                </a:lnTo>
                                <a:lnTo>
                                  <a:pt x="2734" y="8592"/>
                                </a:lnTo>
                                <a:lnTo>
                                  <a:pt x="2536" y="8503"/>
                                </a:lnTo>
                                <a:lnTo>
                                  <a:pt x="2343" y="8404"/>
                                </a:lnTo>
                                <a:lnTo>
                                  <a:pt x="2155" y="8297"/>
                                </a:lnTo>
                                <a:lnTo>
                                  <a:pt x="1973" y="8180"/>
                                </a:lnTo>
                                <a:lnTo>
                                  <a:pt x="1798" y="8055"/>
                                </a:lnTo>
                                <a:lnTo>
                                  <a:pt x="1629" y="7922"/>
                                </a:lnTo>
                                <a:lnTo>
                                  <a:pt x="1467" y="7782"/>
                                </a:lnTo>
                                <a:lnTo>
                                  <a:pt x="1311" y="7633"/>
                                </a:lnTo>
                                <a:lnTo>
                                  <a:pt x="1163" y="7479"/>
                                </a:lnTo>
                                <a:lnTo>
                                  <a:pt x="1022" y="7316"/>
                                </a:lnTo>
                                <a:lnTo>
                                  <a:pt x="889" y="7148"/>
                                </a:lnTo>
                                <a:lnTo>
                                  <a:pt x="765" y="6972"/>
                                </a:lnTo>
                                <a:lnTo>
                                  <a:pt x="648" y="6791"/>
                                </a:lnTo>
                                <a:lnTo>
                                  <a:pt x="540" y="6603"/>
                                </a:lnTo>
                                <a:lnTo>
                                  <a:pt x="442" y="6411"/>
                                </a:lnTo>
                                <a:lnTo>
                                  <a:pt x="352" y="6212"/>
                                </a:lnTo>
                                <a:lnTo>
                                  <a:pt x="271" y="6010"/>
                                </a:lnTo>
                                <a:lnTo>
                                  <a:pt x="201" y="5801"/>
                                </a:lnTo>
                                <a:lnTo>
                                  <a:pt x="140" y="5590"/>
                                </a:lnTo>
                                <a:lnTo>
                                  <a:pt x="91" y="5373"/>
                                </a:lnTo>
                                <a:lnTo>
                                  <a:pt x="52" y="5153"/>
                                </a:lnTo>
                                <a:lnTo>
                                  <a:pt x="23" y="4930"/>
                                </a:lnTo>
                                <a:lnTo>
                                  <a:pt x="5" y="4702"/>
                                </a:lnTo>
                                <a:lnTo>
                                  <a:pt x="0" y="4472"/>
                                </a:lnTo>
                                <a:lnTo>
                                  <a:pt x="5" y="4242"/>
                                </a:lnTo>
                                <a:lnTo>
                                  <a:pt x="23" y="4015"/>
                                </a:lnTo>
                                <a:lnTo>
                                  <a:pt x="52" y="3791"/>
                                </a:lnTo>
                                <a:lnTo>
                                  <a:pt x="91" y="3571"/>
                                </a:lnTo>
                                <a:lnTo>
                                  <a:pt x="140" y="3354"/>
                                </a:lnTo>
                                <a:lnTo>
                                  <a:pt x="201" y="3142"/>
                                </a:lnTo>
                                <a:lnTo>
                                  <a:pt x="271" y="2935"/>
                                </a:lnTo>
                                <a:lnTo>
                                  <a:pt x="352" y="2732"/>
                                </a:lnTo>
                                <a:lnTo>
                                  <a:pt x="442" y="2533"/>
                                </a:lnTo>
                                <a:lnTo>
                                  <a:pt x="540" y="2340"/>
                                </a:lnTo>
                                <a:lnTo>
                                  <a:pt x="648" y="2153"/>
                                </a:lnTo>
                                <a:lnTo>
                                  <a:pt x="765" y="1972"/>
                                </a:lnTo>
                                <a:lnTo>
                                  <a:pt x="889" y="1796"/>
                                </a:lnTo>
                                <a:lnTo>
                                  <a:pt x="1022" y="1627"/>
                                </a:lnTo>
                                <a:lnTo>
                                  <a:pt x="1163" y="1465"/>
                                </a:lnTo>
                                <a:lnTo>
                                  <a:pt x="1311" y="1310"/>
                                </a:lnTo>
                                <a:lnTo>
                                  <a:pt x="1467" y="1162"/>
                                </a:lnTo>
                                <a:lnTo>
                                  <a:pt x="1629" y="1022"/>
                                </a:lnTo>
                                <a:lnTo>
                                  <a:pt x="1798" y="889"/>
                                </a:lnTo>
                                <a:lnTo>
                                  <a:pt x="1973" y="764"/>
                                </a:lnTo>
                                <a:lnTo>
                                  <a:pt x="2155" y="647"/>
                                </a:lnTo>
                                <a:lnTo>
                                  <a:pt x="2343" y="539"/>
                                </a:lnTo>
                                <a:lnTo>
                                  <a:pt x="2536" y="441"/>
                                </a:lnTo>
                                <a:lnTo>
                                  <a:pt x="2734" y="352"/>
                                </a:lnTo>
                                <a:lnTo>
                                  <a:pt x="2938" y="272"/>
                                </a:lnTo>
                                <a:lnTo>
                                  <a:pt x="3145" y="201"/>
                                </a:lnTo>
                                <a:lnTo>
                                  <a:pt x="3358" y="141"/>
                                </a:lnTo>
                                <a:lnTo>
                                  <a:pt x="3574" y="91"/>
                                </a:lnTo>
                                <a:lnTo>
                                  <a:pt x="3794" y="52"/>
                                </a:lnTo>
                                <a:lnTo>
                                  <a:pt x="4019" y="23"/>
                                </a:lnTo>
                                <a:lnTo>
                                  <a:pt x="4246" y="5"/>
                                </a:lnTo>
                                <a:lnTo>
                                  <a:pt x="4477" y="0"/>
                                </a:lnTo>
                                <a:close/>
                              </a:path>
                            </a:pathLst>
                          </a:custGeom>
                          <a:solidFill>
                            <a:srgbClr val="F6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wps:cNvSpPr>
                        <wps:spPr bwMode="auto">
                          <a:xfrm>
                            <a:off x="460375" y="38735"/>
                            <a:ext cx="938530" cy="938530"/>
                          </a:xfrm>
                          <a:custGeom>
                            <a:avLst/>
                            <a:gdLst>
                              <a:gd name="T0" fmla="*/ 4890 w 8873"/>
                              <a:gd name="T1" fmla="*/ 23 h 8864"/>
                              <a:gd name="T2" fmla="*/ 5545 w 8873"/>
                              <a:gd name="T3" fmla="*/ 139 h 8864"/>
                              <a:gd name="T4" fmla="*/ 6162 w 8873"/>
                              <a:gd name="T5" fmla="*/ 348 h 8864"/>
                              <a:gd name="T6" fmla="*/ 6737 w 8873"/>
                              <a:gd name="T7" fmla="*/ 642 h 8864"/>
                              <a:gd name="T8" fmla="*/ 7258 w 8873"/>
                              <a:gd name="T9" fmla="*/ 1012 h 8864"/>
                              <a:gd name="T10" fmla="*/ 7720 w 8873"/>
                              <a:gd name="T11" fmla="*/ 1452 h 8864"/>
                              <a:gd name="T12" fmla="*/ 8115 w 8873"/>
                              <a:gd name="T13" fmla="*/ 1954 h 8864"/>
                              <a:gd name="T14" fmla="*/ 8435 w 8873"/>
                              <a:gd name="T15" fmla="*/ 2511 h 8864"/>
                              <a:gd name="T16" fmla="*/ 8673 w 8873"/>
                              <a:gd name="T17" fmla="*/ 3114 h 8864"/>
                              <a:gd name="T18" fmla="*/ 8821 w 8873"/>
                              <a:gd name="T19" fmla="*/ 3757 h 8864"/>
                              <a:gd name="T20" fmla="*/ 8873 w 8873"/>
                              <a:gd name="T21" fmla="*/ 4432 h 8864"/>
                              <a:gd name="T22" fmla="*/ 8821 w 8873"/>
                              <a:gd name="T23" fmla="*/ 5106 h 8864"/>
                              <a:gd name="T24" fmla="*/ 8673 w 8873"/>
                              <a:gd name="T25" fmla="*/ 5749 h 8864"/>
                              <a:gd name="T26" fmla="*/ 8435 w 8873"/>
                              <a:gd name="T27" fmla="*/ 6354 h 8864"/>
                              <a:gd name="T28" fmla="*/ 8115 w 8873"/>
                              <a:gd name="T29" fmla="*/ 6910 h 8864"/>
                              <a:gd name="T30" fmla="*/ 7720 w 8873"/>
                              <a:gd name="T31" fmla="*/ 7412 h 8864"/>
                              <a:gd name="T32" fmla="*/ 7258 w 8873"/>
                              <a:gd name="T33" fmla="*/ 7852 h 8864"/>
                              <a:gd name="T34" fmla="*/ 6737 w 8873"/>
                              <a:gd name="T35" fmla="*/ 8222 h 8864"/>
                              <a:gd name="T36" fmla="*/ 6162 w 8873"/>
                              <a:gd name="T37" fmla="*/ 8516 h 8864"/>
                              <a:gd name="T38" fmla="*/ 5545 w 8873"/>
                              <a:gd name="T39" fmla="*/ 8725 h 8864"/>
                              <a:gd name="T40" fmla="*/ 4890 w 8873"/>
                              <a:gd name="T41" fmla="*/ 8842 h 8864"/>
                              <a:gd name="T42" fmla="*/ 4208 w 8873"/>
                              <a:gd name="T43" fmla="*/ 8859 h 8864"/>
                              <a:gd name="T44" fmla="*/ 3542 w 8873"/>
                              <a:gd name="T45" fmla="*/ 8774 h 8864"/>
                              <a:gd name="T46" fmla="*/ 2911 w 8873"/>
                              <a:gd name="T47" fmla="*/ 8596 h 8864"/>
                              <a:gd name="T48" fmla="*/ 2322 w 8873"/>
                              <a:gd name="T49" fmla="*/ 8329 h 8864"/>
                              <a:gd name="T50" fmla="*/ 1782 w 8873"/>
                              <a:gd name="T51" fmla="*/ 7984 h 8864"/>
                              <a:gd name="T52" fmla="*/ 1299 w 8873"/>
                              <a:gd name="T53" fmla="*/ 7566 h 8864"/>
                              <a:gd name="T54" fmla="*/ 881 w 8873"/>
                              <a:gd name="T55" fmla="*/ 7084 h 8864"/>
                              <a:gd name="T56" fmla="*/ 535 w 8873"/>
                              <a:gd name="T57" fmla="*/ 6545 h 8864"/>
                              <a:gd name="T58" fmla="*/ 269 w 8873"/>
                              <a:gd name="T59" fmla="*/ 5955 h 8864"/>
                              <a:gd name="T60" fmla="*/ 90 w 8873"/>
                              <a:gd name="T61" fmla="*/ 5325 h 8864"/>
                              <a:gd name="T62" fmla="*/ 5 w 8873"/>
                              <a:gd name="T63" fmla="*/ 4660 h 8864"/>
                              <a:gd name="T64" fmla="*/ 23 w 8873"/>
                              <a:gd name="T65" fmla="*/ 3979 h 8864"/>
                              <a:gd name="T66" fmla="*/ 139 w 8873"/>
                              <a:gd name="T67" fmla="*/ 3324 h 8864"/>
                              <a:gd name="T68" fmla="*/ 348 w 8873"/>
                              <a:gd name="T69" fmla="*/ 2707 h 8864"/>
                              <a:gd name="T70" fmla="*/ 642 w 8873"/>
                              <a:gd name="T71" fmla="*/ 2134 h 8864"/>
                              <a:gd name="T72" fmla="*/ 1013 w 8873"/>
                              <a:gd name="T73" fmla="*/ 1613 h 8864"/>
                              <a:gd name="T74" fmla="*/ 1454 w 8873"/>
                              <a:gd name="T75" fmla="*/ 1151 h 8864"/>
                              <a:gd name="T76" fmla="*/ 1956 w 8873"/>
                              <a:gd name="T77" fmla="*/ 756 h 8864"/>
                              <a:gd name="T78" fmla="*/ 2513 w 8873"/>
                              <a:gd name="T79" fmla="*/ 437 h 8864"/>
                              <a:gd name="T80" fmla="*/ 3117 w 8873"/>
                              <a:gd name="T81" fmla="*/ 198 h 8864"/>
                              <a:gd name="T82" fmla="*/ 3761 w 8873"/>
                              <a:gd name="T83" fmla="*/ 51 h 8864"/>
                              <a:gd name="T84" fmla="*/ 4437 w 8873"/>
                              <a:gd name="T85" fmla="*/ 0 h 8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73" h="8864">
                                <a:moveTo>
                                  <a:pt x="4437" y="0"/>
                                </a:moveTo>
                                <a:lnTo>
                                  <a:pt x="4665" y="5"/>
                                </a:lnTo>
                                <a:lnTo>
                                  <a:pt x="4890" y="23"/>
                                </a:lnTo>
                                <a:lnTo>
                                  <a:pt x="5112" y="51"/>
                                </a:lnTo>
                                <a:lnTo>
                                  <a:pt x="5330" y="89"/>
                                </a:lnTo>
                                <a:lnTo>
                                  <a:pt x="5545" y="139"/>
                                </a:lnTo>
                                <a:lnTo>
                                  <a:pt x="5755" y="198"/>
                                </a:lnTo>
                                <a:lnTo>
                                  <a:pt x="5962" y="269"/>
                                </a:lnTo>
                                <a:lnTo>
                                  <a:pt x="6162" y="348"/>
                                </a:lnTo>
                                <a:lnTo>
                                  <a:pt x="6359" y="437"/>
                                </a:lnTo>
                                <a:lnTo>
                                  <a:pt x="6551" y="535"/>
                                </a:lnTo>
                                <a:lnTo>
                                  <a:pt x="6737" y="642"/>
                                </a:lnTo>
                                <a:lnTo>
                                  <a:pt x="6916" y="756"/>
                                </a:lnTo>
                                <a:lnTo>
                                  <a:pt x="7090" y="880"/>
                                </a:lnTo>
                                <a:lnTo>
                                  <a:pt x="7258" y="1012"/>
                                </a:lnTo>
                                <a:lnTo>
                                  <a:pt x="7420" y="1151"/>
                                </a:lnTo>
                                <a:lnTo>
                                  <a:pt x="7573" y="1298"/>
                                </a:lnTo>
                                <a:lnTo>
                                  <a:pt x="7720" y="1452"/>
                                </a:lnTo>
                                <a:lnTo>
                                  <a:pt x="7859" y="1613"/>
                                </a:lnTo>
                                <a:lnTo>
                                  <a:pt x="7991" y="1780"/>
                                </a:lnTo>
                                <a:lnTo>
                                  <a:pt x="8115" y="1954"/>
                                </a:lnTo>
                                <a:lnTo>
                                  <a:pt x="8231" y="2134"/>
                                </a:lnTo>
                                <a:lnTo>
                                  <a:pt x="8338" y="2320"/>
                                </a:lnTo>
                                <a:lnTo>
                                  <a:pt x="8435" y="2511"/>
                                </a:lnTo>
                                <a:lnTo>
                                  <a:pt x="8524" y="2707"/>
                                </a:lnTo>
                                <a:lnTo>
                                  <a:pt x="8603" y="2908"/>
                                </a:lnTo>
                                <a:lnTo>
                                  <a:pt x="8673" y="3114"/>
                                </a:lnTo>
                                <a:lnTo>
                                  <a:pt x="8733" y="3324"/>
                                </a:lnTo>
                                <a:lnTo>
                                  <a:pt x="8783" y="3539"/>
                                </a:lnTo>
                                <a:lnTo>
                                  <a:pt x="8821" y="3757"/>
                                </a:lnTo>
                                <a:lnTo>
                                  <a:pt x="8850" y="3979"/>
                                </a:lnTo>
                                <a:lnTo>
                                  <a:pt x="8867" y="4203"/>
                                </a:lnTo>
                                <a:lnTo>
                                  <a:pt x="8873" y="4432"/>
                                </a:lnTo>
                                <a:lnTo>
                                  <a:pt x="8867" y="4660"/>
                                </a:lnTo>
                                <a:lnTo>
                                  <a:pt x="8850" y="4885"/>
                                </a:lnTo>
                                <a:lnTo>
                                  <a:pt x="8821" y="5106"/>
                                </a:lnTo>
                                <a:lnTo>
                                  <a:pt x="8783" y="5325"/>
                                </a:lnTo>
                                <a:lnTo>
                                  <a:pt x="8733" y="5539"/>
                                </a:lnTo>
                                <a:lnTo>
                                  <a:pt x="8673" y="5749"/>
                                </a:lnTo>
                                <a:lnTo>
                                  <a:pt x="8603" y="5955"/>
                                </a:lnTo>
                                <a:lnTo>
                                  <a:pt x="8524" y="6157"/>
                                </a:lnTo>
                                <a:lnTo>
                                  <a:pt x="8435" y="6354"/>
                                </a:lnTo>
                                <a:lnTo>
                                  <a:pt x="8338" y="6545"/>
                                </a:lnTo>
                                <a:lnTo>
                                  <a:pt x="8231" y="6730"/>
                                </a:lnTo>
                                <a:lnTo>
                                  <a:pt x="8115" y="6910"/>
                                </a:lnTo>
                                <a:lnTo>
                                  <a:pt x="7991" y="7084"/>
                                </a:lnTo>
                                <a:lnTo>
                                  <a:pt x="7859" y="7251"/>
                                </a:lnTo>
                                <a:lnTo>
                                  <a:pt x="7720" y="7412"/>
                                </a:lnTo>
                                <a:lnTo>
                                  <a:pt x="7573" y="7566"/>
                                </a:lnTo>
                                <a:lnTo>
                                  <a:pt x="7420" y="7713"/>
                                </a:lnTo>
                                <a:lnTo>
                                  <a:pt x="7258" y="7852"/>
                                </a:lnTo>
                                <a:lnTo>
                                  <a:pt x="7090" y="7984"/>
                                </a:lnTo>
                                <a:lnTo>
                                  <a:pt x="6916" y="8107"/>
                                </a:lnTo>
                                <a:lnTo>
                                  <a:pt x="6737" y="8222"/>
                                </a:lnTo>
                                <a:lnTo>
                                  <a:pt x="6551" y="8329"/>
                                </a:lnTo>
                                <a:lnTo>
                                  <a:pt x="6359" y="8427"/>
                                </a:lnTo>
                                <a:lnTo>
                                  <a:pt x="6162" y="8516"/>
                                </a:lnTo>
                                <a:lnTo>
                                  <a:pt x="5962" y="8596"/>
                                </a:lnTo>
                                <a:lnTo>
                                  <a:pt x="5755" y="8665"/>
                                </a:lnTo>
                                <a:lnTo>
                                  <a:pt x="5545" y="8725"/>
                                </a:lnTo>
                                <a:lnTo>
                                  <a:pt x="5330" y="8774"/>
                                </a:lnTo>
                                <a:lnTo>
                                  <a:pt x="5112" y="8814"/>
                                </a:lnTo>
                                <a:lnTo>
                                  <a:pt x="4890" y="8842"/>
                                </a:lnTo>
                                <a:lnTo>
                                  <a:pt x="4665" y="8859"/>
                                </a:lnTo>
                                <a:lnTo>
                                  <a:pt x="4437" y="8864"/>
                                </a:lnTo>
                                <a:lnTo>
                                  <a:pt x="4208" y="8859"/>
                                </a:lnTo>
                                <a:lnTo>
                                  <a:pt x="3983" y="8842"/>
                                </a:lnTo>
                                <a:lnTo>
                                  <a:pt x="3761" y="8814"/>
                                </a:lnTo>
                                <a:lnTo>
                                  <a:pt x="3542" y="8774"/>
                                </a:lnTo>
                                <a:lnTo>
                                  <a:pt x="3327" y="8725"/>
                                </a:lnTo>
                                <a:lnTo>
                                  <a:pt x="3117" y="8665"/>
                                </a:lnTo>
                                <a:lnTo>
                                  <a:pt x="2911" y="8596"/>
                                </a:lnTo>
                                <a:lnTo>
                                  <a:pt x="2710" y="8516"/>
                                </a:lnTo>
                                <a:lnTo>
                                  <a:pt x="2513" y="8427"/>
                                </a:lnTo>
                                <a:lnTo>
                                  <a:pt x="2322" y="8329"/>
                                </a:lnTo>
                                <a:lnTo>
                                  <a:pt x="2135" y="8222"/>
                                </a:lnTo>
                                <a:lnTo>
                                  <a:pt x="1956" y="8107"/>
                                </a:lnTo>
                                <a:lnTo>
                                  <a:pt x="1782" y="7984"/>
                                </a:lnTo>
                                <a:lnTo>
                                  <a:pt x="1615" y="7852"/>
                                </a:lnTo>
                                <a:lnTo>
                                  <a:pt x="1454" y="7713"/>
                                </a:lnTo>
                                <a:lnTo>
                                  <a:pt x="1299" y="7566"/>
                                </a:lnTo>
                                <a:lnTo>
                                  <a:pt x="1152" y="7412"/>
                                </a:lnTo>
                                <a:lnTo>
                                  <a:pt x="1013" y="7251"/>
                                </a:lnTo>
                                <a:lnTo>
                                  <a:pt x="881" y="7084"/>
                                </a:lnTo>
                                <a:lnTo>
                                  <a:pt x="757" y="6910"/>
                                </a:lnTo>
                                <a:lnTo>
                                  <a:pt x="642" y="6730"/>
                                </a:lnTo>
                                <a:lnTo>
                                  <a:pt x="535" y="6545"/>
                                </a:lnTo>
                                <a:lnTo>
                                  <a:pt x="437" y="6354"/>
                                </a:lnTo>
                                <a:lnTo>
                                  <a:pt x="348" y="6157"/>
                                </a:lnTo>
                                <a:lnTo>
                                  <a:pt x="269" y="5955"/>
                                </a:lnTo>
                                <a:lnTo>
                                  <a:pt x="199" y="5749"/>
                                </a:lnTo>
                                <a:lnTo>
                                  <a:pt x="139" y="5539"/>
                                </a:lnTo>
                                <a:lnTo>
                                  <a:pt x="90" y="5325"/>
                                </a:lnTo>
                                <a:lnTo>
                                  <a:pt x="51" y="5106"/>
                                </a:lnTo>
                                <a:lnTo>
                                  <a:pt x="23" y="4885"/>
                                </a:lnTo>
                                <a:lnTo>
                                  <a:pt x="5" y="4660"/>
                                </a:lnTo>
                                <a:lnTo>
                                  <a:pt x="0" y="4432"/>
                                </a:lnTo>
                                <a:lnTo>
                                  <a:pt x="5" y="4203"/>
                                </a:lnTo>
                                <a:lnTo>
                                  <a:pt x="23" y="3979"/>
                                </a:lnTo>
                                <a:lnTo>
                                  <a:pt x="51" y="3757"/>
                                </a:lnTo>
                                <a:lnTo>
                                  <a:pt x="90" y="3539"/>
                                </a:lnTo>
                                <a:lnTo>
                                  <a:pt x="139" y="3324"/>
                                </a:lnTo>
                                <a:lnTo>
                                  <a:pt x="199" y="3114"/>
                                </a:lnTo>
                                <a:lnTo>
                                  <a:pt x="269" y="2908"/>
                                </a:lnTo>
                                <a:lnTo>
                                  <a:pt x="348" y="2707"/>
                                </a:lnTo>
                                <a:lnTo>
                                  <a:pt x="437" y="2511"/>
                                </a:lnTo>
                                <a:lnTo>
                                  <a:pt x="535" y="2320"/>
                                </a:lnTo>
                                <a:lnTo>
                                  <a:pt x="642" y="2134"/>
                                </a:lnTo>
                                <a:lnTo>
                                  <a:pt x="757" y="1954"/>
                                </a:lnTo>
                                <a:lnTo>
                                  <a:pt x="881" y="1780"/>
                                </a:lnTo>
                                <a:lnTo>
                                  <a:pt x="1013" y="1613"/>
                                </a:lnTo>
                                <a:lnTo>
                                  <a:pt x="1152" y="1452"/>
                                </a:lnTo>
                                <a:lnTo>
                                  <a:pt x="1299" y="1298"/>
                                </a:lnTo>
                                <a:lnTo>
                                  <a:pt x="1454" y="1151"/>
                                </a:lnTo>
                                <a:lnTo>
                                  <a:pt x="1615" y="1012"/>
                                </a:lnTo>
                                <a:lnTo>
                                  <a:pt x="1782" y="880"/>
                                </a:lnTo>
                                <a:lnTo>
                                  <a:pt x="1956" y="756"/>
                                </a:lnTo>
                                <a:lnTo>
                                  <a:pt x="2135" y="642"/>
                                </a:lnTo>
                                <a:lnTo>
                                  <a:pt x="2322" y="535"/>
                                </a:lnTo>
                                <a:lnTo>
                                  <a:pt x="2513" y="437"/>
                                </a:lnTo>
                                <a:lnTo>
                                  <a:pt x="2710" y="348"/>
                                </a:lnTo>
                                <a:lnTo>
                                  <a:pt x="2911" y="269"/>
                                </a:lnTo>
                                <a:lnTo>
                                  <a:pt x="3117" y="198"/>
                                </a:lnTo>
                                <a:lnTo>
                                  <a:pt x="3327" y="139"/>
                                </a:lnTo>
                                <a:lnTo>
                                  <a:pt x="3542" y="89"/>
                                </a:lnTo>
                                <a:lnTo>
                                  <a:pt x="3761" y="51"/>
                                </a:lnTo>
                                <a:lnTo>
                                  <a:pt x="3983" y="23"/>
                                </a:lnTo>
                                <a:lnTo>
                                  <a:pt x="4208" y="5"/>
                                </a:lnTo>
                                <a:lnTo>
                                  <a:pt x="4437" y="0"/>
                                </a:lnTo>
                                <a:close/>
                              </a:path>
                            </a:pathLst>
                          </a:custGeom>
                          <a:solidFill>
                            <a:srgbClr val="F6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464185" y="43180"/>
                            <a:ext cx="930910" cy="929640"/>
                          </a:xfrm>
                          <a:custGeom>
                            <a:avLst/>
                            <a:gdLst>
                              <a:gd name="T0" fmla="*/ 4847 w 8794"/>
                              <a:gd name="T1" fmla="*/ 22 h 8785"/>
                              <a:gd name="T2" fmla="*/ 5496 w 8794"/>
                              <a:gd name="T3" fmla="*/ 139 h 8785"/>
                              <a:gd name="T4" fmla="*/ 6108 w 8794"/>
                              <a:gd name="T5" fmla="*/ 345 h 8785"/>
                              <a:gd name="T6" fmla="*/ 6676 w 8794"/>
                              <a:gd name="T7" fmla="*/ 636 h 8785"/>
                              <a:gd name="T8" fmla="*/ 7194 w 8794"/>
                              <a:gd name="T9" fmla="*/ 1003 h 8785"/>
                              <a:gd name="T10" fmla="*/ 7652 w 8794"/>
                              <a:gd name="T11" fmla="*/ 1439 h 8785"/>
                              <a:gd name="T12" fmla="*/ 8044 w 8794"/>
                              <a:gd name="T13" fmla="*/ 1937 h 8785"/>
                              <a:gd name="T14" fmla="*/ 8360 w 8794"/>
                              <a:gd name="T15" fmla="*/ 2489 h 8785"/>
                              <a:gd name="T16" fmla="*/ 8597 w 8794"/>
                              <a:gd name="T17" fmla="*/ 3087 h 8785"/>
                              <a:gd name="T18" fmla="*/ 8744 w 8794"/>
                              <a:gd name="T19" fmla="*/ 3724 h 8785"/>
                              <a:gd name="T20" fmla="*/ 8794 w 8794"/>
                              <a:gd name="T21" fmla="*/ 4393 h 8785"/>
                              <a:gd name="T22" fmla="*/ 8744 w 8794"/>
                              <a:gd name="T23" fmla="*/ 5062 h 8785"/>
                              <a:gd name="T24" fmla="*/ 8597 w 8794"/>
                              <a:gd name="T25" fmla="*/ 5699 h 8785"/>
                              <a:gd name="T26" fmla="*/ 8360 w 8794"/>
                              <a:gd name="T27" fmla="*/ 6297 h 8785"/>
                              <a:gd name="T28" fmla="*/ 8044 w 8794"/>
                              <a:gd name="T29" fmla="*/ 6849 h 8785"/>
                              <a:gd name="T30" fmla="*/ 7652 w 8794"/>
                              <a:gd name="T31" fmla="*/ 7346 h 8785"/>
                              <a:gd name="T32" fmla="*/ 7194 w 8794"/>
                              <a:gd name="T33" fmla="*/ 7783 h 8785"/>
                              <a:gd name="T34" fmla="*/ 6676 w 8794"/>
                              <a:gd name="T35" fmla="*/ 8150 h 8785"/>
                              <a:gd name="T36" fmla="*/ 6108 w 8794"/>
                              <a:gd name="T37" fmla="*/ 8440 h 8785"/>
                              <a:gd name="T38" fmla="*/ 5496 w 8794"/>
                              <a:gd name="T39" fmla="*/ 8647 h 8785"/>
                              <a:gd name="T40" fmla="*/ 4847 w 8794"/>
                              <a:gd name="T41" fmla="*/ 8763 h 8785"/>
                              <a:gd name="T42" fmla="*/ 4171 w 8794"/>
                              <a:gd name="T43" fmla="*/ 8780 h 8785"/>
                              <a:gd name="T44" fmla="*/ 3511 w 8794"/>
                              <a:gd name="T45" fmla="*/ 8697 h 8785"/>
                              <a:gd name="T46" fmla="*/ 2886 w 8794"/>
                              <a:gd name="T47" fmla="*/ 8519 h 8785"/>
                              <a:gd name="T48" fmla="*/ 2301 w 8794"/>
                              <a:gd name="T49" fmla="*/ 8256 h 8785"/>
                              <a:gd name="T50" fmla="*/ 1767 w 8794"/>
                              <a:gd name="T51" fmla="*/ 7912 h 8785"/>
                              <a:gd name="T52" fmla="*/ 1288 w 8794"/>
                              <a:gd name="T53" fmla="*/ 7499 h 8785"/>
                              <a:gd name="T54" fmla="*/ 874 w 8794"/>
                              <a:gd name="T55" fmla="*/ 7021 h 8785"/>
                              <a:gd name="T56" fmla="*/ 531 w 8794"/>
                              <a:gd name="T57" fmla="*/ 6486 h 8785"/>
                              <a:gd name="T58" fmla="*/ 267 w 8794"/>
                              <a:gd name="T59" fmla="*/ 5904 h 8785"/>
                              <a:gd name="T60" fmla="*/ 90 w 8794"/>
                              <a:gd name="T61" fmla="*/ 5278 h 8785"/>
                              <a:gd name="T62" fmla="*/ 5 w 8794"/>
                              <a:gd name="T63" fmla="*/ 4619 h 8785"/>
                              <a:gd name="T64" fmla="*/ 23 w 8794"/>
                              <a:gd name="T65" fmla="*/ 3944 h 8785"/>
                              <a:gd name="T66" fmla="*/ 138 w 8794"/>
                              <a:gd name="T67" fmla="*/ 3295 h 8785"/>
                              <a:gd name="T68" fmla="*/ 345 w 8794"/>
                              <a:gd name="T69" fmla="*/ 2683 h 8785"/>
                              <a:gd name="T70" fmla="*/ 637 w 8794"/>
                              <a:gd name="T71" fmla="*/ 2115 h 8785"/>
                              <a:gd name="T72" fmla="*/ 1004 w 8794"/>
                              <a:gd name="T73" fmla="*/ 1599 h 8785"/>
                              <a:gd name="T74" fmla="*/ 1441 w 8794"/>
                              <a:gd name="T75" fmla="*/ 1141 h 8785"/>
                              <a:gd name="T76" fmla="*/ 1938 w 8794"/>
                              <a:gd name="T77" fmla="*/ 751 h 8785"/>
                              <a:gd name="T78" fmla="*/ 2491 w 8794"/>
                              <a:gd name="T79" fmla="*/ 433 h 8785"/>
                              <a:gd name="T80" fmla="*/ 3090 w 8794"/>
                              <a:gd name="T81" fmla="*/ 197 h 8785"/>
                              <a:gd name="T82" fmla="*/ 3728 w 8794"/>
                              <a:gd name="T83" fmla="*/ 50 h 8785"/>
                              <a:gd name="T84" fmla="*/ 4398 w 8794"/>
                              <a:gd name="T85" fmla="*/ 0 h 8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94" h="8785">
                                <a:moveTo>
                                  <a:pt x="4398" y="0"/>
                                </a:moveTo>
                                <a:lnTo>
                                  <a:pt x="4623" y="6"/>
                                </a:lnTo>
                                <a:lnTo>
                                  <a:pt x="4847" y="22"/>
                                </a:lnTo>
                                <a:lnTo>
                                  <a:pt x="5066" y="50"/>
                                </a:lnTo>
                                <a:lnTo>
                                  <a:pt x="5283" y="89"/>
                                </a:lnTo>
                                <a:lnTo>
                                  <a:pt x="5496" y="139"/>
                                </a:lnTo>
                                <a:lnTo>
                                  <a:pt x="5704" y="197"/>
                                </a:lnTo>
                                <a:lnTo>
                                  <a:pt x="5909" y="266"/>
                                </a:lnTo>
                                <a:lnTo>
                                  <a:pt x="6108" y="345"/>
                                </a:lnTo>
                                <a:lnTo>
                                  <a:pt x="6303" y="433"/>
                                </a:lnTo>
                                <a:lnTo>
                                  <a:pt x="6493" y="531"/>
                                </a:lnTo>
                                <a:lnTo>
                                  <a:pt x="6676" y="636"/>
                                </a:lnTo>
                                <a:lnTo>
                                  <a:pt x="6856" y="751"/>
                                </a:lnTo>
                                <a:lnTo>
                                  <a:pt x="7027" y="873"/>
                                </a:lnTo>
                                <a:lnTo>
                                  <a:pt x="7194" y="1003"/>
                                </a:lnTo>
                                <a:lnTo>
                                  <a:pt x="7354" y="1141"/>
                                </a:lnTo>
                                <a:lnTo>
                                  <a:pt x="7506" y="1287"/>
                                </a:lnTo>
                                <a:lnTo>
                                  <a:pt x="7652" y="1439"/>
                                </a:lnTo>
                                <a:lnTo>
                                  <a:pt x="7790" y="1599"/>
                                </a:lnTo>
                                <a:lnTo>
                                  <a:pt x="7921" y="1765"/>
                                </a:lnTo>
                                <a:lnTo>
                                  <a:pt x="8044" y="1937"/>
                                </a:lnTo>
                                <a:lnTo>
                                  <a:pt x="8157" y="2115"/>
                                </a:lnTo>
                                <a:lnTo>
                                  <a:pt x="8263" y="2299"/>
                                </a:lnTo>
                                <a:lnTo>
                                  <a:pt x="8360" y="2489"/>
                                </a:lnTo>
                                <a:lnTo>
                                  <a:pt x="8449" y="2683"/>
                                </a:lnTo>
                                <a:lnTo>
                                  <a:pt x="8528" y="2883"/>
                                </a:lnTo>
                                <a:lnTo>
                                  <a:pt x="8597" y="3087"/>
                                </a:lnTo>
                                <a:lnTo>
                                  <a:pt x="8656" y="3295"/>
                                </a:lnTo>
                                <a:lnTo>
                                  <a:pt x="8705" y="3507"/>
                                </a:lnTo>
                                <a:lnTo>
                                  <a:pt x="8744" y="3724"/>
                                </a:lnTo>
                                <a:lnTo>
                                  <a:pt x="8772" y="3944"/>
                                </a:lnTo>
                                <a:lnTo>
                                  <a:pt x="8789" y="4166"/>
                                </a:lnTo>
                                <a:lnTo>
                                  <a:pt x="8794" y="4393"/>
                                </a:lnTo>
                                <a:lnTo>
                                  <a:pt x="8789" y="4619"/>
                                </a:lnTo>
                                <a:lnTo>
                                  <a:pt x="8772" y="4842"/>
                                </a:lnTo>
                                <a:lnTo>
                                  <a:pt x="8744" y="5062"/>
                                </a:lnTo>
                                <a:lnTo>
                                  <a:pt x="8705" y="5278"/>
                                </a:lnTo>
                                <a:lnTo>
                                  <a:pt x="8656" y="5490"/>
                                </a:lnTo>
                                <a:lnTo>
                                  <a:pt x="8597" y="5699"/>
                                </a:lnTo>
                                <a:lnTo>
                                  <a:pt x="8528" y="5904"/>
                                </a:lnTo>
                                <a:lnTo>
                                  <a:pt x="8449" y="6102"/>
                                </a:lnTo>
                                <a:lnTo>
                                  <a:pt x="8360" y="6297"/>
                                </a:lnTo>
                                <a:lnTo>
                                  <a:pt x="8263" y="6486"/>
                                </a:lnTo>
                                <a:lnTo>
                                  <a:pt x="8157" y="6671"/>
                                </a:lnTo>
                                <a:lnTo>
                                  <a:pt x="8044" y="6849"/>
                                </a:lnTo>
                                <a:lnTo>
                                  <a:pt x="7921" y="7021"/>
                                </a:lnTo>
                                <a:lnTo>
                                  <a:pt x="7790" y="7187"/>
                                </a:lnTo>
                                <a:lnTo>
                                  <a:pt x="7652" y="7346"/>
                                </a:lnTo>
                                <a:lnTo>
                                  <a:pt x="7506" y="7499"/>
                                </a:lnTo>
                                <a:lnTo>
                                  <a:pt x="7354" y="7645"/>
                                </a:lnTo>
                                <a:lnTo>
                                  <a:pt x="7194" y="7783"/>
                                </a:lnTo>
                                <a:lnTo>
                                  <a:pt x="7027" y="7912"/>
                                </a:lnTo>
                                <a:lnTo>
                                  <a:pt x="6856" y="8035"/>
                                </a:lnTo>
                                <a:lnTo>
                                  <a:pt x="6676" y="8150"/>
                                </a:lnTo>
                                <a:lnTo>
                                  <a:pt x="6493" y="8256"/>
                                </a:lnTo>
                                <a:lnTo>
                                  <a:pt x="6303" y="8353"/>
                                </a:lnTo>
                                <a:lnTo>
                                  <a:pt x="6108" y="8440"/>
                                </a:lnTo>
                                <a:lnTo>
                                  <a:pt x="5909" y="8519"/>
                                </a:lnTo>
                                <a:lnTo>
                                  <a:pt x="5704" y="8588"/>
                                </a:lnTo>
                                <a:lnTo>
                                  <a:pt x="5496" y="8647"/>
                                </a:lnTo>
                                <a:lnTo>
                                  <a:pt x="5283" y="8697"/>
                                </a:lnTo>
                                <a:lnTo>
                                  <a:pt x="5066" y="8735"/>
                                </a:lnTo>
                                <a:lnTo>
                                  <a:pt x="4847" y="8763"/>
                                </a:lnTo>
                                <a:lnTo>
                                  <a:pt x="4623" y="8780"/>
                                </a:lnTo>
                                <a:lnTo>
                                  <a:pt x="4398" y="8785"/>
                                </a:lnTo>
                                <a:lnTo>
                                  <a:pt x="4171" y="8780"/>
                                </a:lnTo>
                                <a:lnTo>
                                  <a:pt x="3947" y="8763"/>
                                </a:lnTo>
                                <a:lnTo>
                                  <a:pt x="3728" y="8735"/>
                                </a:lnTo>
                                <a:lnTo>
                                  <a:pt x="3511" y="8697"/>
                                </a:lnTo>
                                <a:lnTo>
                                  <a:pt x="3298" y="8647"/>
                                </a:lnTo>
                                <a:lnTo>
                                  <a:pt x="3090" y="8588"/>
                                </a:lnTo>
                                <a:lnTo>
                                  <a:pt x="2886" y="8519"/>
                                </a:lnTo>
                                <a:lnTo>
                                  <a:pt x="2686" y="8440"/>
                                </a:lnTo>
                                <a:lnTo>
                                  <a:pt x="2491" y="8353"/>
                                </a:lnTo>
                                <a:lnTo>
                                  <a:pt x="2301" y="8256"/>
                                </a:lnTo>
                                <a:lnTo>
                                  <a:pt x="2117" y="8150"/>
                                </a:lnTo>
                                <a:lnTo>
                                  <a:pt x="1938" y="8035"/>
                                </a:lnTo>
                                <a:lnTo>
                                  <a:pt x="1767" y="7912"/>
                                </a:lnTo>
                                <a:lnTo>
                                  <a:pt x="1600" y="7783"/>
                                </a:lnTo>
                                <a:lnTo>
                                  <a:pt x="1441" y="7645"/>
                                </a:lnTo>
                                <a:lnTo>
                                  <a:pt x="1288" y="7499"/>
                                </a:lnTo>
                                <a:lnTo>
                                  <a:pt x="1143" y="7346"/>
                                </a:lnTo>
                                <a:lnTo>
                                  <a:pt x="1004" y="7187"/>
                                </a:lnTo>
                                <a:lnTo>
                                  <a:pt x="874" y="7021"/>
                                </a:lnTo>
                                <a:lnTo>
                                  <a:pt x="752" y="6849"/>
                                </a:lnTo>
                                <a:lnTo>
                                  <a:pt x="637" y="6671"/>
                                </a:lnTo>
                                <a:lnTo>
                                  <a:pt x="531" y="6486"/>
                                </a:lnTo>
                                <a:lnTo>
                                  <a:pt x="434" y="6297"/>
                                </a:lnTo>
                                <a:lnTo>
                                  <a:pt x="345" y="6102"/>
                                </a:lnTo>
                                <a:lnTo>
                                  <a:pt x="267" y="5904"/>
                                </a:lnTo>
                                <a:lnTo>
                                  <a:pt x="198" y="5699"/>
                                </a:lnTo>
                                <a:lnTo>
                                  <a:pt x="138" y="5490"/>
                                </a:lnTo>
                                <a:lnTo>
                                  <a:pt x="90" y="5278"/>
                                </a:lnTo>
                                <a:lnTo>
                                  <a:pt x="51" y="5062"/>
                                </a:lnTo>
                                <a:lnTo>
                                  <a:pt x="23" y="4842"/>
                                </a:lnTo>
                                <a:lnTo>
                                  <a:pt x="5" y="4619"/>
                                </a:lnTo>
                                <a:lnTo>
                                  <a:pt x="0" y="4393"/>
                                </a:lnTo>
                                <a:lnTo>
                                  <a:pt x="5" y="4166"/>
                                </a:lnTo>
                                <a:lnTo>
                                  <a:pt x="23" y="3944"/>
                                </a:lnTo>
                                <a:lnTo>
                                  <a:pt x="51" y="3724"/>
                                </a:lnTo>
                                <a:lnTo>
                                  <a:pt x="90" y="3507"/>
                                </a:lnTo>
                                <a:lnTo>
                                  <a:pt x="138" y="3295"/>
                                </a:lnTo>
                                <a:lnTo>
                                  <a:pt x="198" y="3087"/>
                                </a:lnTo>
                                <a:lnTo>
                                  <a:pt x="267" y="2883"/>
                                </a:lnTo>
                                <a:lnTo>
                                  <a:pt x="345" y="2683"/>
                                </a:lnTo>
                                <a:lnTo>
                                  <a:pt x="434" y="2489"/>
                                </a:lnTo>
                                <a:lnTo>
                                  <a:pt x="531" y="2299"/>
                                </a:lnTo>
                                <a:lnTo>
                                  <a:pt x="637" y="2115"/>
                                </a:lnTo>
                                <a:lnTo>
                                  <a:pt x="752" y="1937"/>
                                </a:lnTo>
                                <a:lnTo>
                                  <a:pt x="874" y="1765"/>
                                </a:lnTo>
                                <a:lnTo>
                                  <a:pt x="1004" y="1599"/>
                                </a:lnTo>
                                <a:lnTo>
                                  <a:pt x="1143" y="1439"/>
                                </a:lnTo>
                                <a:lnTo>
                                  <a:pt x="1288" y="1287"/>
                                </a:lnTo>
                                <a:lnTo>
                                  <a:pt x="1441" y="1141"/>
                                </a:lnTo>
                                <a:lnTo>
                                  <a:pt x="1600" y="1003"/>
                                </a:lnTo>
                                <a:lnTo>
                                  <a:pt x="1767" y="873"/>
                                </a:lnTo>
                                <a:lnTo>
                                  <a:pt x="1938" y="751"/>
                                </a:lnTo>
                                <a:lnTo>
                                  <a:pt x="2117" y="636"/>
                                </a:lnTo>
                                <a:lnTo>
                                  <a:pt x="2301" y="531"/>
                                </a:lnTo>
                                <a:lnTo>
                                  <a:pt x="2491" y="433"/>
                                </a:lnTo>
                                <a:lnTo>
                                  <a:pt x="2686" y="345"/>
                                </a:lnTo>
                                <a:lnTo>
                                  <a:pt x="2886" y="266"/>
                                </a:lnTo>
                                <a:lnTo>
                                  <a:pt x="3090" y="197"/>
                                </a:lnTo>
                                <a:lnTo>
                                  <a:pt x="3298" y="139"/>
                                </a:lnTo>
                                <a:lnTo>
                                  <a:pt x="3511" y="89"/>
                                </a:lnTo>
                                <a:lnTo>
                                  <a:pt x="3728" y="50"/>
                                </a:lnTo>
                                <a:lnTo>
                                  <a:pt x="3947" y="22"/>
                                </a:lnTo>
                                <a:lnTo>
                                  <a:pt x="4171" y="6"/>
                                </a:lnTo>
                                <a:lnTo>
                                  <a:pt x="4398" y="0"/>
                                </a:lnTo>
                                <a:close/>
                              </a:path>
                            </a:pathLst>
                          </a:custGeom>
                          <a:solidFill>
                            <a:srgbClr val="F5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468630" y="46990"/>
                            <a:ext cx="922020" cy="922020"/>
                          </a:xfrm>
                          <a:custGeom>
                            <a:avLst/>
                            <a:gdLst>
                              <a:gd name="T0" fmla="*/ 4803 w 8714"/>
                              <a:gd name="T1" fmla="*/ 22 h 8706"/>
                              <a:gd name="T2" fmla="*/ 5446 w 8714"/>
                              <a:gd name="T3" fmla="*/ 137 h 8706"/>
                              <a:gd name="T4" fmla="*/ 6053 w 8714"/>
                              <a:gd name="T5" fmla="*/ 342 h 8706"/>
                              <a:gd name="T6" fmla="*/ 6617 w 8714"/>
                              <a:gd name="T7" fmla="*/ 630 h 8706"/>
                              <a:gd name="T8" fmla="*/ 7129 w 8714"/>
                              <a:gd name="T9" fmla="*/ 993 h 8706"/>
                              <a:gd name="T10" fmla="*/ 7583 w 8714"/>
                              <a:gd name="T11" fmla="*/ 1426 h 8706"/>
                              <a:gd name="T12" fmla="*/ 7970 w 8714"/>
                              <a:gd name="T13" fmla="*/ 1919 h 8706"/>
                              <a:gd name="T14" fmla="*/ 8285 w 8714"/>
                              <a:gd name="T15" fmla="*/ 2466 h 8706"/>
                              <a:gd name="T16" fmla="*/ 8519 w 8714"/>
                              <a:gd name="T17" fmla="*/ 3058 h 8706"/>
                              <a:gd name="T18" fmla="*/ 8665 w 8714"/>
                              <a:gd name="T19" fmla="*/ 3690 h 8706"/>
                              <a:gd name="T20" fmla="*/ 8714 w 8714"/>
                              <a:gd name="T21" fmla="*/ 4353 h 8706"/>
                              <a:gd name="T22" fmla="*/ 8665 w 8714"/>
                              <a:gd name="T23" fmla="*/ 5016 h 8706"/>
                              <a:gd name="T24" fmla="*/ 8519 w 8714"/>
                              <a:gd name="T25" fmla="*/ 5648 h 8706"/>
                              <a:gd name="T26" fmla="*/ 8285 w 8714"/>
                              <a:gd name="T27" fmla="*/ 6240 h 8706"/>
                              <a:gd name="T28" fmla="*/ 7970 w 8714"/>
                              <a:gd name="T29" fmla="*/ 6787 h 8706"/>
                              <a:gd name="T30" fmla="*/ 7583 w 8714"/>
                              <a:gd name="T31" fmla="*/ 7280 h 8706"/>
                              <a:gd name="T32" fmla="*/ 7129 w 8714"/>
                              <a:gd name="T33" fmla="*/ 7712 h 8706"/>
                              <a:gd name="T34" fmla="*/ 6617 w 8714"/>
                              <a:gd name="T35" fmla="*/ 8076 h 8706"/>
                              <a:gd name="T36" fmla="*/ 6053 w 8714"/>
                              <a:gd name="T37" fmla="*/ 8364 h 8706"/>
                              <a:gd name="T38" fmla="*/ 5446 w 8714"/>
                              <a:gd name="T39" fmla="*/ 8569 h 8706"/>
                              <a:gd name="T40" fmla="*/ 4803 w 8714"/>
                              <a:gd name="T41" fmla="*/ 8684 h 8706"/>
                              <a:gd name="T42" fmla="*/ 4133 w 8714"/>
                              <a:gd name="T43" fmla="*/ 8700 h 8706"/>
                              <a:gd name="T44" fmla="*/ 3479 w 8714"/>
                              <a:gd name="T45" fmla="*/ 8618 h 8706"/>
                              <a:gd name="T46" fmla="*/ 2859 w 8714"/>
                              <a:gd name="T47" fmla="*/ 8442 h 8706"/>
                              <a:gd name="T48" fmla="*/ 2280 w 8714"/>
                              <a:gd name="T49" fmla="*/ 8181 h 8706"/>
                              <a:gd name="T50" fmla="*/ 1751 w 8714"/>
                              <a:gd name="T51" fmla="*/ 7841 h 8706"/>
                              <a:gd name="T52" fmla="*/ 1276 w 8714"/>
                              <a:gd name="T53" fmla="*/ 7431 h 8706"/>
                              <a:gd name="T54" fmla="*/ 865 w 8714"/>
                              <a:gd name="T55" fmla="*/ 6958 h 8706"/>
                              <a:gd name="T56" fmla="*/ 526 w 8714"/>
                              <a:gd name="T57" fmla="*/ 6428 h 8706"/>
                              <a:gd name="T58" fmla="*/ 264 w 8714"/>
                              <a:gd name="T59" fmla="*/ 5850 h 8706"/>
                              <a:gd name="T60" fmla="*/ 88 w 8714"/>
                              <a:gd name="T61" fmla="*/ 5230 h 8706"/>
                              <a:gd name="T62" fmla="*/ 5 w 8714"/>
                              <a:gd name="T63" fmla="*/ 4576 h 8706"/>
                              <a:gd name="T64" fmla="*/ 23 w 8714"/>
                              <a:gd name="T65" fmla="*/ 3907 h 8706"/>
                              <a:gd name="T66" fmla="*/ 137 w 8714"/>
                              <a:gd name="T67" fmla="*/ 3266 h 8706"/>
                              <a:gd name="T68" fmla="*/ 342 w 8714"/>
                              <a:gd name="T69" fmla="*/ 2658 h 8706"/>
                              <a:gd name="T70" fmla="*/ 631 w 8714"/>
                              <a:gd name="T71" fmla="*/ 2096 h 8706"/>
                              <a:gd name="T72" fmla="*/ 995 w 8714"/>
                              <a:gd name="T73" fmla="*/ 1584 h 8706"/>
                              <a:gd name="T74" fmla="*/ 1428 w 8714"/>
                              <a:gd name="T75" fmla="*/ 1130 h 8706"/>
                              <a:gd name="T76" fmla="*/ 1921 w 8714"/>
                              <a:gd name="T77" fmla="*/ 743 h 8706"/>
                              <a:gd name="T78" fmla="*/ 2468 w 8714"/>
                              <a:gd name="T79" fmla="*/ 429 h 8706"/>
                              <a:gd name="T80" fmla="*/ 3062 w 8714"/>
                              <a:gd name="T81" fmla="*/ 195 h 8706"/>
                              <a:gd name="T82" fmla="*/ 3693 w 8714"/>
                              <a:gd name="T83" fmla="*/ 49 h 8706"/>
                              <a:gd name="T84" fmla="*/ 4358 w 8714"/>
                              <a:gd name="T85" fmla="*/ 0 h 8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714" h="8706">
                                <a:moveTo>
                                  <a:pt x="4358" y="0"/>
                                </a:moveTo>
                                <a:lnTo>
                                  <a:pt x="4581" y="5"/>
                                </a:lnTo>
                                <a:lnTo>
                                  <a:pt x="4803" y="22"/>
                                </a:lnTo>
                                <a:lnTo>
                                  <a:pt x="5021" y="49"/>
                                </a:lnTo>
                                <a:lnTo>
                                  <a:pt x="5236" y="88"/>
                                </a:lnTo>
                                <a:lnTo>
                                  <a:pt x="5446" y="137"/>
                                </a:lnTo>
                                <a:lnTo>
                                  <a:pt x="5653" y="195"/>
                                </a:lnTo>
                                <a:lnTo>
                                  <a:pt x="5856" y="264"/>
                                </a:lnTo>
                                <a:lnTo>
                                  <a:pt x="6053" y="342"/>
                                </a:lnTo>
                                <a:lnTo>
                                  <a:pt x="6247" y="429"/>
                                </a:lnTo>
                                <a:lnTo>
                                  <a:pt x="6434" y="525"/>
                                </a:lnTo>
                                <a:lnTo>
                                  <a:pt x="6617" y="630"/>
                                </a:lnTo>
                                <a:lnTo>
                                  <a:pt x="6793" y="743"/>
                                </a:lnTo>
                                <a:lnTo>
                                  <a:pt x="6964" y="865"/>
                                </a:lnTo>
                                <a:lnTo>
                                  <a:pt x="7129" y="993"/>
                                </a:lnTo>
                                <a:lnTo>
                                  <a:pt x="7287" y="1130"/>
                                </a:lnTo>
                                <a:lnTo>
                                  <a:pt x="7438" y="1275"/>
                                </a:lnTo>
                                <a:lnTo>
                                  <a:pt x="7583" y="1426"/>
                                </a:lnTo>
                                <a:lnTo>
                                  <a:pt x="7720" y="1584"/>
                                </a:lnTo>
                                <a:lnTo>
                                  <a:pt x="7849" y="1749"/>
                                </a:lnTo>
                                <a:lnTo>
                                  <a:pt x="7970" y="1919"/>
                                </a:lnTo>
                                <a:lnTo>
                                  <a:pt x="8084" y="2096"/>
                                </a:lnTo>
                                <a:lnTo>
                                  <a:pt x="8188" y="2278"/>
                                </a:lnTo>
                                <a:lnTo>
                                  <a:pt x="8285" y="2466"/>
                                </a:lnTo>
                                <a:lnTo>
                                  <a:pt x="8372" y="2658"/>
                                </a:lnTo>
                                <a:lnTo>
                                  <a:pt x="8450" y="2857"/>
                                </a:lnTo>
                                <a:lnTo>
                                  <a:pt x="8519" y="3058"/>
                                </a:lnTo>
                                <a:lnTo>
                                  <a:pt x="8577" y="3266"/>
                                </a:lnTo>
                                <a:lnTo>
                                  <a:pt x="8626" y="3476"/>
                                </a:lnTo>
                                <a:lnTo>
                                  <a:pt x="8665" y="3690"/>
                                </a:lnTo>
                                <a:lnTo>
                                  <a:pt x="8692" y="3907"/>
                                </a:lnTo>
                                <a:lnTo>
                                  <a:pt x="8709" y="4129"/>
                                </a:lnTo>
                                <a:lnTo>
                                  <a:pt x="8714" y="4353"/>
                                </a:lnTo>
                                <a:lnTo>
                                  <a:pt x="8709" y="4576"/>
                                </a:lnTo>
                                <a:lnTo>
                                  <a:pt x="8692" y="4798"/>
                                </a:lnTo>
                                <a:lnTo>
                                  <a:pt x="8665" y="5016"/>
                                </a:lnTo>
                                <a:lnTo>
                                  <a:pt x="8626" y="5230"/>
                                </a:lnTo>
                                <a:lnTo>
                                  <a:pt x="8577" y="5441"/>
                                </a:lnTo>
                                <a:lnTo>
                                  <a:pt x="8519" y="5648"/>
                                </a:lnTo>
                                <a:lnTo>
                                  <a:pt x="8450" y="5850"/>
                                </a:lnTo>
                                <a:lnTo>
                                  <a:pt x="8372" y="6047"/>
                                </a:lnTo>
                                <a:lnTo>
                                  <a:pt x="8285" y="6240"/>
                                </a:lnTo>
                                <a:lnTo>
                                  <a:pt x="8188" y="6428"/>
                                </a:lnTo>
                                <a:lnTo>
                                  <a:pt x="8084" y="6610"/>
                                </a:lnTo>
                                <a:lnTo>
                                  <a:pt x="7970" y="6787"/>
                                </a:lnTo>
                                <a:lnTo>
                                  <a:pt x="7849" y="6958"/>
                                </a:lnTo>
                                <a:lnTo>
                                  <a:pt x="7720" y="7122"/>
                                </a:lnTo>
                                <a:lnTo>
                                  <a:pt x="7583" y="7280"/>
                                </a:lnTo>
                                <a:lnTo>
                                  <a:pt x="7438" y="7431"/>
                                </a:lnTo>
                                <a:lnTo>
                                  <a:pt x="7287" y="7575"/>
                                </a:lnTo>
                                <a:lnTo>
                                  <a:pt x="7129" y="7712"/>
                                </a:lnTo>
                                <a:lnTo>
                                  <a:pt x="6964" y="7841"/>
                                </a:lnTo>
                                <a:lnTo>
                                  <a:pt x="6793" y="7963"/>
                                </a:lnTo>
                                <a:lnTo>
                                  <a:pt x="6617" y="8076"/>
                                </a:lnTo>
                                <a:lnTo>
                                  <a:pt x="6434" y="8181"/>
                                </a:lnTo>
                                <a:lnTo>
                                  <a:pt x="6247" y="8277"/>
                                </a:lnTo>
                                <a:lnTo>
                                  <a:pt x="6053" y="8364"/>
                                </a:lnTo>
                                <a:lnTo>
                                  <a:pt x="5856" y="8442"/>
                                </a:lnTo>
                                <a:lnTo>
                                  <a:pt x="5653" y="8510"/>
                                </a:lnTo>
                                <a:lnTo>
                                  <a:pt x="5446" y="8569"/>
                                </a:lnTo>
                                <a:lnTo>
                                  <a:pt x="5236" y="8618"/>
                                </a:lnTo>
                                <a:lnTo>
                                  <a:pt x="5021" y="8656"/>
                                </a:lnTo>
                                <a:lnTo>
                                  <a:pt x="4803" y="8684"/>
                                </a:lnTo>
                                <a:lnTo>
                                  <a:pt x="4581" y="8700"/>
                                </a:lnTo>
                                <a:lnTo>
                                  <a:pt x="4358" y="8706"/>
                                </a:lnTo>
                                <a:lnTo>
                                  <a:pt x="4133" y="8700"/>
                                </a:lnTo>
                                <a:lnTo>
                                  <a:pt x="3912" y="8684"/>
                                </a:lnTo>
                                <a:lnTo>
                                  <a:pt x="3693" y="8656"/>
                                </a:lnTo>
                                <a:lnTo>
                                  <a:pt x="3479" y="8618"/>
                                </a:lnTo>
                                <a:lnTo>
                                  <a:pt x="3268" y="8569"/>
                                </a:lnTo>
                                <a:lnTo>
                                  <a:pt x="3062" y="8510"/>
                                </a:lnTo>
                                <a:lnTo>
                                  <a:pt x="2859" y="8442"/>
                                </a:lnTo>
                                <a:lnTo>
                                  <a:pt x="2661" y="8364"/>
                                </a:lnTo>
                                <a:lnTo>
                                  <a:pt x="2468" y="8277"/>
                                </a:lnTo>
                                <a:lnTo>
                                  <a:pt x="2280" y="8181"/>
                                </a:lnTo>
                                <a:lnTo>
                                  <a:pt x="2097" y="8076"/>
                                </a:lnTo>
                                <a:lnTo>
                                  <a:pt x="1921" y="7963"/>
                                </a:lnTo>
                                <a:lnTo>
                                  <a:pt x="1751" y="7841"/>
                                </a:lnTo>
                                <a:lnTo>
                                  <a:pt x="1585" y="7712"/>
                                </a:lnTo>
                                <a:lnTo>
                                  <a:pt x="1428" y="7575"/>
                                </a:lnTo>
                                <a:lnTo>
                                  <a:pt x="1276" y="7431"/>
                                </a:lnTo>
                                <a:lnTo>
                                  <a:pt x="1132" y="7280"/>
                                </a:lnTo>
                                <a:lnTo>
                                  <a:pt x="995" y="7122"/>
                                </a:lnTo>
                                <a:lnTo>
                                  <a:pt x="865" y="6958"/>
                                </a:lnTo>
                                <a:lnTo>
                                  <a:pt x="744" y="6787"/>
                                </a:lnTo>
                                <a:lnTo>
                                  <a:pt x="631" y="6610"/>
                                </a:lnTo>
                                <a:lnTo>
                                  <a:pt x="526" y="6428"/>
                                </a:lnTo>
                                <a:lnTo>
                                  <a:pt x="430" y="6240"/>
                                </a:lnTo>
                                <a:lnTo>
                                  <a:pt x="342" y="6047"/>
                                </a:lnTo>
                                <a:lnTo>
                                  <a:pt x="264" y="5850"/>
                                </a:lnTo>
                                <a:lnTo>
                                  <a:pt x="195" y="5648"/>
                                </a:lnTo>
                                <a:lnTo>
                                  <a:pt x="137" y="5441"/>
                                </a:lnTo>
                                <a:lnTo>
                                  <a:pt x="88" y="5230"/>
                                </a:lnTo>
                                <a:lnTo>
                                  <a:pt x="50" y="5016"/>
                                </a:lnTo>
                                <a:lnTo>
                                  <a:pt x="23" y="4798"/>
                                </a:lnTo>
                                <a:lnTo>
                                  <a:pt x="5" y="4576"/>
                                </a:lnTo>
                                <a:lnTo>
                                  <a:pt x="0" y="4353"/>
                                </a:lnTo>
                                <a:lnTo>
                                  <a:pt x="5" y="4129"/>
                                </a:lnTo>
                                <a:lnTo>
                                  <a:pt x="23" y="3907"/>
                                </a:lnTo>
                                <a:lnTo>
                                  <a:pt x="50" y="3690"/>
                                </a:lnTo>
                                <a:lnTo>
                                  <a:pt x="88" y="3476"/>
                                </a:lnTo>
                                <a:lnTo>
                                  <a:pt x="137" y="3266"/>
                                </a:lnTo>
                                <a:lnTo>
                                  <a:pt x="195" y="3058"/>
                                </a:lnTo>
                                <a:lnTo>
                                  <a:pt x="264" y="2857"/>
                                </a:lnTo>
                                <a:lnTo>
                                  <a:pt x="342" y="2658"/>
                                </a:lnTo>
                                <a:lnTo>
                                  <a:pt x="430" y="2466"/>
                                </a:lnTo>
                                <a:lnTo>
                                  <a:pt x="526" y="2278"/>
                                </a:lnTo>
                                <a:lnTo>
                                  <a:pt x="631" y="2096"/>
                                </a:lnTo>
                                <a:lnTo>
                                  <a:pt x="744" y="1919"/>
                                </a:lnTo>
                                <a:lnTo>
                                  <a:pt x="865" y="1749"/>
                                </a:lnTo>
                                <a:lnTo>
                                  <a:pt x="995" y="1584"/>
                                </a:lnTo>
                                <a:lnTo>
                                  <a:pt x="1132" y="1426"/>
                                </a:lnTo>
                                <a:lnTo>
                                  <a:pt x="1276" y="1275"/>
                                </a:lnTo>
                                <a:lnTo>
                                  <a:pt x="1428" y="1130"/>
                                </a:lnTo>
                                <a:lnTo>
                                  <a:pt x="1585" y="993"/>
                                </a:lnTo>
                                <a:lnTo>
                                  <a:pt x="1751" y="865"/>
                                </a:lnTo>
                                <a:lnTo>
                                  <a:pt x="1921" y="743"/>
                                </a:lnTo>
                                <a:lnTo>
                                  <a:pt x="2097" y="630"/>
                                </a:lnTo>
                                <a:lnTo>
                                  <a:pt x="2280" y="525"/>
                                </a:lnTo>
                                <a:lnTo>
                                  <a:pt x="2468" y="429"/>
                                </a:lnTo>
                                <a:lnTo>
                                  <a:pt x="2661" y="342"/>
                                </a:lnTo>
                                <a:lnTo>
                                  <a:pt x="2859" y="264"/>
                                </a:lnTo>
                                <a:lnTo>
                                  <a:pt x="3062" y="195"/>
                                </a:lnTo>
                                <a:lnTo>
                                  <a:pt x="3268" y="137"/>
                                </a:lnTo>
                                <a:lnTo>
                                  <a:pt x="3479" y="88"/>
                                </a:lnTo>
                                <a:lnTo>
                                  <a:pt x="3693" y="49"/>
                                </a:lnTo>
                                <a:lnTo>
                                  <a:pt x="3912" y="22"/>
                                </a:lnTo>
                                <a:lnTo>
                                  <a:pt x="4133" y="5"/>
                                </a:lnTo>
                                <a:lnTo>
                                  <a:pt x="4358" y="0"/>
                                </a:lnTo>
                                <a:close/>
                              </a:path>
                            </a:pathLst>
                          </a:custGeom>
                          <a:solidFill>
                            <a:srgbClr val="F6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472440" y="51435"/>
                            <a:ext cx="914400" cy="913130"/>
                          </a:xfrm>
                          <a:custGeom>
                            <a:avLst/>
                            <a:gdLst>
                              <a:gd name="T0" fmla="*/ 4759 w 8636"/>
                              <a:gd name="T1" fmla="*/ 21 h 8627"/>
                              <a:gd name="T2" fmla="*/ 5398 w 8636"/>
                              <a:gd name="T3" fmla="*/ 134 h 8627"/>
                              <a:gd name="T4" fmla="*/ 5999 w 8636"/>
                              <a:gd name="T5" fmla="*/ 338 h 8627"/>
                              <a:gd name="T6" fmla="*/ 6557 w 8636"/>
                              <a:gd name="T7" fmla="*/ 624 h 8627"/>
                              <a:gd name="T8" fmla="*/ 7065 w 8636"/>
                              <a:gd name="T9" fmla="*/ 985 h 8627"/>
                              <a:gd name="T10" fmla="*/ 7514 w 8636"/>
                              <a:gd name="T11" fmla="*/ 1413 h 8627"/>
                              <a:gd name="T12" fmla="*/ 7899 w 8636"/>
                              <a:gd name="T13" fmla="*/ 1902 h 8627"/>
                              <a:gd name="T14" fmla="*/ 8210 w 8636"/>
                              <a:gd name="T15" fmla="*/ 2443 h 8627"/>
                              <a:gd name="T16" fmla="*/ 8442 w 8636"/>
                              <a:gd name="T17" fmla="*/ 3030 h 8627"/>
                              <a:gd name="T18" fmla="*/ 8587 w 8636"/>
                              <a:gd name="T19" fmla="*/ 3656 h 8627"/>
                              <a:gd name="T20" fmla="*/ 8636 w 8636"/>
                              <a:gd name="T21" fmla="*/ 4313 h 8627"/>
                              <a:gd name="T22" fmla="*/ 8587 w 8636"/>
                              <a:gd name="T23" fmla="*/ 4970 h 8627"/>
                              <a:gd name="T24" fmla="*/ 8442 w 8636"/>
                              <a:gd name="T25" fmla="*/ 5596 h 8627"/>
                              <a:gd name="T26" fmla="*/ 8210 w 8636"/>
                              <a:gd name="T27" fmla="*/ 6183 h 8627"/>
                              <a:gd name="T28" fmla="*/ 7899 w 8636"/>
                              <a:gd name="T29" fmla="*/ 6724 h 8627"/>
                              <a:gd name="T30" fmla="*/ 7514 w 8636"/>
                              <a:gd name="T31" fmla="*/ 7213 h 8627"/>
                              <a:gd name="T32" fmla="*/ 7065 w 8636"/>
                              <a:gd name="T33" fmla="*/ 7641 h 8627"/>
                              <a:gd name="T34" fmla="*/ 6557 w 8636"/>
                              <a:gd name="T35" fmla="*/ 8002 h 8627"/>
                              <a:gd name="T36" fmla="*/ 5999 w 8636"/>
                              <a:gd name="T37" fmla="*/ 8288 h 8627"/>
                              <a:gd name="T38" fmla="*/ 5398 w 8636"/>
                              <a:gd name="T39" fmla="*/ 8491 h 8627"/>
                              <a:gd name="T40" fmla="*/ 4759 w 8636"/>
                              <a:gd name="T41" fmla="*/ 8604 h 8627"/>
                              <a:gd name="T42" fmla="*/ 4096 w 8636"/>
                              <a:gd name="T43" fmla="*/ 8621 h 8627"/>
                              <a:gd name="T44" fmla="*/ 3448 w 8636"/>
                              <a:gd name="T45" fmla="*/ 8539 h 8627"/>
                              <a:gd name="T46" fmla="*/ 2834 w 8636"/>
                              <a:gd name="T47" fmla="*/ 8364 h 8627"/>
                              <a:gd name="T48" fmla="*/ 2260 w 8636"/>
                              <a:gd name="T49" fmla="*/ 8105 h 8627"/>
                              <a:gd name="T50" fmla="*/ 1734 w 8636"/>
                              <a:gd name="T51" fmla="*/ 7770 h 8627"/>
                              <a:gd name="T52" fmla="*/ 1265 w 8636"/>
                              <a:gd name="T53" fmla="*/ 7363 h 8627"/>
                              <a:gd name="T54" fmla="*/ 858 w 8636"/>
                              <a:gd name="T55" fmla="*/ 6894 h 8627"/>
                              <a:gd name="T56" fmla="*/ 521 w 8636"/>
                              <a:gd name="T57" fmla="*/ 6368 h 8627"/>
                              <a:gd name="T58" fmla="*/ 262 w 8636"/>
                              <a:gd name="T59" fmla="*/ 5795 h 8627"/>
                              <a:gd name="T60" fmla="*/ 88 w 8636"/>
                              <a:gd name="T61" fmla="*/ 5182 h 8627"/>
                              <a:gd name="T62" fmla="*/ 6 w 8636"/>
                              <a:gd name="T63" fmla="*/ 4535 h 8627"/>
                              <a:gd name="T64" fmla="*/ 22 w 8636"/>
                              <a:gd name="T65" fmla="*/ 3872 h 8627"/>
                              <a:gd name="T66" fmla="*/ 136 w 8636"/>
                              <a:gd name="T67" fmla="*/ 3235 h 8627"/>
                              <a:gd name="T68" fmla="*/ 340 w 8636"/>
                              <a:gd name="T69" fmla="*/ 2634 h 8627"/>
                              <a:gd name="T70" fmla="*/ 625 w 8636"/>
                              <a:gd name="T71" fmla="*/ 2076 h 8627"/>
                              <a:gd name="T72" fmla="*/ 986 w 8636"/>
                              <a:gd name="T73" fmla="*/ 1569 h 8627"/>
                              <a:gd name="T74" fmla="*/ 1415 w 8636"/>
                              <a:gd name="T75" fmla="*/ 1119 h 8627"/>
                              <a:gd name="T76" fmla="*/ 1904 w 8636"/>
                              <a:gd name="T77" fmla="*/ 735 h 8627"/>
                              <a:gd name="T78" fmla="*/ 2446 w 8636"/>
                              <a:gd name="T79" fmla="*/ 425 h 8627"/>
                              <a:gd name="T80" fmla="*/ 3035 w 8636"/>
                              <a:gd name="T81" fmla="*/ 193 h 8627"/>
                              <a:gd name="T82" fmla="*/ 3661 w 8636"/>
                              <a:gd name="T83" fmla="*/ 49 h 8627"/>
                              <a:gd name="T84" fmla="*/ 4319 w 8636"/>
                              <a:gd name="T85" fmla="*/ 0 h 8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36" h="8627">
                                <a:moveTo>
                                  <a:pt x="4319" y="0"/>
                                </a:moveTo>
                                <a:lnTo>
                                  <a:pt x="4540" y="5"/>
                                </a:lnTo>
                                <a:lnTo>
                                  <a:pt x="4759" y="21"/>
                                </a:lnTo>
                                <a:lnTo>
                                  <a:pt x="4975" y="49"/>
                                </a:lnTo>
                                <a:lnTo>
                                  <a:pt x="5188" y="87"/>
                                </a:lnTo>
                                <a:lnTo>
                                  <a:pt x="5398" y="134"/>
                                </a:lnTo>
                                <a:lnTo>
                                  <a:pt x="5602" y="193"/>
                                </a:lnTo>
                                <a:lnTo>
                                  <a:pt x="5803" y="261"/>
                                </a:lnTo>
                                <a:lnTo>
                                  <a:pt x="5999" y="338"/>
                                </a:lnTo>
                                <a:lnTo>
                                  <a:pt x="6190" y="425"/>
                                </a:lnTo>
                                <a:lnTo>
                                  <a:pt x="6376" y="520"/>
                                </a:lnTo>
                                <a:lnTo>
                                  <a:pt x="6557" y="624"/>
                                </a:lnTo>
                                <a:lnTo>
                                  <a:pt x="6732" y="735"/>
                                </a:lnTo>
                                <a:lnTo>
                                  <a:pt x="6901" y="856"/>
                                </a:lnTo>
                                <a:lnTo>
                                  <a:pt x="7065" y="985"/>
                                </a:lnTo>
                                <a:lnTo>
                                  <a:pt x="7222" y="1119"/>
                                </a:lnTo>
                                <a:lnTo>
                                  <a:pt x="7372" y="1263"/>
                                </a:lnTo>
                                <a:lnTo>
                                  <a:pt x="7514" y="1413"/>
                                </a:lnTo>
                                <a:lnTo>
                                  <a:pt x="7650" y="1569"/>
                                </a:lnTo>
                                <a:lnTo>
                                  <a:pt x="7778" y="1732"/>
                                </a:lnTo>
                                <a:lnTo>
                                  <a:pt x="7899" y="1902"/>
                                </a:lnTo>
                                <a:lnTo>
                                  <a:pt x="8011" y="2076"/>
                                </a:lnTo>
                                <a:lnTo>
                                  <a:pt x="8115" y="2257"/>
                                </a:lnTo>
                                <a:lnTo>
                                  <a:pt x="8210" y="2443"/>
                                </a:lnTo>
                                <a:lnTo>
                                  <a:pt x="8296" y="2634"/>
                                </a:lnTo>
                                <a:lnTo>
                                  <a:pt x="8374" y="2830"/>
                                </a:lnTo>
                                <a:lnTo>
                                  <a:pt x="8442" y="3030"/>
                                </a:lnTo>
                                <a:lnTo>
                                  <a:pt x="8500" y="3235"/>
                                </a:lnTo>
                                <a:lnTo>
                                  <a:pt x="8548" y="3443"/>
                                </a:lnTo>
                                <a:lnTo>
                                  <a:pt x="8587" y="3656"/>
                                </a:lnTo>
                                <a:lnTo>
                                  <a:pt x="8614" y="3872"/>
                                </a:lnTo>
                                <a:lnTo>
                                  <a:pt x="8630" y="4091"/>
                                </a:lnTo>
                                <a:lnTo>
                                  <a:pt x="8636" y="4313"/>
                                </a:lnTo>
                                <a:lnTo>
                                  <a:pt x="8630" y="4535"/>
                                </a:lnTo>
                                <a:lnTo>
                                  <a:pt x="8614" y="4754"/>
                                </a:lnTo>
                                <a:lnTo>
                                  <a:pt x="8587" y="4970"/>
                                </a:lnTo>
                                <a:lnTo>
                                  <a:pt x="8548" y="5182"/>
                                </a:lnTo>
                                <a:lnTo>
                                  <a:pt x="8500" y="5391"/>
                                </a:lnTo>
                                <a:lnTo>
                                  <a:pt x="8442" y="5596"/>
                                </a:lnTo>
                                <a:lnTo>
                                  <a:pt x="8374" y="5795"/>
                                </a:lnTo>
                                <a:lnTo>
                                  <a:pt x="8296" y="5992"/>
                                </a:lnTo>
                                <a:lnTo>
                                  <a:pt x="8210" y="6183"/>
                                </a:lnTo>
                                <a:lnTo>
                                  <a:pt x="8115" y="6368"/>
                                </a:lnTo>
                                <a:lnTo>
                                  <a:pt x="8011" y="6550"/>
                                </a:lnTo>
                                <a:lnTo>
                                  <a:pt x="7899" y="6724"/>
                                </a:lnTo>
                                <a:lnTo>
                                  <a:pt x="7778" y="6894"/>
                                </a:lnTo>
                                <a:lnTo>
                                  <a:pt x="7650" y="7057"/>
                                </a:lnTo>
                                <a:lnTo>
                                  <a:pt x="7514" y="7213"/>
                                </a:lnTo>
                                <a:lnTo>
                                  <a:pt x="7372" y="7363"/>
                                </a:lnTo>
                                <a:lnTo>
                                  <a:pt x="7222" y="7506"/>
                                </a:lnTo>
                                <a:lnTo>
                                  <a:pt x="7065" y="7641"/>
                                </a:lnTo>
                                <a:lnTo>
                                  <a:pt x="6901" y="7770"/>
                                </a:lnTo>
                                <a:lnTo>
                                  <a:pt x="6732" y="7890"/>
                                </a:lnTo>
                                <a:lnTo>
                                  <a:pt x="6557" y="8002"/>
                                </a:lnTo>
                                <a:lnTo>
                                  <a:pt x="6376" y="8105"/>
                                </a:lnTo>
                                <a:lnTo>
                                  <a:pt x="6190" y="8201"/>
                                </a:lnTo>
                                <a:lnTo>
                                  <a:pt x="5999" y="8288"/>
                                </a:lnTo>
                                <a:lnTo>
                                  <a:pt x="5803" y="8364"/>
                                </a:lnTo>
                                <a:lnTo>
                                  <a:pt x="5602" y="8432"/>
                                </a:lnTo>
                                <a:lnTo>
                                  <a:pt x="5398" y="8491"/>
                                </a:lnTo>
                                <a:lnTo>
                                  <a:pt x="5188" y="8539"/>
                                </a:lnTo>
                                <a:lnTo>
                                  <a:pt x="4975" y="8577"/>
                                </a:lnTo>
                                <a:lnTo>
                                  <a:pt x="4759" y="8604"/>
                                </a:lnTo>
                                <a:lnTo>
                                  <a:pt x="4540" y="8621"/>
                                </a:lnTo>
                                <a:lnTo>
                                  <a:pt x="4319" y="8627"/>
                                </a:lnTo>
                                <a:lnTo>
                                  <a:pt x="4096" y="8621"/>
                                </a:lnTo>
                                <a:lnTo>
                                  <a:pt x="3877" y="8604"/>
                                </a:lnTo>
                                <a:lnTo>
                                  <a:pt x="3661" y="8577"/>
                                </a:lnTo>
                                <a:lnTo>
                                  <a:pt x="3448" y="8539"/>
                                </a:lnTo>
                                <a:lnTo>
                                  <a:pt x="3239" y="8491"/>
                                </a:lnTo>
                                <a:lnTo>
                                  <a:pt x="3035" y="8432"/>
                                </a:lnTo>
                                <a:lnTo>
                                  <a:pt x="2834" y="8364"/>
                                </a:lnTo>
                                <a:lnTo>
                                  <a:pt x="2637" y="8288"/>
                                </a:lnTo>
                                <a:lnTo>
                                  <a:pt x="2446" y="8201"/>
                                </a:lnTo>
                                <a:lnTo>
                                  <a:pt x="2260" y="8105"/>
                                </a:lnTo>
                                <a:lnTo>
                                  <a:pt x="2079" y="8002"/>
                                </a:lnTo>
                                <a:lnTo>
                                  <a:pt x="1904" y="7890"/>
                                </a:lnTo>
                                <a:lnTo>
                                  <a:pt x="1734" y="7770"/>
                                </a:lnTo>
                                <a:lnTo>
                                  <a:pt x="1571" y="7641"/>
                                </a:lnTo>
                                <a:lnTo>
                                  <a:pt x="1415" y="7506"/>
                                </a:lnTo>
                                <a:lnTo>
                                  <a:pt x="1265" y="7363"/>
                                </a:lnTo>
                                <a:lnTo>
                                  <a:pt x="1122" y="7213"/>
                                </a:lnTo>
                                <a:lnTo>
                                  <a:pt x="986" y="7057"/>
                                </a:lnTo>
                                <a:lnTo>
                                  <a:pt x="858" y="6894"/>
                                </a:lnTo>
                                <a:lnTo>
                                  <a:pt x="737" y="6724"/>
                                </a:lnTo>
                                <a:lnTo>
                                  <a:pt x="625" y="6550"/>
                                </a:lnTo>
                                <a:lnTo>
                                  <a:pt x="521" y="6368"/>
                                </a:lnTo>
                                <a:lnTo>
                                  <a:pt x="426" y="6183"/>
                                </a:lnTo>
                                <a:lnTo>
                                  <a:pt x="340" y="5992"/>
                                </a:lnTo>
                                <a:lnTo>
                                  <a:pt x="262" y="5795"/>
                                </a:lnTo>
                                <a:lnTo>
                                  <a:pt x="194" y="5596"/>
                                </a:lnTo>
                                <a:lnTo>
                                  <a:pt x="136" y="5391"/>
                                </a:lnTo>
                                <a:lnTo>
                                  <a:pt x="88" y="5182"/>
                                </a:lnTo>
                                <a:lnTo>
                                  <a:pt x="49" y="4970"/>
                                </a:lnTo>
                                <a:lnTo>
                                  <a:pt x="22" y="4754"/>
                                </a:lnTo>
                                <a:lnTo>
                                  <a:pt x="6" y="4535"/>
                                </a:lnTo>
                                <a:lnTo>
                                  <a:pt x="0" y="4313"/>
                                </a:lnTo>
                                <a:lnTo>
                                  <a:pt x="6" y="4091"/>
                                </a:lnTo>
                                <a:lnTo>
                                  <a:pt x="22" y="3872"/>
                                </a:lnTo>
                                <a:lnTo>
                                  <a:pt x="49" y="3656"/>
                                </a:lnTo>
                                <a:lnTo>
                                  <a:pt x="88" y="3443"/>
                                </a:lnTo>
                                <a:lnTo>
                                  <a:pt x="136" y="3235"/>
                                </a:lnTo>
                                <a:lnTo>
                                  <a:pt x="194" y="3030"/>
                                </a:lnTo>
                                <a:lnTo>
                                  <a:pt x="262" y="2830"/>
                                </a:lnTo>
                                <a:lnTo>
                                  <a:pt x="340" y="2634"/>
                                </a:lnTo>
                                <a:lnTo>
                                  <a:pt x="426" y="2443"/>
                                </a:lnTo>
                                <a:lnTo>
                                  <a:pt x="521" y="2257"/>
                                </a:lnTo>
                                <a:lnTo>
                                  <a:pt x="625" y="2076"/>
                                </a:lnTo>
                                <a:lnTo>
                                  <a:pt x="737" y="1902"/>
                                </a:lnTo>
                                <a:lnTo>
                                  <a:pt x="858" y="1732"/>
                                </a:lnTo>
                                <a:lnTo>
                                  <a:pt x="986" y="1569"/>
                                </a:lnTo>
                                <a:lnTo>
                                  <a:pt x="1122" y="1413"/>
                                </a:lnTo>
                                <a:lnTo>
                                  <a:pt x="1265" y="1263"/>
                                </a:lnTo>
                                <a:lnTo>
                                  <a:pt x="1415" y="1119"/>
                                </a:lnTo>
                                <a:lnTo>
                                  <a:pt x="1571" y="985"/>
                                </a:lnTo>
                                <a:lnTo>
                                  <a:pt x="1734" y="856"/>
                                </a:lnTo>
                                <a:lnTo>
                                  <a:pt x="1904" y="735"/>
                                </a:lnTo>
                                <a:lnTo>
                                  <a:pt x="2079" y="624"/>
                                </a:lnTo>
                                <a:lnTo>
                                  <a:pt x="2260" y="520"/>
                                </a:lnTo>
                                <a:lnTo>
                                  <a:pt x="2446" y="425"/>
                                </a:lnTo>
                                <a:lnTo>
                                  <a:pt x="2637" y="338"/>
                                </a:lnTo>
                                <a:lnTo>
                                  <a:pt x="2834" y="261"/>
                                </a:lnTo>
                                <a:lnTo>
                                  <a:pt x="3035" y="193"/>
                                </a:lnTo>
                                <a:lnTo>
                                  <a:pt x="3239" y="134"/>
                                </a:lnTo>
                                <a:lnTo>
                                  <a:pt x="3448" y="87"/>
                                </a:lnTo>
                                <a:lnTo>
                                  <a:pt x="3661" y="49"/>
                                </a:lnTo>
                                <a:lnTo>
                                  <a:pt x="3877" y="21"/>
                                </a:lnTo>
                                <a:lnTo>
                                  <a:pt x="4096" y="5"/>
                                </a:lnTo>
                                <a:lnTo>
                                  <a:pt x="4319" y="0"/>
                                </a:lnTo>
                                <a:close/>
                              </a:path>
                            </a:pathLst>
                          </a:custGeom>
                          <a:solidFill>
                            <a:srgbClr val="F5C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476885" y="55880"/>
                            <a:ext cx="905510" cy="904240"/>
                          </a:xfrm>
                          <a:custGeom>
                            <a:avLst/>
                            <a:gdLst>
                              <a:gd name="T0" fmla="*/ 4715 w 8557"/>
                              <a:gd name="T1" fmla="*/ 23 h 8549"/>
                              <a:gd name="T2" fmla="*/ 5347 w 8557"/>
                              <a:gd name="T3" fmla="*/ 135 h 8549"/>
                              <a:gd name="T4" fmla="*/ 5943 w 8557"/>
                              <a:gd name="T5" fmla="*/ 337 h 8549"/>
                              <a:gd name="T6" fmla="*/ 6497 w 8557"/>
                              <a:gd name="T7" fmla="*/ 620 h 8549"/>
                              <a:gd name="T8" fmla="*/ 6999 w 8557"/>
                              <a:gd name="T9" fmla="*/ 977 h 8549"/>
                              <a:gd name="T10" fmla="*/ 7445 w 8557"/>
                              <a:gd name="T11" fmla="*/ 1401 h 8549"/>
                              <a:gd name="T12" fmla="*/ 7825 w 8557"/>
                              <a:gd name="T13" fmla="*/ 1885 h 8549"/>
                              <a:gd name="T14" fmla="*/ 8134 w 8557"/>
                              <a:gd name="T15" fmla="*/ 2421 h 8549"/>
                              <a:gd name="T16" fmla="*/ 8364 w 8557"/>
                              <a:gd name="T17" fmla="*/ 3004 h 8549"/>
                              <a:gd name="T18" fmla="*/ 8507 w 8557"/>
                              <a:gd name="T19" fmla="*/ 3624 h 8549"/>
                              <a:gd name="T20" fmla="*/ 8557 w 8557"/>
                              <a:gd name="T21" fmla="*/ 4275 h 8549"/>
                              <a:gd name="T22" fmla="*/ 8507 w 8557"/>
                              <a:gd name="T23" fmla="*/ 4926 h 8549"/>
                              <a:gd name="T24" fmla="*/ 8364 w 8557"/>
                              <a:gd name="T25" fmla="*/ 5546 h 8549"/>
                              <a:gd name="T26" fmla="*/ 8134 w 8557"/>
                              <a:gd name="T27" fmla="*/ 6128 h 8549"/>
                              <a:gd name="T28" fmla="*/ 7825 w 8557"/>
                              <a:gd name="T29" fmla="*/ 6665 h 8549"/>
                              <a:gd name="T30" fmla="*/ 7445 w 8557"/>
                              <a:gd name="T31" fmla="*/ 7148 h 8549"/>
                              <a:gd name="T32" fmla="*/ 6999 w 8557"/>
                              <a:gd name="T33" fmla="*/ 7573 h 8549"/>
                              <a:gd name="T34" fmla="*/ 6497 w 8557"/>
                              <a:gd name="T35" fmla="*/ 7930 h 8549"/>
                              <a:gd name="T36" fmla="*/ 5943 w 8557"/>
                              <a:gd name="T37" fmla="*/ 8213 h 8549"/>
                              <a:gd name="T38" fmla="*/ 5347 w 8557"/>
                              <a:gd name="T39" fmla="*/ 8415 h 8549"/>
                              <a:gd name="T40" fmla="*/ 4715 w 8557"/>
                              <a:gd name="T41" fmla="*/ 8527 h 8549"/>
                              <a:gd name="T42" fmla="*/ 4058 w 8557"/>
                              <a:gd name="T43" fmla="*/ 8543 h 8549"/>
                              <a:gd name="T44" fmla="*/ 3416 w 8557"/>
                              <a:gd name="T45" fmla="*/ 8462 h 8549"/>
                              <a:gd name="T46" fmla="*/ 2808 w 8557"/>
                              <a:gd name="T47" fmla="*/ 8290 h 8549"/>
                              <a:gd name="T48" fmla="*/ 2239 w 8557"/>
                              <a:gd name="T49" fmla="*/ 8033 h 8549"/>
                              <a:gd name="T50" fmla="*/ 1718 w 8557"/>
                              <a:gd name="T51" fmla="*/ 7700 h 8549"/>
                              <a:gd name="T52" fmla="*/ 1252 w 8557"/>
                              <a:gd name="T53" fmla="*/ 7297 h 8549"/>
                              <a:gd name="T54" fmla="*/ 850 w 8557"/>
                              <a:gd name="T55" fmla="*/ 6832 h 8549"/>
                              <a:gd name="T56" fmla="*/ 516 w 8557"/>
                              <a:gd name="T57" fmla="*/ 6312 h 8549"/>
                              <a:gd name="T58" fmla="*/ 259 w 8557"/>
                              <a:gd name="T59" fmla="*/ 5745 h 8549"/>
                              <a:gd name="T60" fmla="*/ 87 w 8557"/>
                              <a:gd name="T61" fmla="*/ 5136 h 8549"/>
                              <a:gd name="T62" fmla="*/ 5 w 8557"/>
                              <a:gd name="T63" fmla="*/ 4495 h 8549"/>
                              <a:gd name="T64" fmla="*/ 22 w 8557"/>
                              <a:gd name="T65" fmla="*/ 3838 h 8549"/>
                              <a:gd name="T66" fmla="*/ 135 w 8557"/>
                              <a:gd name="T67" fmla="*/ 3207 h 8549"/>
                              <a:gd name="T68" fmla="*/ 336 w 8557"/>
                              <a:gd name="T69" fmla="*/ 2611 h 8549"/>
                              <a:gd name="T70" fmla="*/ 620 w 8557"/>
                              <a:gd name="T71" fmla="*/ 2059 h 8549"/>
                              <a:gd name="T72" fmla="*/ 977 w 8557"/>
                              <a:gd name="T73" fmla="*/ 1556 h 8549"/>
                              <a:gd name="T74" fmla="*/ 1402 w 8557"/>
                              <a:gd name="T75" fmla="*/ 1112 h 8549"/>
                              <a:gd name="T76" fmla="*/ 1886 w 8557"/>
                              <a:gd name="T77" fmla="*/ 731 h 8549"/>
                              <a:gd name="T78" fmla="*/ 2423 w 8557"/>
                              <a:gd name="T79" fmla="*/ 422 h 8549"/>
                              <a:gd name="T80" fmla="*/ 3006 w 8557"/>
                              <a:gd name="T81" fmla="*/ 192 h 8549"/>
                              <a:gd name="T82" fmla="*/ 3626 w 8557"/>
                              <a:gd name="T83" fmla="*/ 50 h 8549"/>
                              <a:gd name="T84" fmla="*/ 4279 w 8557"/>
                              <a:gd name="T85" fmla="*/ 0 h 8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557" h="8549">
                                <a:moveTo>
                                  <a:pt x="4279" y="0"/>
                                </a:moveTo>
                                <a:lnTo>
                                  <a:pt x="4498" y="6"/>
                                </a:lnTo>
                                <a:lnTo>
                                  <a:pt x="4715" y="23"/>
                                </a:lnTo>
                                <a:lnTo>
                                  <a:pt x="4930" y="50"/>
                                </a:lnTo>
                                <a:lnTo>
                                  <a:pt x="5140" y="88"/>
                                </a:lnTo>
                                <a:lnTo>
                                  <a:pt x="5347" y="135"/>
                                </a:lnTo>
                                <a:lnTo>
                                  <a:pt x="5550" y="192"/>
                                </a:lnTo>
                                <a:lnTo>
                                  <a:pt x="5749" y="260"/>
                                </a:lnTo>
                                <a:lnTo>
                                  <a:pt x="5943" y="337"/>
                                </a:lnTo>
                                <a:lnTo>
                                  <a:pt x="6133" y="422"/>
                                </a:lnTo>
                                <a:lnTo>
                                  <a:pt x="6318" y="516"/>
                                </a:lnTo>
                                <a:lnTo>
                                  <a:pt x="6497" y="620"/>
                                </a:lnTo>
                                <a:lnTo>
                                  <a:pt x="6670" y="731"/>
                                </a:lnTo>
                                <a:lnTo>
                                  <a:pt x="6838" y="850"/>
                                </a:lnTo>
                                <a:lnTo>
                                  <a:pt x="6999" y="977"/>
                                </a:lnTo>
                                <a:lnTo>
                                  <a:pt x="7155" y="1112"/>
                                </a:lnTo>
                                <a:lnTo>
                                  <a:pt x="7304" y="1253"/>
                                </a:lnTo>
                                <a:lnTo>
                                  <a:pt x="7445" y="1401"/>
                                </a:lnTo>
                                <a:lnTo>
                                  <a:pt x="7579" y="1556"/>
                                </a:lnTo>
                                <a:lnTo>
                                  <a:pt x="7707" y="1718"/>
                                </a:lnTo>
                                <a:lnTo>
                                  <a:pt x="7825" y="1885"/>
                                </a:lnTo>
                                <a:lnTo>
                                  <a:pt x="7937" y="2059"/>
                                </a:lnTo>
                                <a:lnTo>
                                  <a:pt x="8040" y="2238"/>
                                </a:lnTo>
                                <a:lnTo>
                                  <a:pt x="8134" y="2421"/>
                                </a:lnTo>
                                <a:lnTo>
                                  <a:pt x="8221" y="2611"/>
                                </a:lnTo>
                                <a:lnTo>
                                  <a:pt x="8297" y="2806"/>
                                </a:lnTo>
                                <a:lnTo>
                                  <a:pt x="8364" y="3004"/>
                                </a:lnTo>
                                <a:lnTo>
                                  <a:pt x="8422" y="3207"/>
                                </a:lnTo>
                                <a:lnTo>
                                  <a:pt x="8470" y="3413"/>
                                </a:lnTo>
                                <a:lnTo>
                                  <a:pt x="8507" y="3624"/>
                                </a:lnTo>
                                <a:lnTo>
                                  <a:pt x="8535" y="3838"/>
                                </a:lnTo>
                                <a:lnTo>
                                  <a:pt x="8551" y="4055"/>
                                </a:lnTo>
                                <a:lnTo>
                                  <a:pt x="8557" y="4275"/>
                                </a:lnTo>
                                <a:lnTo>
                                  <a:pt x="8551" y="4495"/>
                                </a:lnTo>
                                <a:lnTo>
                                  <a:pt x="8535" y="4712"/>
                                </a:lnTo>
                                <a:lnTo>
                                  <a:pt x="8507" y="4926"/>
                                </a:lnTo>
                                <a:lnTo>
                                  <a:pt x="8470" y="5136"/>
                                </a:lnTo>
                                <a:lnTo>
                                  <a:pt x="8422" y="5343"/>
                                </a:lnTo>
                                <a:lnTo>
                                  <a:pt x="8364" y="5546"/>
                                </a:lnTo>
                                <a:lnTo>
                                  <a:pt x="8297" y="5745"/>
                                </a:lnTo>
                                <a:lnTo>
                                  <a:pt x="8221" y="5939"/>
                                </a:lnTo>
                                <a:lnTo>
                                  <a:pt x="8134" y="6128"/>
                                </a:lnTo>
                                <a:lnTo>
                                  <a:pt x="8040" y="6312"/>
                                </a:lnTo>
                                <a:lnTo>
                                  <a:pt x="7937" y="6491"/>
                                </a:lnTo>
                                <a:lnTo>
                                  <a:pt x="7825" y="6665"/>
                                </a:lnTo>
                                <a:lnTo>
                                  <a:pt x="7707" y="6832"/>
                                </a:lnTo>
                                <a:lnTo>
                                  <a:pt x="7579" y="6994"/>
                                </a:lnTo>
                                <a:lnTo>
                                  <a:pt x="7445" y="7148"/>
                                </a:lnTo>
                                <a:lnTo>
                                  <a:pt x="7304" y="7297"/>
                                </a:lnTo>
                                <a:lnTo>
                                  <a:pt x="7155" y="7438"/>
                                </a:lnTo>
                                <a:lnTo>
                                  <a:pt x="6999" y="7573"/>
                                </a:lnTo>
                                <a:lnTo>
                                  <a:pt x="6838" y="7700"/>
                                </a:lnTo>
                                <a:lnTo>
                                  <a:pt x="6670" y="7819"/>
                                </a:lnTo>
                                <a:lnTo>
                                  <a:pt x="6497" y="7930"/>
                                </a:lnTo>
                                <a:lnTo>
                                  <a:pt x="6318" y="8033"/>
                                </a:lnTo>
                                <a:lnTo>
                                  <a:pt x="6133" y="8128"/>
                                </a:lnTo>
                                <a:lnTo>
                                  <a:pt x="5943" y="8213"/>
                                </a:lnTo>
                                <a:lnTo>
                                  <a:pt x="5749" y="8290"/>
                                </a:lnTo>
                                <a:lnTo>
                                  <a:pt x="5550" y="8357"/>
                                </a:lnTo>
                                <a:lnTo>
                                  <a:pt x="5347" y="8415"/>
                                </a:lnTo>
                                <a:lnTo>
                                  <a:pt x="5140" y="8462"/>
                                </a:lnTo>
                                <a:lnTo>
                                  <a:pt x="4930" y="8500"/>
                                </a:lnTo>
                                <a:lnTo>
                                  <a:pt x="4715" y="8527"/>
                                </a:lnTo>
                                <a:lnTo>
                                  <a:pt x="4498" y="8543"/>
                                </a:lnTo>
                                <a:lnTo>
                                  <a:pt x="4279" y="8549"/>
                                </a:lnTo>
                                <a:lnTo>
                                  <a:pt x="4058" y="8543"/>
                                </a:lnTo>
                                <a:lnTo>
                                  <a:pt x="3841" y="8527"/>
                                </a:lnTo>
                                <a:lnTo>
                                  <a:pt x="3626" y="8500"/>
                                </a:lnTo>
                                <a:lnTo>
                                  <a:pt x="3416" y="8462"/>
                                </a:lnTo>
                                <a:lnTo>
                                  <a:pt x="3209" y="8415"/>
                                </a:lnTo>
                                <a:lnTo>
                                  <a:pt x="3006" y="8357"/>
                                </a:lnTo>
                                <a:lnTo>
                                  <a:pt x="2808" y="8290"/>
                                </a:lnTo>
                                <a:lnTo>
                                  <a:pt x="2613" y="8213"/>
                                </a:lnTo>
                                <a:lnTo>
                                  <a:pt x="2423" y="8128"/>
                                </a:lnTo>
                                <a:lnTo>
                                  <a:pt x="2239" y="8033"/>
                                </a:lnTo>
                                <a:lnTo>
                                  <a:pt x="2059" y="7930"/>
                                </a:lnTo>
                                <a:lnTo>
                                  <a:pt x="1886" y="7819"/>
                                </a:lnTo>
                                <a:lnTo>
                                  <a:pt x="1718" y="7700"/>
                                </a:lnTo>
                                <a:lnTo>
                                  <a:pt x="1557" y="7573"/>
                                </a:lnTo>
                                <a:lnTo>
                                  <a:pt x="1402" y="7438"/>
                                </a:lnTo>
                                <a:lnTo>
                                  <a:pt x="1252" y="7297"/>
                                </a:lnTo>
                                <a:lnTo>
                                  <a:pt x="1111" y="7148"/>
                                </a:lnTo>
                                <a:lnTo>
                                  <a:pt x="977" y="6994"/>
                                </a:lnTo>
                                <a:lnTo>
                                  <a:pt x="850" y="6832"/>
                                </a:lnTo>
                                <a:lnTo>
                                  <a:pt x="731" y="6665"/>
                                </a:lnTo>
                                <a:lnTo>
                                  <a:pt x="620" y="6491"/>
                                </a:lnTo>
                                <a:lnTo>
                                  <a:pt x="516" y="6312"/>
                                </a:lnTo>
                                <a:lnTo>
                                  <a:pt x="422" y="6128"/>
                                </a:lnTo>
                                <a:lnTo>
                                  <a:pt x="336" y="5939"/>
                                </a:lnTo>
                                <a:lnTo>
                                  <a:pt x="259" y="5745"/>
                                </a:lnTo>
                                <a:lnTo>
                                  <a:pt x="192" y="5546"/>
                                </a:lnTo>
                                <a:lnTo>
                                  <a:pt x="135" y="5343"/>
                                </a:lnTo>
                                <a:lnTo>
                                  <a:pt x="87" y="5136"/>
                                </a:lnTo>
                                <a:lnTo>
                                  <a:pt x="49" y="4926"/>
                                </a:lnTo>
                                <a:lnTo>
                                  <a:pt x="22" y="4712"/>
                                </a:lnTo>
                                <a:lnTo>
                                  <a:pt x="5" y="4495"/>
                                </a:lnTo>
                                <a:lnTo>
                                  <a:pt x="0" y="4275"/>
                                </a:lnTo>
                                <a:lnTo>
                                  <a:pt x="5" y="4055"/>
                                </a:lnTo>
                                <a:lnTo>
                                  <a:pt x="22" y="3838"/>
                                </a:lnTo>
                                <a:lnTo>
                                  <a:pt x="49" y="3624"/>
                                </a:lnTo>
                                <a:lnTo>
                                  <a:pt x="87" y="3413"/>
                                </a:lnTo>
                                <a:lnTo>
                                  <a:pt x="135" y="3207"/>
                                </a:lnTo>
                                <a:lnTo>
                                  <a:pt x="192" y="3004"/>
                                </a:lnTo>
                                <a:lnTo>
                                  <a:pt x="259" y="2806"/>
                                </a:lnTo>
                                <a:lnTo>
                                  <a:pt x="336" y="2611"/>
                                </a:lnTo>
                                <a:lnTo>
                                  <a:pt x="422" y="2421"/>
                                </a:lnTo>
                                <a:lnTo>
                                  <a:pt x="516" y="2238"/>
                                </a:lnTo>
                                <a:lnTo>
                                  <a:pt x="620" y="2059"/>
                                </a:lnTo>
                                <a:lnTo>
                                  <a:pt x="731" y="1885"/>
                                </a:lnTo>
                                <a:lnTo>
                                  <a:pt x="850" y="1718"/>
                                </a:lnTo>
                                <a:lnTo>
                                  <a:pt x="977" y="1556"/>
                                </a:lnTo>
                                <a:lnTo>
                                  <a:pt x="1111" y="1401"/>
                                </a:lnTo>
                                <a:lnTo>
                                  <a:pt x="1252" y="1253"/>
                                </a:lnTo>
                                <a:lnTo>
                                  <a:pt x="1402" y="1112"/>
                                </a:lnTo>
                                <a:lnTo>
                                  <a:pt x="1557" y="977"/>
                                </a:lnTo>
                                <a:lnTo>
                                  <a:pt x="1718" y="850"/>
                                </a:lnTo>
                                <a:lnTo>
                                  <a:pt x="1886" y="731"/>
                                </a:lnTo>
                                <a:lnTo>
                                  <a:pt x="2059" y="620"/>
                                </a:lnTo>
                                <a:lnTo>
                                  <a:pt x="2239" y="516"/>
                                </a:lnTo>
                                <a:lnTo>
                                  <a:pt x="2423" y="422"/>
                                </a:lnTo>
                                <a:lnTo>
                                  <a:pt x="2613" y="337"/>
                                </a:lnTo>
                                <a:lnTo>
                                  <a:pt x="2808" y="260"/>
                                </a:lnTo>
                                <a:lnTo>
                                  <a:pt x="3006" y="192"/>
                                </a:lnTo>
                                <a:lnTo>
                                  <a:pt x="3209" y="135"/>
                                </a:lnTo>
                                <a:lnTo>
                                  <a:pt x="3416" y="88"/>
                                </a:lnTo>
                                <a:lnTo>
                                  <a:pt x="3626" y="50"/>
                                </a:lnTo>
                                <a:lnTo>
                                  <a:pt x="3841" y="23"/>
                                </a:lnTo>
                                <a:lnTo>
                                  <a:pt x="4058" y="6"/>
                                </a:lnTo>
                                <a:lnTo>
                                  <a:pt x="4279" y="0"/>
                                </a:lnTo>
                                <a:close/>
                              </a:path>
                            </a:pathLst>
                          </a:custGeom>
                          <a:solidFill>
                            <a:srgbClr val="F6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
                        <wps:cNvSpPr>
                          <a:spLocks/>
                        </wps:cNvSpPr>
                        <wps:spPr bwMode="auto">
                          <a:xfrm>
                            <a:off x="480695" y="59690"/>
                            <a:ext cx="897255" cy="896620"/>
                          </a:xfrm>
                          <a:custGeom>
                            <a:avLst/>
                            <a:gdLst>
                              <a:gd name="T0" fmla="*/ 4672 w 8477"/>
                              <a:gd name="T1" fmla="*/ 22 h 8470"/>
                              <a:gd name="T2" fmla="*/ 5297 w 8477"/>
                              <a:gd name="T3" fmla="*/ 133 h 8470"/>
                              <a:gd name="T4" fmla="*/ 5888 w 8477"/>
                              <a:gd name="T5" fmla="*/ 333 h 8470"/>
                              <a:gd name="T6" fmla="*/ 6436 w 8477"/>
                              <a:gd name="T7" fmla="*/ 613 h 8470"/>
                              <a:gd name="T8" fmla="*/ 6934 w 8477"/>
                              <a:gd name="T9" fmla="*/ 967 h 8470"/>
                              <a:gd name="T10" fmla="*/ 7376 w 8477"/>
                              <a:gd name="T11" fmla="*/ 1388 h 8470"/>
                              <a:gd name="T12" fmla="*/ 7753 w 8477"/>
                              <a:gd name="T13" fmla="*/ 1867 h 8470"/>
                              <a:gd name="T14" fmla="*/ 8059 w 8477"/>
                              <a:gd name="T15" fmla="*/ 2399 h 8470"/>
                              <a:gd name="T16" fmla="*/ 8286 w 8477"/>
                              <a:gd name="T17" fmla="*/ 2976 h 8470"/>
                              <a:gd name="T18" fmla="*/ 8428 w 8477"/>
                              <a:gd name="T19" fmla="*/ 3590 h 8470"/>
                              <a:gd name="T20" fmla="*/ 8477 w 8477"/>
                              <a:gd name="T21" fmla="*/ 4235 h 8470"/>
                              <a:gd name="T22" fmla="*/ 8428 w 8477"/>
                              <a:gd name="T23" fmla="*/ 4879 h 8470"/>
                              <a:gd name="T24" fmla="*/ 8286 w 8477"/>
                              <a:gd name="T25" fmla="*/ 5494 h 8470"/>
                              <a:gd name="T26" fmla="*/ 8059 w 8477"/>
                              <a:gd name="T27" fmla="*/ 6070 h 8470"/>
                              <a:gd name="T28" fmla="*/ 7753 w 8477"/>
                              <a:gd name="T29" fmla="*/ 6602 h 8470"/>
                              <a:gd name="T30" fmla="*/ 7376 w 8477"/>
                              <a:gd name="T31" fmla="*/ 7082 h 8470"/>
                              <a:gd name="T32" fmla="*/ 6934 w 8477"/>
                              <a:gd name="T33" fmla="*/ 7502 h 8470"/>
                              <a:gd name="T34" fmla="*/ 6436 w 8477"/>
                              <a:gd name="T35" fmla="*/ 7857 h 8470"/>
                              <a:gd name="T36" fmla="*/ 5888 w 8477"/>
                              <a:gd name="T37" fmla="*/ 8136 h 8470"/>
                              <a:gd name="T38" fmla="*/ 5297 w 8477"/>
                              <a:gd name="T39" fmla="*/ 8336 h 8470"/>
                              <a:gd name="T40" fmla="*/ 4672 w 8477"/>
                              <a:gd name="T41" fmla="*/ 8448 h 8470"/>
                              <a:gd name="T42" fmla="*/ 4020 w 8477"/>
                              <a:gd name="T43" fmla="*/ 8464 h 8470"/>
                              <a:gd name="T44" fmla="*/ 3384 w 8477"/>
                              <a:gd name="T45" fmla="*/ 8383 h 8470"/>
                              <a:gd name="T46" fmla="*/ 2781 w 8477"/>
                              <a:gd name="T47" fmla="*/ 8213 h 8470"/>
                              <a:gd name="T48" fmla="*/ 2218 w 8477"/>
                              <a:gd name="T49" fmla="*/ 7958 h 8470"/>
                              <a:gd name="T50" fmla="*/ 1702 w 8477"/>
                              <a:gd name="T51" fmla="*/ 7628 h 8470"/>
                              <a:gd name="T52" fmla="*/ 1241 w 8477"/>
                              <a:gd name="T53" fmla="*/ 7229 h 8470"/>
                              <a:gd name="T54" fmla="*/ 841 w 8477"/>
                              <a:gd name="T55" fmla="*/ 6768 h 8470"/>
                              <a:gd name="T56" fmla="*/ 510 w 8477"/>
                              <a:gd name="T57" fmla="*/ 6254 h 8470"/>
                              <a:gd name="T58" fmla="*/ 257 w 8477"/>
                              <a:gd name="T59" fmla="*/ 5691 h 8470"/>
                              <a:gd name="T60" fmla="*/ 85 w 8477"/>
                              <a:gd name="T61" fmla="*/ 5088 h 8470"/>
                              <a:gd name="T62" fmla="*/ 5 w 8477"/>
                              <a:gd name="T63" fmla="*/ 4453 h 8470"/>
                              <a:gd name="T64" fmla="*/ 21 w 8477"/>
                              <a:gd name="T65" fmla="*/ 3802 h 8470"/>
                              <a:gd name="T66" fmla="*/ 132 w 8477"/>
                              <a:gd name="T67" fmla="*/ 3177 h 8470"/>
                              <a:gd name="T68" fmla="*/ 332 w 8477"/>
                              <a:gd name="T69" fmla="*/ 2586 h 8470"/>
                              <a:gd name="T70" fmla="*/ 613 w 8477"/>
                              <a:gd name="T71" fmla="*/ 2039 h 8470"/>
                              <a:gd name="T72" fmla="*/ 967 w 8477"/>
                              <a:gd name="T73" fmla="*/ 1541 h 8470"/>
                              <a:gd name="T74" fmla="*/ 1389 w 8477"/>
                              <a:gd name="T75" fmla="*/ 1101 h 8470"/>
                              <a:gd name="T76" fmla="*/ 1868 w 8477"/>
                              <a:gd name="T77" fmla="*/ 723 h 8470"/>
                              <a:gd name="T78" fmla="*/ 2400 w 8477"/>
                              <a:gd name="T79" fmla="*/ 418 h 8470"/>
                              <a:gd name="T80" fmla="*/ 2978 w 8477"/>
                              <a:gd name="T81" fmla="*/ 190 h 8470"/>
                              <a:gd name="T82" fmla="*/ 3593 w 8477"/>
                              <a:gd name="T83" fmla="*/ 49 h 8470"/>
                              <a:gd name="T84" fmla="*/ 4239 w 8477"/>
                              <a:gd name="T85" fmla="*/ 0 h 8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77" h="8470">
                                <a:moveTo>
                                  <a:pt x="4239" y="0"/>
                                </a:moveTo>
                                <a:lnTo>
                                  <a:pt x="4456" y="6"/>
                                </a:lnTo>
                                <a:lnTo>
                                  <a:pt x="4672" y="22"/>
                                </a:lnTo>
                                <a:lnTo>
                                  <a:pt x="4883" y="49"/>
                                </a:lnTo>
                                <a:lnTo>
                                  <a:pt x="5092" y="87"/>
                                </a:lnTo>
                                <a:lnTo>
                                  <a:pt x="5297" y="133"/>
                                </a:lnTo>
                                <a:lnTo>
                                  <a:pt x="5499" y="190"/>
                                </a:lnTo>
                                <a:lnTo>
                                  <a:pt x="5696" y="257"/>
                                </a:lnTo>
                                <a:lnTo>
                                  <a:pt x="5888" y="333"/>
                                </a:lnTo>
                                <a:lnTo>
                                  <a:pt x="6076" y="418"/>
                                </a:lnTo>
                                <a:lnTo>
                                  <a:pt x="6258" y="512"/>
                                </a:lnTo>
                                <a:lnTo>
                                  <a:pt x="6436" y="613"/>
                                </a:lnTo>
                                <a:lnTo>
                                  <a:pt x="6608" y="723"/>
                                </a:lnTo>
                                <a:lnTo>
                                  <a:pt x="6774" y="842"/>
                                </a:lnTo>
                                <a:lnTo>
                                  <a:pt x="6934" y="967"/>
                                </a:lnTo>
                                <a:lnTo>
                                  <a:pt x="7088" y="1101"/>
                                </a:lnTo>
                                <a:lnTo>
                                  <a:pt x="7236" y="1241"/>
                                </a:lnTo>
                                <a:lnTo>
                                  <a:pt x="7376" y="1388"/>
                                </a:lnTo>
                                <a:lnTo>
                                  <a:pt x="7509" y="1541"/>
                                </a:lnTo>
                                <a:lnTo>
                                  <a:pt x="7635" y="1702"/>
                                </a:lnTo>
                                <a:lnTo>
                                  <a:pt x="7753" y="1867"/>
                                </a:lnTo>
                                <a:lnTo>
                                  <a:pt x="7863" y="2039"/>
                                </a:lnTo>
                                <a:lnTo>
                                  <a:pt x="7966" y="2216"/>
                                </a:lnTo>
                                <a:lnTo>
                                  <a:pt x="8059" y="2399"/>
                                </a:lnTo>
                                <a:lnTo>
                                  <a:pt x="8144" y="2586"/>
                                </a:lnTo>
                                <a:lnTo>
                                  <a:pt x="8220" y="2779"/>
                                </a:lnTo>
                                <a:lnTo>
                                  <a:pt x="8286" y="2976"/>
                                </a:lnTo>
                                <a:lnTo>
                                  <a:pt x="8344" y="3177"/>
                                </a:lnTo>
                                <a:lnTo>
                                  <a:pt x="8391" y="3382"/>
                                </a:lnTo>
                                <a:lnTo>
                                  <a:pt x="8428" y="3590"/>
                                </a:lnTo>
                                <a:lnTo>
                                  <a:pt x="8455" y="3802"/>
                                </a:lnTo>
                                <a:lnTo>
                                  <a:pt x="8471" y="4017"/>
                                </a:lnTo>
                                <a:lnTo>
                                  <a:pt x="8477" y="4235"/>
                                </a:lnTo>
                                <a:lnTo>
                                  <a:pt x="8471" y="4453"/>
                                </a:lnTo>
                                <a:lnTo>
                                  <a:pt x="8455" y="4668"/>
                                </a:lnTo>
                                <a:lnTo>
                                  <a:pt x="8428" y="4879"/>
                                </a:lnTo>
                                <a:lnTo>
                                  <a:pt x="8391" y="5088"/>
                                </a:lnTo>
                                <a:lnTo>
                                  <a:pt x="8344" y="5293"/>
                                </a:lnTo>
                                <a:lnTo>
                                  <a:pt x="8286" y="5494"/>
                                </a:lnTo>
                                <a:lnTo>
                                  <a:pt x="8220" y="5691"/>
                                </a:lnTo>
                                <a:lnTo>
                                  <a:pt x="8144" y="5883"/>
                                </a:lnTo>
                                <a:lnTo>
                                  <a:pt x="8059" y="6070"/>
                                </a:lnTo>
                                <a:lnTo>
                                  <a:pt x="7966" y="6254"/>
                                </a:lnTo>
                                <a:lnTo>
                                  <a:pt x="7863" y="6431"/>
                                </a:lnTo>
                                <a:lnTo>
                                  <a:pt x="7753" y="6602"/>
                                </a:lnTo>
                                <a:lnTo>
                                  <a:pt x="7635" y="6768"/>
                                </a:lnTo>
                                <a:lnTo>
                                  <a:pt x="7509" y="6928"/>
                                </a:lnTo>
                                <a:lnTo>
                                  <a:pt x="7376" y="7082"/>
                                </a:lnTo>
                                <a:lnTo>
                                  <a:pt x="7236" y="7229"/>
                                </a:lnTo>
                                <a:lnTo>
                                  <a:pt x="7088" y="7369"/>
                                </a:lnTo>
                                <a:lnTo>
                                  <a:pt x="6934" y="7502"/>
                                </a:lnTo>
                                <a:lnTo>
                                  <a:pt x="6774" y="7628"/>
                                </a:lnTo>
                                <a:lnTo>
                                  <a:pt x="6608" y="7746"/>
                                </a:lnTo>
                                <a:lnTo>
                                  <a:pt x="6436" y="7857"/>
                                </a:lnTo>
                                <a:lnTo>
                                  <a:pt x="6258" y="7958"/>
                                </a:lnTo>
                                <a:lnTo>
                                  <a:pt x="6076" y="8052"/>
                                </a:lnTo>
                                <a:lnTo>
                                  <a:pt x="5888" y="8136"/>
                                </a:lnTo>
                                <a:lnTo>
                                  <a:pt x="5696" y="8213"/>
                                </a:lnTo>
                                <a:lnTo>
                                  <a:pt x="5499" y="8279"/>
                                </a:lnTo>
                                <a:lnTo>
                                  <a:pt x="5297" y="8336"/>
                                </a:lnTo>
                                <a:lnTo>
                                  <a:pt x="5092" y="8383"/>
                                </a:lnTo>
                                <a:lnTo>
                                  <a:pt x="4883" y="8421"/>
                                </a:lnTo>
                                <a:lnTo>
                                  <a:pt x="4672" y="8448"/>
                                </a:lnTo>
                                <a:lnTo>
                                  <a:pt x="4456" y="8464"/>
                                </a:lnTo>
                                <a:lnTo>
                                  <a:pt x="4239" y="8470"/>
                                </a:lnTo>
                                <a:lnTo>
                                  <a:pt x="4020" y="8464"/>
                                </a:lnTo>
                                <a:lnTo>
                                  <a:pt x="3804" y="8448"/>
                                </a:lnTo>
                                <a:lnTo>
                                  <a:pt x="3593" y="8421"/>
                                </a:lnTo>
                                <a:lnTo>
                                  <a:pt x="3384" y="8383"/>
                                </a:lnTo>
                                <a:lnTo>
                                  <a:pt x="3179" y="8336"/>
                                </a:lnTo>
                                <a:lnTo>
                                  <a:pt x="2978" y="8279"/>
                                </a:lnTo>
                                <a:lnTo>
                                  <a:pt x="2781" y="8213"/>
                                </a:lnTo>
                                <a:lnTo>
                                  <a:pt x="2588" y="8136"/>
                                </a:lnTo>
                                <a:lnTo>
                                  <a:pt x="2400" y="8052"/>
                                </a:lnTo>
                                <a:lnTo>
                                  <a:pt x="2218" y="7958"/>
                                </a:lnTo>
                                <a:lnTo>
                                  <a:pt x="2040" y="7857"/>
                                </a:lnTo>
                                <a:lnTo>
                                  <a:pt x="1868" y="7746"/>
                                </a:lnTo>
                                <a:lnTo>
                                  <a:pt x="1702" y="7628"/>
                                </a:lnTo>
                                <a:lnTo>
                                  <a:pt x="1542" y="7502"/>
                                </a:lnTo>
                                <a:lnTo>
                                  <a:pt x="1389" y="7369"/>
                                </a:lnTo>
                                <a:lnTo>
                                  <a:pt x="1241" y="7229"/>
                                </a:lnTo>
                                <a:lnTo>
                                  <a:pt x="1100" y="7082"/>
                                </a:lnTo>
                                <a:lnTo>
                                  <a:pt x="967" y="6928"/>
                                </a:lnTo>
                                <a:lnTo>
                                  <a:pt x="841" y="6768"/>
                                </a:lnTo>
                                <a:lnTo>
                                  <a:pt x="723" y="6602"/>
                                </a:lnTo>
                                <a:lnTo>
                                  <a:pt x="613" y="6431"/>
                                </a:lnTo>
                                <a:lnTo>
                                  <a:pt x="510" y="6254"/>
                                </a:lnTo>
                                <a:lnTo>
                                  <a:pt x="418" y="6070"/>
                                </a:lnTo>
                                <a:lnTo>
                                  <a:pt x="332" y="5883"/>
                                </a:lnTo>
                                <a:lnTo>
                                  <a:pt x="257" y="5691"/>
                                </a:lnTo>
                                <a:lnTo>
                                  <a:pt x="190" y="5494"/>
                                </a:lnTo>
                                <a:lnTo>
                                  <a:pt x="132" y="5293"/>
                                </a:lnTo>
                                <a:lnTo>
                                  <a:pt x="85" y="5088"/>
                                </a:lnTo>
                                <a:lnTo>
                                  <a:pt x="48" y="4879"/>
                                </a:lnTo>
                                <a:lnTo>
                                  <a:pt x="21" y="4668"/>
                                </a:lnTo>
                                <a:lnTo>
                                  <a:pt x="5" y="4453"/>
                                </a:lnTo>
                                <a:lnTo>
                                  <a:pt x="0" y="4235"/>
                                </a:lnTo>
                                <a:lnTo>
                                  <a:pt x="5" y="4017"/>
                                </a:lnTo>
                                <a:lnTo>
                                  <a:pt x="21" y="3802"/>
                                </a:lnTo>
                                <a:lnTo>
                                  <a:pt x="48" y="3590"/>
                                </a:lnTo>
                                <a:lnTo>
                                  <a:pt x="85" y="3382"/>
                                </a:lnTo>
                                <a:lnTo>
                                  <a:pt x="132" y="3177"/>
                                </a:lnTo>
                                <a:lnTo>
                                  <a:pt x="190" y="2976"/>
                                </a:lnTo>
                                <a:lnTo>
                                  <a:pt x="257" y="2779"/>
                                </a:lnTo>
                                <a:lnTo>
                                  <a:pt x="332" y="2586"/>
                                </a:lnTo>
                                <a:lnTo>
                                  <a:pt x="418" y="2399"/>
                                </a:lnTo>
                                <a:lnTo>
                                  <a:pt x="510" y="2216"/>
                                </a:lnTo>
                                <a:lnTo>
                                  <a:pt x="613" y="2039"/>
                                </a:lnTo>
                                <a:lnTo>
                                  <a:pt x="723" y="1867"/>
                                </a:lnTo>
                                <a:lnTo>
                                  <a:pt x="841" y="1702"/>
                                </a:lnTo>
                                <a:lnTo>
                                  <a:pt x="967" y="1541"/>
                                </a:lnTo>
                                <a:lnTo>
                                  <a:pt x="1100" y="1388"/>
                                </a:lnTo>
                                <a:lnTo>
                                  <a:pt x="1241" y="1241"/>
                                </a:lnTo>
                                <a:lnTo>
                                  <a:pt x="1389" y="1101"/>
                                </a:lnTo>
                                <a:lnTo>
                                  <a:pt x="1542" y="967"/>
                                </a:lnTo>
                                <a:lnTo>
                                  <a:pt x="1702" y="842"/>
                                </a:lnTo>
                                <a:lnTo>
                                  <a:pt x="1868" y="723"/>
                                </a:lnTo>
                                <a:lnTo>
                                  <a:pt x="2040" y="613"/>
                                </a:lnTo>
                                <a:lnTo>
                                  <a:pt x="2218" y="512"/>
                                </a:lnTo>
                                <a:lnTo>
                                  <a:pt x="2400" y="418"/>
                                </a:lnTo>
                                <a:lnTo>
                                  <a:pt x="2588" y="333"/>
                                </a:lnTo>
                                <a:lnTo>
                                  <a:pt x="2781" y="257"/>
                                </a:lnTo>
                                <a:lnTo>
                                  <a:pt x="2978" y="190"/>
                                </a:lnTo>
                                <a:lnTo>
                                  <a:pt x="3179" y="133"/>
                                </a:lnTo>
                                <a:lnTo>
                                  <a:pt x="3384" y="87"/>
                                </a:lnTo>
                                <a:lnTo>
                                  <a:pt x="3593" y="49"/>
                                </a:lnTo>
                                <a:lnTo>
                                  <a:pt x="3804" y="22"/>
                                </a:lnTo>
                                <a:lnTo>
                                  <a:pt x="4020" y="6"/>
                                </a:lnTo>
                                <a:lnTo>
                                  <a:pt x="4239" y="0"/>
                                </a:lnTo>
                                <a:close/>
                              </a:path>
                            </a:pathLst>
                          </a:custGeom>
                          <a:solidFill>
                            <a:srgbClr val="F5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485140" y="64135"/>
                            <a:ext cx="889000" cy="887730"/>
                          </a:xfrm>
                          <a:custGeom>
                            <a:avLst/>
                            <a:gdLst>
                              <a:gd name="T0" fmla="*/ 4628 w 8399"/>
                              <a:gd name="T1" fmla="*/ 23 h 8391"/>
                              <a:gd name="T2" fmla="*/ 5248 w 8399"/>
                              <a:gd name="T3" fmla="*/ 133 h 8391"/>
                              <a:gd name="T4" fmla="*/ 5834 w 8399"/>
                              <a:gd name="T5" fmla="*/ 330 h 8391"/>
                              <a:gd name="T6" fmla="*/ 6377 w 8399"/>
                              <a:gd name="T7" fmla="*/ 608 h 8391"/>
                              <a:gd name="T8" fmla="*/ 6870 w 8399"/>
                              <a:gd name="T9" fmla="*/ 959 h 8391"/>
                              <a:gd name="T10" fmla="*/ 7307 w 8399"/>
                              <a:gd name="T11" fmla="*/ 1376 h 8391"/>
                              <a:gd name="T12" fmla="*/ 7682 w 8399"/>
                              <a:gd name="T13" fmla="*/ 1851 h 8391"/>
                              <a:gd name="T14" fmla="*/ 7984 w 8399"/>
                              <a:gd name="T15" fmla="*/ 2377 h 8391"/>
                              <a:gd name="T16" fmla="*/ 8210 w 8399"/>
                              <a:gd name="T17" fmla="*/ 2949 h 8391"/>
                              <a:gd name="T18" fmla="*/ 8350 w 8399"/>
                              <a:gd name="T19" fmla="*/ 3557 h 8391"/>
                              <a:gd name="T20" fmla="*/ 8399 w 8399"/>
                              <a:gd name="T21" fmla="*/ 4196 h 8391"/>
                              <a:gd name="T22" fmla="*/ 8350 w 8399"/>
                              <a:gd name="T23" fmla="*/ 4835 h 8391"/>
                              <a:gd name="T24" fmla="*/ 8210 w 8399"/>
                              <a:gd name="T25" fmla="*/ 5443 h 8391"/>
                              <a:gd name="T26" fmla="*/ 7984 w 8399"/>
                              <a:gd name="T27" fmla="*/ 6014 h 8391"/>
                              <a:gd name="T28" fmla="*/ 7682 w 8399"/>
                              <a:gd name="T29" fmla="*/ 6542 h 8391"/>
                              <a:gd name="T30" fmla="*/ 7307 w 8399"/>
                              <a:gd name="T31" fmla="*/ 7016 h 8391"/>
                              <a:gd name="T32" fmla="*/ 6870 w 8399"/>
                              <a:gd name="T33" fmla="*/ 7433 h 8391"/>
                              <a:gd name="T34" fmla="*/ 6377 w 8399"/>
                              <a:gd name="T35" fmla="*/ 7783 h 8391"/>
                              <a:gd name="T36" fmla="*/ 5834 w 8399"/>
                              <a:gd name="T37" fmla="*/ 8062 h 8391"/>
                              <a:gd name="T38" fmla="*/ 5248 w 8399"/>
                              <a:gd name="T39" fmla="*/ 8259 h 8391"/>
                              <a:gd name="T40" fmla="*/ 4628 w 8399"/>
                              <a:gd name="T41" fmla="*/ 8369 h 8391"/>
                              <a:gd name="T42" fmla="*/ 3983 w 8399"/>
                              <a:gd name="T43" fmla="*/ 8385 h 8391"/>
                              <a:gd name="T44" fmla="*/ 3353 w 8399"/>
                              <a:gd name="T45" fmla="*/ 8306 h 8391"/>
                              <a:gd name="T46" fmla="*/ 2756 w 8399"/>
                              <a:gd name="T47" fmla="*/ 8136 h 8391"/>
                              <a:gd name="T48" fmla="*/ 2197 w 8399"/>
                              <a:gd name="T49" fmla="*/ 7885 h 8391"/>
                              <a:gd name="T50" fmla="*/ 1686 w 8399"/>
                              <a:gd name="T51" fmla="*/ 7558 h 8391"/>
                              <a:gd name="T52" fmla="*/ 1230 w 8399"/>
                              <a:gd name="T53" fmla="*/ 7162 h 8391"/>
                              <a:gd name="T54" fmla="*/ 834 w 8399"/>
                              <a:gd name="T55" fmla="*/ 6706 h 8391"/>
                              <a:gd name="T56" fmla="*/ 507 w 8399"/>
                              <a:gd name="T57" fmla="*/ 6195 h 8391"/>
                              <a:gd name="T58" fmla="*/ 254 w 8399"/>
                              <a:gd name="T59" fmla="*/ 5639 h 8391"/>
                              <a:gd name="T60" fmla="*/ 85 w 8399"/>
                              <a:gd name="T61" fmla="*/ 5041 h 8391"/>
                              <a:gd name="T62" fmla="*/ 5 w 8399"/>
                              <a:gd name="T63" fmla="*/ 4412 h 8391"/>
                              <a:gd name="T64" fmla="*/ 21 w 8399"/>
                              <a:gd name="T65" fmla="*/ 3767 h 8391"/>
                              <a:gd name="T66" fmla="*/ 132 w 8399"/>
                              <a:gd name="T67" fmla="*/ 3147 h 8391"/>
                              <a:gd name="T68" fmla="*/ 330 w 8399"/>
                              <a:gd name="T69" fmla="*/ 2563 h 8391"/>
                              <a:gd name="T70" fmla="*/ 608 w 8399"/>
                              <a:gd name="T71" fmla="*/ 2021 h 8391"/>
                              <a:gd name="T72" fmla="*/ 959 w 8399"/>
                              <a:gd name="T73" fmla="*/ 1528 h 8391"/>
                              <a:gd name="T74" fmla="*/ 1375 w 8399"/>
                              <a:gd name="T75" fmla="*/ 1091 h 8391"/>
                              <a:gd name="T76" fmla="*/ 1852 w 8399"/>
                              <a:gd name="T77" fmla="*/ 718 h 8391"/>
                              <a:gd name="T78" fmla="*/ 2379 w 8399"/>
                              <a:gd name="T79" fmla="*/ 414 h 8391"/>
                              <a:gd name="T80" fmla="*/ 2950 w 8399"/>
                              <a:gd name="T81" fmla="*/ 189 h 8391"/>
                              <a:gd name="T82" fmla="*/ 3559 w 8399"/>
                              <a:gd name="T83" fmla="*/ 49 h 8391"/>
                              <a:gd name="T84" fmla="*/ 4200 w 8399"/>
                              <a:gd name="T85" fmla="*/ 0 h 8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99" h="8391">
                                <a:moveTo>
                                  <a:pt x="4200" y="0"/>
                                </a:moveTo>
                                <a:lnTo>
                                  <a:pt x="4416" y="6"/>
                                </a:lnTo>
                                <a:lnTo>
                                  <a:pt x="4628" y="23"/>
                                </a:lnTo>
                                <a:lnTo>
                                  <a:pt x="4839" y="49"/>
                                </a:lnTo>
                                <a:lnTo>
                                  <a:pt x="5045" y="85"/>
                                </a:lnTo>
                                <a:lnTo>
                                  <a:pt x="5248" y="133"/>
                                </a:lnTo>
                                <a:lnTo>
                                  <a:pt x="5448" y="189"/>
                                </a:lnTo>
                                <a:lnTo>
                                  <a:pt x="5643" y="255"/>
                                </a:lnTo>
                                <a:lnTo>
                                  <a:pt x="5834" y="330"/>
                                </a:lnTo>
                                <a:lnTo>
                                  <a:pt x="6019" y="414"/>
                                </a:lnTo>
                                <a:lnTo>
                                  <a:pt x="6201" y="507"/>
                                </a:lnTo>
                                <a:lnTo>
                                  <a:pt x="6377" y="608"/>
                                </a:lnTo>
                                <a:lnTo>
                                  <a:pt x="6546" y="718"/>
                                </a:lnTo>
                                <a:lnTo>
                                  <a:pt x="6712" y="834"/>
                                </a:lnTo>
                                <a:lnTo>
                                  <a:pt x="6870" y="959"/>
                                </a:lnTo>
                                <a:lnTo>
                                  <a:pt x="7023" y="1091"/>
                                </a:lnTo>
                                <a:lnTo>
                                  <a:pt x="7169" y="1229"/>
                                </a:lnTo>
                                <a:lnTo>
                                  <a:pt x="7307" y="1376"/>
                                </a:lnTo>
                                <a:lnTo>
                                  <a:pt x="7440" y="1528"/>
                                </a:lnTo>
                                <a:lnTo>
                                  <a:pt x="7564" y="1687"/>
                                </a:lnTo>
                                <a:lnTo>
                                  <a:pt x="7682" y="1851"/>
                                </a:lnTo>
                                <a:lnTo>
                                  <a:pt x="7791" y="2021"/>
                                </a:lnTo>
                                <a:lnTo>
                                  <a:pt x="7891" y="2197"/>
                                </a:lnTo>
                                <a:lnTo>
                                  <a:pt x="7984" y="2377"/>
                                </a:lnTo>
                                <a:lnTo>
                                  <a:pt x="8068" y="2563"/>
                                </a:lnTo>
                                <a:lnTo>
                                  <a:pt x="8144" y="2754"/>
                                </a:lnTo>
                                <a:lnTo>
                                  <a:pt x="8210" y="2949"/>
                                </a:lnTo>
                                <a:lnTo>
                                  <a:pt x="8266" y="3147"/>
                                </a:lnTo>
                                <a:lnTo>
                                  <a:pt x="8313" y="3350"/>
                                </a:lnTo>
                                <a:lnTo>
                                  <a:pt x="8350" y="3557"/>
                                </a:lnTo>
                                <a:lnTo>
                                  <a:pt x="8377" y="3767"/>
                                </a:lnTo>
                                <a:lnTo>
                                  <a:pt x="8393" y="3980"/>
                                </a:lnTo>
                                <a:lnTo>
                                  <a:pt x="8399" y="4196"/>
                                </a:lnTo>
                                <a:lnTo>
                                  <a:pt x="8393" y="4412"/>
                                </a:lnTo>
                                <a:lnTo>
                                  <a:pt x="8377" y="4624"/>
                                </a:lnTo>
                                <a:lnTo>
                                  <a:pt x="8350" y="4835"/>
                                </a:lnTo>
                                <a:lnTo>
                                  <a:pt x="8313" y="5041"/>
                                </a:lnTo>
                                <a:lnTo>
                                  <a:pt x="8266" y="5244"/>
                                </a:lnTo>
                                <a:lnTo>
                                  <a:pt x="8210" y="5443"/>
                                </a:lnTo>
                                <a:lnTo>
                                  <a:pt x="8144" y="5639"/>
                                </a:lnTo>
                                <a:lnTo>
                                  <a:pt x="8068" y="5828"/>
                                </a:lnTo>
                                <a:lnTo>
                                  <a:pt x="7984" y="6014"/>
                                </a:lnTo>
                                <a:lnTo>
                                  <a:pt x="7891" y="6195"/>
                                </a:lnTo>
                                <a:lnTo>
                                  <a:pt x="7791" y="6371"/>
                                </a:lnTo>
                                <a:lnTo>
                                  <a:pt x="7682" y="6542"/>
                                </a:lnTo>
                                <a:lnTo>
                                  <a:pt x="7564" y="6706"/>
                                </a:lnTo>
                                <a:lnTo>
                                  <a:pt x="7440" y="6864"/>
                                </a:lnTo>
                                <a:lnTo>
                                  <a:pt x="7307" y="7016"/>
                                </a:lnTo>
                                <a:lnTo>
                                  <a:pt x="7169" y="7162"/>
                                </a:lnTo>
                                <a:lnTo>
                                  <a:pt x="7023" y="7301"/>
                                </a:lnTo>
                                <a:lnTo>
                                  <a:pt x="6870" y="7433"/>
                                </a:lnTo>
                                <a:lnTo>
                                  <a:pt x="6712" y="7558"/>
                                </a:lnTo>
                                <a:lnTo>
                                  <a:pt x="6546" y="7674"/>
                                </a:lnTo>
                                <a:lnTo>
                                  <a:pt x="6377" y="7783"/>
                                </a:lnTo>
                                <a:lnTo>
                                  <a:pt x="6201" y="7885"/>
                                </a:lnTo>
                                <a:lnTo>
                                  <a:pt x="6019" y="7978"/>
                                </a:lnTo>
                                <a:lnTo>
                                  <a:pt x="5834" y="8062"/>
                                </a:lnTo>
                                <a:lnTo>
                                  <a:pt x="5643" y="8136"/>
                                </a:lnTo>
                                <a:lnTo>
                                  <a:pt x="5448" y="8202"/>
                                </a:lnTo>
                                <a:lnTo>
                                  <a:pt x="5248" y="8259"/>
                                </a:lnTo>
                                <a:lnTo>
                                  <a:pt x="5045" y="8306"/>
                                </a:lnTo>
                                <a:lnTo>
                                  <a:pt x="4839" y="8342"/>
                                </a:lnTo>
                                <a:lnTo>
                                  <a:pt x="4628" y="8369"/>
                                </a:lnTo>
                                <a:lnTo>
                                  <a:pt x="4416" y="8385"/>
                                </a:lnTo>
                                <a:lnTo>
                                  <a:pt x="4200" y="8391"/>
                                </a:lnTo>
                                <a:lnTo>
                                  <a:pt x="3983" y="8385"/>
                                </a:lnTo>
                                <a:lnTo>
                                  <a:pt x="3770" y="8369"/>
                                </a:lnTo>
                                <a:lnTo>
                                  <a:pt x="3559" y="8342"/>
                                </a:lnTo>
                                <a:lnTo>
                                  <a:pt x="3353" y="8306"/>
                                </a:lnTo>
                                <a:lnTo>
                                  <a:pt x="3150" y="8259"/>
                                </a:lnTo>
                                <a:lnTo>
                                  <a:pt x="2950" y="8202"/>
                                </a:lnTo>
                                <a:lnTo>
                                  <a:pt x="2756" y="8136"/>
                                </a:lnTo>
                                <a:lnTo>
                                  <a:pt x="2565" y="8062"/>
                                </a:lnTo>
                                <a:lnTo>
                                  <a:pt x="2379" y="7978"/>
                                </a:lnTo>
                                <a:lnTo>
                                  <a:pt x="2197" y="7885"/>
                                </a:lnTo>
                                <a:lnTo>
                                  <a:pt x="2021" y="7783"/>
                                </a:lnTo>
                                <a:lnTo>
                                  <a:pt x="1852" y="7674"/>
                                </a:lnTo>
                                <a:lnTo>
                                  <a:pt x="1686" y="7558"/>
                                </a:lnTo>
                                <a:lnTo>
                                  <a:pt x="1528" y="7433"/>
                                </a:lnTo>
                                <a:lnTo>
                                  <a:pt x="1375" y="7301"/>
                                </a:lnTo>
                                <a:lnTo>
                                  <a:pt x="1230" y="7162"/>
                                </a:lnTo>
                                <a:lnTo>
                                  <a:pt x="1090" y="7016"/>
                                </a:lnTo>
                                <a:lnTo>
                                  <a:pt x="959" y="6864"/>
                                </a:lnTo>
                                <a:lnTo>
                                  <a:pt x="834" y="6706"/>
                                </a:lnTo>
                                <a:lnTo>
                                  <a:pt x="717" y="6542"/>
                                </a:lnTo>
                                <a:lnTo>
                                  <a:pt x="608" y="6371"/>
                                </a:lnTo>
                                <a:lnTo>
                                  <a:pt x="507" y="6195"/>
                                </a:lnTo>
                                <a:lnTo>
                                  <a:pt x="414" y="6014"/>
                                </a:lnTo>
                                <a:lnTo>
                                  <a:pt x="330" y="5828"/>
                                </a:lnTo>
                                <a:lnTo>
                                  <a:pt x="254" y="5639"/>
                                </a:lnTo>
                                <a:lnTo>
                                  <a:pt x="189" y="5443"/>
                                </a:lnTo>
                                <a:lnTo>
                                  <a:pt x="132" y="5244"/>
                                </a:lnTo>
                                <a:lnTo>
                                  <a:pt x="85" y="5041"/>
                                </a:lnTo>
                                <a:lnTo>
                                  <a:pt x="48" y="4835"/>
                                </a:lnTo>
                                <a:lnTo>
                                  <a:pt x="21" y="4624"/>
                                </a:lnTo>
                                <a:lnTo>
                                  <a:pt x="5" y="4412"/>
                                </a:lnTo>
                                <a:lnTo>
                                  <a:pt x="0" y="4196"/>
                                </a:lnTo>
                                <a:lnTo>
                                  <a:pt x="5" y="3980"/>
                                </a:lnTo>
                                <a:lnTo>
                                  <a:pt x="21" y="3767"/>
                                </a:lnTo>
                                <a:lnTo>
                                  <a:pt x="48" y="3557"/>
                                </a:lnTo>
                                <a:lnTo>
                                  <a:pt x="85" y="3350"/>
                                </a:lnTo>
                                <a:lnTo>
                                  <a:pt x="132" y="3147"/>
                                </a:lnTo>
                                <a:lnTo>
                                  <a:pt x="189" y="2949"/>
                                </a:lnTo>
                                <a:lnTo>
                                  <a:pt x="254" y="2754"/>
                                </a:lnTo>
                                <a:lnTo>
                                  <a:pt x="330" y="2563"/>
                                </a:lnTo>
                                <a:lnTo>
                                  <a:pt x="414" y="2377"/>
                                </a:lnTo>
                                <a:lnTo>
                                  <a:pt x="507" y="2197"/>
                                </a:lnTo>
                                <a:lnTo>
                                  <a:pt x="608" y="2021"/>
                                </a:lnTo>
                                <a:lnTo>
                                  <a:pt x="717" y="1851"/>
                                </a:lnTo>
                                <a:lnTo>
                                  <a:pt x="834" y="1687"/>
                                </a:lnTo>
                                <a:lnTo>
                                  <a:pt x="959" y="1528"/>
                                </a:lnTo>
                                <a:lnTo>
                                  <a:pt x="1090" y="1376"/>
                                </a:lnTo>
                                <a:lnTo>
                                  <a:pt x="1230" y="1229"/>
                                </a:lnTo>
                                <a:lnTo>
                                  <a:pt x="1375" y="1091"/>
                                </a:lnTo>
                                <a:lnTo>
                                  <a:pt x="1528" y="959"/>
                                </a:lnTo>
                                <a:lnTo>
                                  <a:pt x="1686" y="834"/>
                                </a:lnTo>
                                <a:lnTo>
                                  <a:pt x="1852" y="718"/>
                                </a:lnTo>
                                <a:lnTo>
                                  <a:pt x="2021" y="608"/>
                                </a:lnTo>
                                <a:lnTo>
                                  <a:pt x="2197" y="507"/>
                                </a:lnTo>
                                <a:lnTo>
                                  <a:pt x="2379" y="414"/>
                                </a:lnTo>
                                <a:lnTo>
                                  <a:pt x="2565" y="330"/>
                                </a:lnTo>
                                <a:lnTo>
                                  <a:pt x="2756" y="255"/>
                                </a:lnTo>
                                <a:lnTo>
                                  <a:pt x="2950" y="189"/>
                                </a:lnTo>
                                <a:lnTo>
                                  <a:pt x="3150" y="133"/>
                                </a:lnTo>
                                <a:lnTo>
                                  <a:pt x="3353" y="85"/>
                                </a:lnTo>
                                <a:lnTo>
                                  <a:pt x="3559" y="49"/>
                                </a:lnTo>
                                <a:lnTo>
                                  <a:pt x="3770" y="23"/>
                                </a:lnTo>
                                <a:lnTo>
                                  <a:pt x="3983" y="6"/>
                                </a:lnTo>
                                <a:lnTo>
                                  <a:pt x="4200" y="0"/>
                                </a:lnTo>
                                <a:close/>
                              </a:path>
                            </a:pathLst>
                          </a:custGeom>
                          <a:solidFill>
                            <a:srgbClr val="F5C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507365" y="78740"/>
                            <a:ext cx="857250" cy="856615"/>
                          </a:xfrm>
                          <a:custGeom>
                            <a:avLst/>
                            <a:gdLst>
                              <a:gd name="T0" fmla="*/ 4465 w 8100"/>
                              <a:gd name="T1" fmla="*/ 21 h 8093"/>
                              <a:gd name="T2" fmla="*/ 5062 w 8100"/>
                              <a:gd name="T3" fmla="*/ 128 h 8093"/>
                              <a:gd name="T4" fmla="*/ 5627 w 8100"/>
                              <a:gd name="T5" fmla="*/ 319 h 8093"/>
                              <a:gd name="T6" fmla="*/ 6151 w 8100"/>
                              <a:gd name="T7" fmla="*/ 586 h 8093"/>
                              <a:gd name="T8" fmla="*/ 6626 w 8100"/>
                              <a:gd name="T9" fmla="*/ 925 h 8093"/>
                              <a:gd name="T10" fmla="*/ 7048 w 8100"/>
                              <a:gd name="T11" fmla="*/ 1326 h 8093"/>
                              <a:gd name="T12" fmla="*/ 7409 w 8100"/>
                              <a:gd name="T13" fmla="*/ 1785 h 8093"/>
                              <a:gd name="T14" fmla="*/ 7701 w 8100"/>
                              <a:gd name="T15" fmla="*/ 2293 h 8093"/>
                              <a:gd name="T16" fmla="*/ 7919 w 8100"/>
                              <a:gd name="T17" fmla="*/ 2843 h 8093"/>
                              <a:gd name="T18" fmla="*/ 8054 w 8100"/>
                              <a:gd name="T19" fmla="*/ 3430 h 8093"/>
                              <a:gd name="T20" fmla="*/ 8100 w 8100"/>
                              <a:gd name="T21" fmla="*/ 4046 h 8093"/>
                              <a:gd name="T22" fmla="*/ 8054 w 8100"/>
                              <a:gd name="T23" fmla="*/ 4662 h 8093"/>
                              <a:gd name="T24" fmla="*/ 7919 w 8100"/>
                              <a:gd name="T25" fmla="*/ 5249 h 8093"/>
                              <a:gd name="T26" fmla="*/ 7701 w 8100"/>
                              <a:gd name="T27" fmla="*/ 5801 h 8093"/>
                              <a:gd name="T28" fmla="*/ 7409 w 8100"/>
                              <a:gd name="T29" fmla="*/ 6309 h 8093"/>
                              <a:gd name="T30" fmla="*/ 7048 w 8100"/>
                              <a:gd name="T31" fmla="*/ 6767 h 8093"/>
                              <a:gd name="T32" fmla="*/ 6626 w 8100"/>
                              <a:gd name="T33" fmla="*/ 7169 h 8093"/>
                              <a:gd name="T34" fmla="*/ 6151 w 8100"/>
                              <a:gd name="T35" fmla="*/ 7507 h 8093"/>
                              <a:gd name="T36" fmla="*/ 5627 w 8100"/>
                              <a:gd name="T37" fmla="*/ 7775 h 8093"/>
                              <a:gd name="T38" fmla="*/ 5062 w 8100"/>
                              <a:gd name="T39" fmla="*/ 7966 h 8093"/>
                              <a:gd name="T40" fmla="*/ 4465 w 8100"/>
                              <a:gd name="T41" fmla="*/ 8072 h 8093"/>
                              <a:gd name="T42" fmla="*/ 3842 w 8100"/>
                              <a:gd name="T43" fmla="*/ 8088 h 8093"/>
                              <a:gd name="T44" fmla="*/ 3234 w 8100"/>
                              <a:gd name="T45" fmla="*/ 8010 h 8093"/>
                              <a:gd name="T46" fmla="*/ 2658 w 8100"/>
                              <a:gd name="T47" fmla="*/ 7847 h 8093"/>
                              <a:gd name="T48" fmla="*/ 2120 w 8100"/>
                              <a:gd name="T49" fmla="*/ 7605 h 8093"/>
                              <a:gd name="T50" fmla="*/ 1627 w 8100"/>
                              <a:gd name="T51" fmla="*/ 7288 h 8093"/>
                              <a:gd name="T52" fmla="*/ 1187 w 8100"/>
                              <a:gd name="T53" fmla="*/ 6908 h 8093"/>
                              <a:gd name="T54" fmla="*/ 805 w 8100"/>
                              <a:gd name="T55" fmla="*/ 6467 h 8093"/>
                              <a:gd name="T56" fmla="*/ 489 w 8100"/>
                              <a:gd name="T57" fmla="*/ 5975 h 8093"/>
                              <a:gd name="T58" fmla="*/ 246 w 8100"/>
                              <a:gd name="T59" fmla="*/ 5438 h 8093"/>
                              <a:gd name="T60" fmla="*/ 82 w 8100"/>
                              <a:gd name="T61" fmla="*/ 4862 h 8093"/>
                              <a:gd name="T62" fmla="*/ 6 w 8100"/>
                              <a:gd name="T63" fmla="*/ 4255 h 8093"/>
                              <a:gd name="T64" fmla="*/ 21 w 8100"/>
                              <a:gd name="T65" fmla="*/ 3633 h 8093"/>
                              <a:gd name="T66" fmla="*/ 128 w 8100"/>
                              <a:gd name="T67" fmla="*/ 3035 h 8093"/>
                              <a:gd name="T68" fmla="*/ 319 w 8100"/>
                              <a:gd name="T69" fmla="*/ 2472 h 8093"/>
                              <a:gd name="T70" fmla="*/ 587 w 8100"/>
                              <a:gd name="T71" fmla="*/ 1949 h 8093"/>
                              <a:gd name="T72" fmla="*/ 925 w 8100"/>
                              <a:gd name="T73" fmla="*/ 1473 h 8093"/>
                              <a:gd name="T74" fmla="*/ 1328 w 8100"/>
                              <a:gd name="T75" fmla="*/ 1051 h 8093"/>
                              <a:gd name="T76" fmla="*/ 1787 w 8100"/>
                              <a:gd name="T77" fmla="*/ 692 h 8093"/>
                              <a:gd name="T78" fmla="*/ 2294 w 8100"/>
                              <a:gd name="T79" fmla="*/ 400 h 8093"/>
                              <a:gd name="T80" fmla="*/ 2846 w 8100"/>
                              <a:gd name="T81" fmla="*/ 183 h 8093"/>
                              <a:gd name="T82" fmla="*/ 3434 w 8100"/>
                              <a:gd name="T83" fmla="*/ 47 h 8093"/>
                              <a:gd name="T84" fmla="*/ 4050 w 8100"/>
                              <a:gd name="T85" fmla="*/ 0 h 8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00" h="8093">
                                <a:moveTo>
                                  <a:pt x="4050" y="0"/>
                                </a:moveTo>
                                <a:lnTo>
                                  <a:pt x="4259" y="6"/>
                                </a:lnTo>
                                <a:lnTo>
                                  <a:pt x="4465" y="21"/>
                                </a:lnTo>
                                <a:lnTo>
                                  <a:pt x="4667" y="47"/>
                                </a:lnTo>
                                <a:lnTo>
                                  <a:pt x="4867" y="82"/>
                                </a:lnTo>
                                <a:lnTo>
                                  <a:pt x="5062" y="128"/>
                                </a:lnTo>
                                <a:lnTo>
                                  <a:pt x="5254" y="183"/>
                                </a:lnTo>
                                <a:lnTo>
                                  <a:pt x="5442" y="246"/>
                                </a:lnTo>
                                <a:lnTo>
                                  <a:pt x="5627" y="319"/>
                                </a:lnTo>
                                <a:lnTo>
                                  <a:pt x="5806" y="400"/>
                                </a:lnTo>
                                <a:lnTo>
                                  <a:pt x="5981" y="489"/>
                                </a:lnTo>
                                <a:lnTo>
                                  <a:pt x="6151" y="586"/>
                                </a:lnTo>
                                <a:lnTo>
                                  <a:pt x="6315" y="692"/>
                                </a:lnTo>
                                <a:lnTo>
                                  <a:pt x="6474" y="804"/>
                                </a:lnTo>
                                <a:lnTo>
                                  <a:pt x="6626" y="925"/>
                                </a:lnTo>
                                <a:lnTo>
                                  <a:pt x="6773" y="1051"/>
                                </a:lnTo>
                                <a:lnTo>
                                  <a:pt x="6914" y="1186"/>
                                </a:lnTo>
                                <a:lnTo>
                                  <a:pt x="7048" y="1326"/>
                                </a:lnTo>
                                <a:lnTo>
                                  <a:pt x="7176" y="1473"/>
                                </a:lnTo>
                                <a:lnTo>
                                  <a:pt x="7296" y="1626"/>
                                </a:lnTo>
                                <a:lnTo>
                                  <a:pt x="7409" y="1785"/>
                                </a:lnTo>
                                <a:lnTo>
                                  <a:pt x="7514" y="1949"/>
                                </a:lnTo>
                                <a:lnTo>
                                  <a:pt x="7612" y="2118"/>
                                </a:lnTo>
                                <a:lnTo>
                                  <a:pt x="7701" y="2293"/>
                                </a:lnTo>
                                <a:lnTo>
                                  <a:pt x="7783" y="2472"/>
                                </a:lnTo>
                                <a:lnTo>
                                  <a:pt x="7855" y="2656"/>
                                </a:lnTo>
                                <a:lnTo>
                                  <a:pt x="7919" y="2843"/>
                                </a:lnTo>
                                <a:lnTo>
                                  <a:pt x="7973" y="3035"/>
                                </a:lnTo>
                                <a:lnTo>
                                  <a:pt x="8018" y="3232"/>
                                </a:lnTo>
                                <a:lnTo>
                                  <a:pt x="8054" y="3430"/>
                                </a:lnTo>
                                <a:lnTo>
                                  <a:pt x="8080" y="3633"/>
                                </a:lnTo>
                                <a:lnTo>
                                  <a:pt x="8095" y="3838"/>
                                </a:lnTo>
                                <a:lnTo>
                                  <a:pt x="8100" y="4046"/>
                                </a:lnTo>
                                <a:lnTo>
                                  <a:pt x="8095" y="4255"/>
                                </a:lnTo>
                                <a:lnTo>
                                  <a:pt x="8080" y="4461"/>
                                </a:lnTo>
                                <a:lnTo>
                                  <a:pt x="8054" y="4662"/>
                                </a:lnTo>
                                <a:lnTo>
                                  <a:pt x="8018" y="4862"/>
                                </a:lnTo>
                                <a:lnTo>
                                  <a:pt x="7973" y="5058"/>
                                </a:lnTo>
                                <a:lnTo>
                                  <a:pt x="7919" y="5249"/>
                                </a:lnTo>
                                <a:lnTo>
                                  <a:pt x="7855" y="5438"/>
                                </a:lnTo>
                                <a:lnTo>
                                  <a:pt x="7783" y="5622"/>
                                </a:lnTo>
                                <a:lnTo>
                                  <a:pt x="7701" y="5801"/>
                                </a:lnTo>
                                <a:lnTo>
                                  <a:pt x="7612" y="5975"/>
                                </a:lnTo>
                                <a:lnTo>
                                  <a:pt x="7514" y="6145"/>
                                </a:lnTo>
                                <a:lnTo>
                                  <a:pt x="7409" y="6309"/>
                                </a:lnTo>
                                <a:lnTo>
                                  <a:pt x="7296" y="6467"/>
                                </a:lnTo>
                                <a:lnTo>
                                  <a:pt x="7176" y="6621"/>
                                </a:lnTo>
                                <a:lnTo>
                                  <a:pt x="7048" y="6767"/>
                                </a:lnTo>
                                <a:lnTo>
                                  <a:pt x="6914" y="6908"/>
                                </a:lnTo>
                                <a:lnTo>
                                  <a:pt x="6773" y="7041"/>
                                </a:lnTo>
                                <a:lnTo>
                                  <a:pt x="6626" y="7169"/>
                                </a:lnTo>
                                <a:lnTo>
                                  <a:pt x="6474" y="7288"/>
                                </a:lnTo>
                                <a:lnTo>
                                  <a:pt x="6315" y="7402"/>
                                </a:lnTo>
                                <a:lnTo>
                                  <a:pt x="6151" y="7507"/>
                                </a:lnTo>
                                <a:lnTo>
                                  <a:pt x="5981" y="7605"/>
                                </a:lnTo>
                                <a:lnTo>
                                  <a:pt x="5806" y="7694"/>
                                </a:lnTo>
                                <a:lnTo>
                                  <a:pt x="5627" y="7775"/>
                                </a:lnTo>
                                <a:lnTo>
                                  <a:pt x="5442" y="7847"/>
                                </a:lnTo>
                                <a:lnTo>
                                  <a:pt x="5254" y="7911"/>
                                </a:lnTo>
                                <a:lnTo>
                                  <a:pt x="5062" y="7966"/>
                                </a:lnTo>
                                <a:lnTo>
                                  <a:pt x="4867" y="8010"/>
                                </a:lnTo>
                                <a:lnTo>
                                  <a:pt x="4667" y="8046"/>
                                </a:lnTo>
                                <a:lnTo>
                                  <a:pt x="4465" y="8072"/>
                                </a:lnTo>
                                <a:lnTo>
                                  <a:pt x="4259" y="8088"/>
                                </a:lnTo>
                                <a:lnTo>
                                  <a:pt x="4050" y="8093"/>
                                </a:lnTo>
                                <a:lnTo>
                                  <a:pt x="3842" y="8088"/>
                                </a:lnTo>
                                <a:lnTo>
                                  <a:pt x="3637" y="8072"/>
                                </a:lnTo>
                                <a:lnTo>
                                  <a:pt x="3434" y="8046"/>
                                </a:lnTo>
                                <a:lnTo>
                                  <a:pt x="3234" y="8010"/>
                                </a:lnTo>
                                <a:lnTo>
                                  <a:pt x="3038" y="7966"/>
                                </a:lnTo>
                                <a:lnTo>
                                  <a:pt x="2846" y="7911"/>
                                </a:lnTo>
                                <a:lnTo>
                                  <a:pt x="2658" y="7847"/>
                                </a:lnTo>
                                <a:lnTo>
                                  <a:pt x="2474" y="7775"/>
                                </a:lnTo>
                                <a:lnTo>
                                  <a:pt x="2294" y="7694"/>
                                </a:lnTo>
                                <a:lnTo>
                                  <a:pt x="2120" y="7605"/>
                                </a:lnTo>
                                <a:lnTo>
                                  <a:pt x="1951" y="7507"/>
                                </a:lnTo>
                                <a:lnTo>
                                  <a:pt x="1787" y="7402"/>
                                </a:lnTo>
                                <a:lnTo>
                                  <a:pt x="1627" y="7288"/>
                                </a:lnTo>
                                <a:lnTo>
                                  <a:pt x="1474" y="7169"/>
                                </a:lnTo>
                                <a:lnTo>
                                  <a:pt x="1328" y="7041"/>
                                </a:lnTo>
                                <a:lnTo>
                                  <a:pt x="1187" y="6908"/>
                                </a:lnTo>
                                <a:lnTo>
                                  <a:pt x="1052" y="6767"/>
                                </a:lnTo>
                                <a:lnTo>
                                  <a:pt x="925" y="6621"/>
                                </a:lnTo>
                                <a:lnTo>
                                  <a:pt x="805" y="6467"/>
                                </a:lnTo>
                                <a:lnTo>
                                  <a:pt x="692" y="6309"/>
                                </a:lnTo>
                                <a:lnTo>
                                  <a:pt x="587" y="6145"/>
                                </a:lnTo>
                                <a:lnTo>
                                  <a:pt x="489" y="5975"/>
                                </a:lnTo>
                                <a:lnTo>
                                  <a:pt x="400" y="5801"/>
                                </a:lnTo>
                                <a:lnTo>
                                  <a:pt x="319" y="5622"/>
                                </a:lnTo>
                                <a:lnTo>
                                  <a:pt x="246" y="5438"/>
                                </a:lnTo>
                                <a:lnTo>
                                  <a:pt x="183" y="5249"/>
                                </a:lnTo>
                                <a:lnTo>
                                  <a:pt x="128" y="5058"/>
                                </a:lnTo>
                                <a:lnTo>
                                  <a:pt x="82" y="4862"/>
                                </a:lnTo>
                                <a:lnTo>
                                  <a:pt x="47" y="4662"/>
                                </a:lnTo>
                                <a:lnTo>
                                  <a:pt x="21" y="4461"/>
                                </a:lnTo>
                                <a:lnTo>
                                  <a:pt x="6" y="4255"/>
                                </a:lnTo>
                                <a:lnTo>
                                  <a:pt x="0" y="4046"/>
                                </a:lnTo>
                                <a:lnTo>
                                  <a:pt x="6" y="3838"/>
                                </a:lnTo>
                                <a:lnTo>
                                  <a:pt x="21" y="3633"/>
                                </a:lnTo>
                                <a:lnTo>
                                  <a:pt x="47" y="3430"/>
                                </a:lnTo>
                                <a:lnTo>
                                  <a:pt x="82" y="3232"/>
                                </a:lnTo>
                                <a:lnTo>
                                  <a:pt x="128" y="3035"/>
                                </a:lnTo>
                                <a:lnTo>
                                  <a:pt x="183" y="2843"/>
                                </a:lnTo>
                                <a:lnTo>
                                  <a:pt x="246" y="2656"/>
                                </a:lnTo>
                                <a:lnTo>
                                  <a:pt x="319" y="2472"/>
                                </a:lnTo>
                                <a:lnTo>
                                  <a:pt x="400" y="2293"/>
                                </a:lnTo>
                                <a:lnTo>
                                  <a:pt x="489" y="2118"/>
                                </a:lnTo>
                                <a:lnTo>
                                  <a:pt x="587" y="1949"/>
                                </a:lnTo>
                                <a:lnTo>
                                  <a:pt x="692" y="1785"/>
                                </a:lnTo>
                                <a:lnTo>
                                  <a:pt x="805" y="1626"/>
                                </a:lnTo>
                                <a:lnTo>
                                  <a:pt x="925" y="1473"/>
                                </a:lnTo>
                                <a:lnTo>
                                  <a:pt x="1052" y="1326"/>
                                </a:lnTo>
                                <a:lnTo>
                                  <a:pt x="1187" y="1186"/>
                                </a:lnTo>
                                <a:lnTo>
                                  <a:pt x="1328" y="1051"/>
                                </a:lnTo>
                                <a:lnTo>
                                  <a:pt x="1474" y="925"/>
                                </a:lnTo>
                                <a:lnTo>
                                  <a:pt x="1627" y="804"/>
                                </a:lnTo>
                                <a:lnTo>
                                  <a:pt x="1787" y="692"/>
                                </a:lnTo>
                                <a:lnTo>
                                  <a:pt x="1951" y="586"/>
                                </a:lnTo>
                                <a:lnTo>
                                  <a:pt x="2120" y="489"/>
                                </a:lnTo>
                                <a:lnTo>
                                  <a:pt x="2294" y="400"/>
                                </a:lnTo>
                                <a:lnTo>
                                  <a:pt x="2474" y="319"/>
                                </a:lnTo>
                                <a:lnTo>
                                  <a:pt x="2658" y="246"/>
                                </a:lnTo>
                                <a:lnTo>
                                  <a:pt x="2846" y="183"/>
                                </a:lnTo>
                                <a:lnTo>
                                  <a:pt x="3038" y="128"/>
                                </a:lnTo>
                                <a:lnTo>
                                  <a:pt x="3234" y="82"/>
                                </a:lnTo>
                                <a:lnTo>
                                  <a:pt x="3434" y="47"/>
                                </a:lnTo>
                                <a:lnTo>
                                  <a:pt x="3637" y="21"/>
                                </a:lnTo>
                                <a:lnTo>
                                  <a:pt x="3842" y="6"/>
                                </a:lnTo>
                                <a:lnTo>
                                  <a:pt x="4050" y="0"/>
                                </a:lnTo>
                                <a:close/>
                              </a:path>
                            </a:pathLst>
                          </a:custGeom>
                          <a:solidFill>
                            <a:srgbClr val="F5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2"/>
                        <wps:cNvSpPr>
                          <a:spLocks/>
                        </wps:cNvSpPr>
                        <wps:spPr bwMode="auto">
                          <a:xfrm>
                            <a:off x="529590" y="93345"/>
                            <a:ext cx="826135" cy="824865"/>
                          </a:xfrm>
                          <a:custGeom>
                            <a:avLst/>
                            <a:gdLst>
                              <a:gd name="T0" fmla="*/ 4299 w 7802"/>
                              <a:gd name="T1" fmla="*/ 19 h 7794"/>
                              <a:gd name="T2" fmla="*/ 4875 w 7802"/>
                              <a:gd name="T3" fmla="*/ 122 h 7794"/>
                              <a:gd name="T4" fmla="*/ 5419 w 7802"/>
                              <a:gd name="T5" fmla="*/ 306 h 7794"/>
                              <a:gd name="T6" fmla="*/ 5924 w 7802"/>
                              <a:gd name="T7" fmla="*/ 564 h 7794"/>
                              <a:gd name="T8" fmla="*/ 6382 w 7802"/>
                              <a:gd name="T9" fmla="*/ 890 h 7794"/>
                              <a:gd name="T10" fmla="*/ 6788 w 7802"/>
                              <a:gd name="T11" fmla="*/ 1276 h 7794"/>
                              <a:gd name="T12" fmla="*/ 7135 w 7802"/>
                              <a:gd name="T13" fmla="*/ 1717 h 7794"/>
                              <a:gd name="T14" fmla="*/ 7416 w 7802"/>
                              <a:gd name="T15" fmla="*/ 2207 h 7794"/>
                              <a:gd name="T16" fmla="*/ 7626 w 7802"/>
                              <a:gd name="T17" fmla="*/ 2738 h 7794"/>
                              <a:gd name="T18" fmla="*/ 7756 w 7802"/>
                              <a:gd name="T19" fmla="*/ 3303 h 7794"/>
                              <a:gd name="T20" fmla="*/ 7802 w 7802"/>
                              <a:gd name="T21" fmla="*/ 3897 h 7794"/>
                              <a:gd name="T22" fmla="*/ 7756 w 7802"/>
                              <a:gd name="T23" fmla="*/ 4490 h 7794"/>
                              <a:gd name="T24" fmla="*/ 7626 w 7802"/>
                              <a:gd name="T25" fmla="*/ 5055 h 7794"/>
                              <a:gd name="T26" fmla="*/ 7416 w 7802"/>
                              <a:gd name="T27" fmla="*/ 5586 h 7794"/>
                              <a:gd name="T28" fmla="*/ 7135 w 7802"/>
                              <a:gd name="T29" fmla="*/ 6075 h 7794"/>
                              <a:gd name="T30" fmla="*/ 6788 w 7802"/>
                              <a:gd name="T31" fmla="*/ 6517 h 7794"/>
                              <a:gd name="T32" fmla="*/ 6382 w 7802"/>
                              <a:gd name="T33" fmla="*/ 6904 h 7794"/>
                              <a:gd name="T34" fmla="*/ 5924 w 7802"/>
                              <a:gd name="T35" fmla="*/ 7229 h 7794"/>
                              <a:gd name="T36" fmla="*/ 5419 w 7802"/>
                              <a:gd name="T37" fmla="*/ 7487 h 7794"/>
                              <a:gd name="T38" fmla="*/ 4875 w 7802"/>
                              <a:gd name="T39" fmla="*/ 7671 h 7794"/>
                              <a:gd name="T40" fmla="*/ 4299 w 7802"/>
                              <a:gd name="T41" fmla="*/ 7773 h 7794"/>
                              <a:gd name="T42" fmla="*/ 3700 w 7802"/>
                              <a:gd name="T43" fmla="*/ 7788 h 7794"/>
                              <a:gd name="T44" fmla="*/ 3115 w 7802"/>
                              <a:gd name="T45" fmla="*/ 7715 h 7794"/>
                              <a:gd name="T46" fmla="*/ 2559 w 7802"/>
                              <a:gd name="T47" fmla="*/ 7557 h 7794"/>
                              <a:gd name="T48" fmla="*/ 2041 w 7802"/>
                              <a:gd name="T49" fmla="*/ 7323 h 7794"/>
                              <a:gd name="T50" fmla="*/ 1567 w 7802"/>
                              <a:gd name="T51" fmla="*/ 7019 h 7794"/>
                              <a:gd name="T52" fmla="*/ 1143 w 7802"/>
                              <a:gd name="T53" fmla="*/ 6652 h 7794"/>
                              <a:gd name="T54" fmla="*/ 774 w 7802"/>
                              <a:gd name="T55" fmla="*/ 6228 h 7794"/>
                              <a:gd name="T56" fmla="*/ 471 w 7802"/>
                              <a:gd name="T57" fmla="*/ 5755 h 7794"/>
                              <a:gd name="T58" fmla="*/ 236 w 7802"/>
                              <a:gd name="T59" fmla="*/ 5237 h 7794"/>
                              <a:gd name="T60" fmla="*/ 79 w 7802"/>
                              <a:gd name="T61" fmla="*/ 4682 h 7794"/>
                              <a:gd name="T62" fmla="*/ 4 w 7802"/>
                              <a:gd name="T63" fmla="*/ 4097 h 7794"/>
                              <a:gd name="T64" fmla="*/ 19 w 7802"/>
                              <a:gd name="T65" fmla="*/ 3499 h 7794"/>
                              <a:gd name="T66" fmla="*/ 122 w 7802"/>
                              <a:gd name="T67" fmla="*/ 2922 h 7794"/>
                              <a:gd name="T68" fmla="*/ 307 w 7802"/>
                              <a:gd name="T69" fmla="*/ 2380 h 7794"/>
                              <a:gd name="T70" fmla="*/ 565 w 7802"/>
                              <a:gd name="T71" fmla="*/ 1876 h 7794"/>
                              <a:gd name="T72" fmla="*/ 891 w 7802"/>
                              <a:gd name="T73" fmla="*/ 1417 h 7794"/>
                              <a:gd name="T74" fmla="*/ 1278 w 7802"/>
                              <a:gd name="T75" fmla="*/ 1012 h 7794"/>
                              <a:gd name="T76" fmla="*/ 1719 w 7802"/>
                              <a:gd name="T77" fmla="*/ 665 h 7794"/>
                              <a:gd name="T78" fmla="*/ 2210 w 7802"/>
                              <a:gd name="T79" fmla="*/ 384 h 7794"/>
                              <a:gd name="T80" fmla="*/ 2741 w 7802"/>
                              <a:gd name="T81" fmla="*/ 174 h 7794"/>
                              <a:gd name="T82" fmla="*/ 3307 w 7802"/>
                              <a:gd name="T83" fmla="*/ 44 h 7794"/>
                              <a:gd name="T84" fmla="*/ 3901 w 7802"/>
                              <a:gd name="T85" fmla="*/ 0 h 7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2" h="7794">
                                <a:moveTo>
                                  <a:pt x="3901" y="0"/>
                                </a:moveTo>
                                <a:lnTo>
                                  <a:pt x="4102" y="4"/>
                                </a:lnTo>
                                <a:lnTo>
                                  <a:pt x="4299" y="19"/>
                                </a:lnTo>
                                <a:lnTo>
                                  <a:pt x="4495" y="44"/>
                                </a:lnTo>
                                <a:lnTo>
                                  <a:pt x="4687" y="78"/>
                                </a:lnTo>
                                <a:lnTo>
                                  <a:pt x="4875" y="122"/>
                                </a:lnTo>
                                <a:lnTo>
                                  <a:pt x="5061" y="174"/>
                                </a:lnTo>
                                <a:lnTo>
                                  <a:pt x="5242" y="236"/>
                                </a:lnTo>
                                <a:lnTo>
                                  <a:pt x="5419" y="306"/>
                                </a:lnTo>
                                <a:lnTo>
                                  <a:pt x="5592" y="384"/>
                                </a:lnTo>
                                <a:lnTo>
                                  <a:pt x="5760" y="470"/>
                                </a:lnTo>
                                <a:lnTo>
                                  <a:pt x="5924" y="564"/>
                                </a:lnTo>
                                <a:lnTo>
                                  <a:pt x="6081" y="665"/>
                                </a:lnTo>
                                <a:lnTo>
                                  <a:pt x="6235" y="773"/>
                                </a:lnTo>
                                <a:lnTo>
                                  <a:pt x="6382" y="890"/>
                                </a:lnTo>
                                <a:lnTo>
                                  <a:pt x="6523" y="1012"/>
                                </a:lnTo>
                                <a:lnTo>
                                  <a:pt x="6659" y="1141"/>
                                </a:lnTo>
                                <a:lnTo>
                                  <a:pt x="6788" y="1276"/>
                                </a:lnTo>
                                <a:lnTo>
                                  <a:pt x="6911" y="1417"/>
                                </a:lnTo>
                                <a:lnTo>
                                  <a:pt x="7026" y="1565"/>
                                </a:lnTo>
                                <a:lnTo>
                                  <a:pt x="7135" y="1717"/>
                                </a:lnTo>
                                <a:lnTo>
                                  <a:pt x="7237" y="1876"/>
                                </a:lnTo>
                                <a:lnTo>
                                  <a:pt x="7331" y="2039"/>
                                </a:lnTo>
                                <a:lnTo>
                                  <a:pt x="7416" y="2207"/>
                                </a:lnTo>
                                <a:lnTo>
                                  <a:pt x="7495" y="2380"/>
                                </a:lnTo>
                                <a:lnTo>
                                  <a:pt x="7565" y="2557"/>
                                </a:lnTo>
                                <a:lnTo>
                                  <a:pt x="7626" y="2738"/>
                                </a:lnTo>
                                <a:lnTo>
                                  <a:pt x="7679" y="2922"/>
                                </a:lnTo>
                                <a:lnTo>
                                  <a:pt x="7722" y="3111"/>
                                </a:lnTo>
                                <a:lnTo>
                                  <a:pt x="7756" y="3303"/>
                                </a:lnTo>
                                <a:lnTo>
                                  <a:pt x="7781" y="3499"/>
                                </a:lnTo>
                                <a:lnTo>
                                  <a:pt x="7796" y="3696"/>
                                </a:lnTo>
                                <a:lnTo>
                                  <a:pt x="7802" y="3897"/>
                                </a:lnTo>
                                <a:lnTo>
                                  <a:pt x="7796" y="4097"/>
                                </a:lnTo>
                                <a:lnTo>
                                  <a:pt x="7781" y="4295"/>
                                </a:lnTo>
                                <a:lnTo>
                                  <a:pt x="7756" y="4490"/>
                                </a:lnTo>
                                <a:lnTo>
                                  <a:pt x="7722" y="4682"/>
                                </a:lnTo>
                                <a:lnTo>
                                  <a:pt x="7679" y="4871"/>
                                </a:lnTo>
                                <a:lnTo>
                                  <a:pt x="7626" y="5055"/>
                                </a:lnTo>
                                <a:lnTo>
                                  <a:pt x="7565" y="5237"/>
                                </a:lnTo>
                                <a:lnTo>
                                  <a:pt x="7495" y="5414"/>
                                </a:lnTo>
                                <a:lnTo>
                                  <a:pt x="7416" y="5586"/>
                                </a:lnTo>
                                <a:lnTo>
                                  <a:pt x="7331" y="5755"/>
                                </a:lnTo>
                                <a:lnTo>
                                  <a:pt x="7237" y="5918"/>
                                </a:lnTo>
                                <a:lnTo>
                                  <a:pt x="7135" y="6075"/>
                                </a:lnTo>
                                <a:lnTo>
                                  <a:pt x="7026" y="6228"/>
                                </a:lnTo>
                                <a:lnTo>
                                  <a:pt x="6911" y="6375"/>
                                </a:lnTo>
                                <a:lnTo>
                                  <a:pt x="6788" y="6517"/>
                                </a:lnTo>
                                <a:lnTo>
                                  <a:pt x="6659" y="6652"/>
                                </a:lnTo>
                                <a:lnTo>
                                  <a:pt x="6523" y="6782"/>
                                </a:lnTo>
                                <a:lnTo>
                                  <a:pt x="6382" y="6904"/>
                                </a:lnTo>
                                <a:lnTo>
                                  <a:pt x="6235" y="7019"/>
                                </a:lnTo>
                                <a:lnTo>
                                  <a:pt x="6081" y="7128"/>
                                </a:lnTo>
                                <a:lnTo>
                                  <a:pt x="5924" y="7229"/>
                                </a:lnTo>
                                <a:lnTo>
                                  <a:pt x="5760" y="7323"/>
                                </a:lnTo>
                                <a:lnTo>
                                  <a:pt x="5592" y="7410"/>
                                </a:lnTo>
                                <a:lnTo>
                                  <a:pt x="5419" y="7487"/>
                                </a:lnTo>
                                <a:lnTo>
                                  <a:pt x="5242" y="7557"/>
                                </a:lnTo>
                                <a:lnTo>
                                  <a:pt x="5061" y="7619"/>
                                </a:lnTo>
                                <a:lnTo>
                                  <a:pt x="4875" y="7671"/>
                                </a:lnTo>
                                <a:lnTo>
                                  <a:pt x="4687" y="7715"/>
                                </a:lnTo>
                                <a:lnTo>
                                  <a:pt x="4495" y="7748"/>
                                </a:lnTo>
                                <a:lnTo>
                                  <a:pt x="4299" y="7773"/>
                                </a:lnTo>
                                <a:lnTo>
                                  <a:pt x="4102" y="7788"/>
                                </a:lnTo>
                                <a:lnTo>
                                  <a:pt x="3901" y="7794"/>
                                </a:lnTo>
                                <a:lnTo>
                                  <a:pt x="3700" y="7788"/>
                                </a:lnTo>
                                <a:lnTo>
                                  <a:pt x="3501" y="7773"/>
                                </a:lnTo>
                                <a:lnTo>
                                  <a:pt x="3307" y="7748"/>
                                </a:lnTo>
                                <a:lnTo>
                                  <a:pt x="3115" y="7715"/>
                                </a:lnTo>
                                <a:lnTo>
                                  <a:pt x="2926" y="7671"/>
                                </a:lnTo>
                                <a:lnTo>
                                  <a:pt x="2741" y="7619"/>
                                </a:lnTo>
                                <a:lnTo>
                                  <a:pt x="2559" y="7557"/>
                                </a:lnTo>
                                <a:lnTo>
                                  <a:pt x="2382" y="7487"/>
                                </a:lnTo>
                                <a:lnTo>
                                  <a:pt x="2210" y="7410"/>
                                </a:lnTo>
                                <a:lnTo>
                                  <a:pt x="2041" y="7323"/>
                                </a:lnTo>
                                <a:lnTo>
                                  <a:pt x="1878" y="7229"/>
                                </a:lnTo>
                                <a:lnTo>
                                  <a:pt x="1719" y="7128"/>
                                </a:lnTo>
                                <a:lnTo>
                                  <a:pt x="1567" y="7019"/>
                                </a:lnTo>
                                <a:lnTo>
                                  <a:pt x="1419" y="6904"/>
                                </a:lnTo>
                                <a:lnTo>
                                  <a:pt x="1278" y="6782"/>
                                </a:lnTo>
                                <a:lnTo>
                                  <a:pt x="1143" y="6652"/>
                                </a:lnTo>
                                <a:lnTo>
                                  <a:pt x="1013" y="6517"/>
                                </a:lnTo>
                                <a:lnTo>
                                  <a:pt x="891" y="6375"/>
                                </a:lnTo>
                                <a:lnTo>
                                  <a:pt x="774" y="6228"/>
                                </a:lnTo>
                                <a:lnTo>
                                  <a:pt x="666" y="6075"/>
                                </a:lnTo>
                                <a:lnTo>
                                  <a:pt x="565" y="5918"/>
                                </a:lnTo>
                                <a:lnTo>
                                  <a:pt x="471" y="5755"/>
                                </a:lnTo>
                                <a:lnTo>
                                  <a:pt x="384" y="5586"/>
                                </a:lnTo>
                                <a:lnTo>
                                  <a:pt x="307" y="5414"/>
                                </a:lnTo>
                                <a:lnTo>
                                  <a:pt x="236" y="5237"/>
                                </a:lnTo>
                                <a:lnTo>
                                  <a:pt x="175" y="5055"/>
                                </a:lnTo>
                                <a:lnTo>
                                  <a:pt x="122" y="4871"/>
                                </a:lnTo>
                                <a:lnTo>
                                  <a:pt x="79" y="4682"/>
                                </a:lnTo>
                                <a:lnTo>
                                  <a:pt x="44" y="4490"/>
                                </a:lnTo>
                                <a:lnTo>
                                  <a:pt x="19" y="4295"/>
                                </a:lnTo>
                                <a:lnTo>
                                  <a:pt x="4" y="4097"/>
                                </a:lnTo>
                                <a:lnTo>
                                  <a:pt x="0" y="3897"/>
                                </a:lnTo>
                                <a:lnTo>
                                  <a:pt x="4" y="3696"/>
                                </a:lnTo>
                                <a:lnTo>
                                  <a:pt x="19" y="3499"/>
                                </a:lnTo>
                                <a:lnTo>
                                  <a:pt x="44" y="3303"/>
                                </a:lnTo>
                                <a:lnTo>
                                  <a:pt x="79" y="3111"/>
                                </a:lnTo>
                                <a:lnTo>
                                  <a:pt x="122" y="2922"/>
                                </a:lnTo>
                                <a:lnTo>
                                  <a:pt x="175" y="2738"/>
                                </a:lnTo>
                                <a:lnTo>
                                  <a:pt x="236" y="2557"/>
                                </a:lnTo>
                                <a:lnTo>
                                  <a:pt x="307" y="2380"/>
                                </a:lnTo>
                                <a:lnTo>
                                  <a:pt x="384" y="2207"/>
                                </a:lnTo>
                                <a:lnTo>
                                  <a:pt x="471" y="2039"/>
                                </a:lnTo>
                                <a:lnTo>
                                  <a:pt x="565" y="1876"/>
                                </a:lnTo>
                                <a:lnTo>
                                  <a:pt x="666" y="1717"/>
                                </a:lnTo>
                                <a:lnTo>
                                  <a:pt x="774" y="1565"/>
                                </a:lnTo>
                                <a:lnTo>
                                  <a:pt x="891" y="1417"/>
                                </a:lnTo>
                                <a:lnTo>
                                  <a:pt x="1013" y="1276"/>
                                </a:lnTo>
                                <a:lnTo>
                                  <a:pt x="1143" y="1141"/>
                                </a:lnTo>
                                <a:lnTo>
                                  <a:pt x="1278" y="1012"/>
                                </a:lnTo>
                                <a:lnTo>
                                  <a:pt x="1419" y="890"/>
                                </a:lnTo>
                                <a:lnTo>
                                  <a:pt x="1567" y="773"/>
                                </a:lnTo>
                                <a:lnTo>
                                  <a:pt x="1719" y="665"/>
                                </a:lnTo>
                                <a:lnTo>
                                  <a:pt x="1878" y="564"/>
                                </a:lnTo>
                                <a:lnTo>
                                  <a:pt x="2041" y="470"/>
                                </a:lnTo>
                                <a:lnTo>
                                  <a:pt x="2210" y="384"/>
                                </a:lnTo>
                                <a:lnTo>
                                  <a:pt x="2382" y="306"/>
                                </a:lnTo>
                                <a:lnTo>
                                  <a:pt x="2559" y="236"/>
                                </a:lnTo>
                                <a:lnTo>
                                  <a:pt x="2741" y="174"/>
                                </a:lnTo>
                                <a:lnTo>
                                  <a:pt x="2926" y="122"/>
                                </a:lnTo>
                                <a:lnTo>
                                  <a:pt x="3115" y="78"/>
                                </a:lnTo>
                                <a:lnTo>
                                  <a:pt x="3307" y="44"/>
                                </a:lnTo>
                                <a:lnTo>
                                  <a:pt x="3501" y="19"/>
                                </a:lnTo>
                                <a:lnTo>
                                  <a:pt x="3700" y="4"/>
                                </a:lnTo>
                                <a:lnTo>
                                  <a:pt x="3901" y="0"/>
                                </a:lnTo>
                                <a:close/>
                              </a:path>
                            </a:pathLst>
                          </a:custGeom>
                          <a:solidFill>
                            <a:srgbClr val="F5D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552450" y="108585"/>
                            <a:ext cx="793750" cy="793115"/>
                          </a:xfrm>
                          <a:custGeom>
                            <a:avLst/>
                            <a:gdLst>
                              <a:gd name="T0" fmla="*/ 4136 w 7504"/>
                              <a:gd name="T1" fmla="*/ 19 h 7496"/>
                              <a:gd name="T2" fmla="*/ 4690 w 7504"/>
                              <a:gd name="T3" fmla="*/ 119 h 7496"/>
                              <a:gd name="T4" fmla="*/ 5213 w 7504"/>
                              <a:gd name="T5" fmla="*/ 294 h 7496"/>
                              <a:gd name="T6" fmla="*/ 5699 w 7504"/>
                              <a:gd name="T7" fmla="*/ 543 h 7496"/>
                              <a:gd name="T8" fmla="*/ 6139 w 7504"/>
                              <a:gd name="T9" fmla="*/ 857 h 7496"/>
                              <a:gd name="T10" fmla="*/ 6530 w 7504"/>
                              <a:gd name="T11" fmla="*/ 1229 h 7496"/>
                              <a:gd name="T12" fmla="*/ 6864 w 7504"/>
                              <a:gd name="T13" fmla="*/ 1653 h 7496"/>
                              <a:gd name="T14" fmla="*/ 7135 w 7504"/>
                              <a:gd name="T15" fmla="*/ 2123 h 7496"/>
                              <a:gd name="T16" fmla="*/ 7336 w 7504"/>
                              <a:gd name="T17" fmla="*/ 2633 h 7496"/>
                              <a:gd name="T18" fmla="*/ 7461 w 7504"/>
                              <a:gd name="T19" fmla="*/ 3177 h 7496"/>
                              <a:gd name="T20" fmla="*/ 7504 w 7504"/>
                              <a:gd name="T21" fmla="*/ 3748 h 7496"/>
                              <a:gd name="T22" fmla="*/ 7461 w 7504"/>
                              <a:gd name="T23" fmla="*/ 4319 h 7496"/>
                              <a:gd name="T24" fmla="*/ 7336 w 7504"/>
                              <a:gd name="T25" fmla="*/ 4863 h 7496"/>
                              <a:gd name="T26" fmla="*/ 7135 w 7504"/>
                              <a:gd name="T27" fmla="*/ 5373 h 7496"/>
                              <a:gd name="T28" fmla="*/ 6864 w 7504"/>
                              <a:gd name="T29" fmla="*/ 5844 h 7496"/>
                              <a:gd name="T30" fmla="*/ 6530 w 7504"/>
                              <a:gd name="T31" fmla="*/ 6268 h 7496"/>
                              <a:gd name="T32" fmla="*/ 6139 w 7504"/>
                              <a:gd name="T33" fmla="*/ 6641 h 7496"/>
                              <a:gd name="T34" fmla="*/ 5699 w 7504"/>
                              <a:gd name="T35" fmla="*/ 6953 h 7496"/>
                              <a:gd name="T36" fmla="*/ 5213 w 7504"/>
                              <a:gd name="T37" fmla="*/ 7202 h 7496"/>
                              <a:gd name="T38" fmla="*/ 4690 w 7504"/>
                              <a:gd name="T39" fmla="*/ 7379 h 7496"/>
                              <a:gd name="T40" fmla="*/ 4136 w 7504"/>
                              <a:gd name="T41" fmla="*/ 7478 h 7496"/>
                              <a:gd name="T42" fmla="*/ 3560 w 7504"/>
                              <a:gd name="T43" fmla="*/ 7492 h 7496"/>
                              <a:gd name="T44" fmla="*/ 2996 w 7504"/>
                              <a:gd name="T45" fmla="*/ 7421 h 7496"/>
                              <a:gd name="T46" fmla="*/ 2463 w 7504"/>
                              <a:gd name="T47" fmla="*/ 7270 h 7496"/>
                              <a:gd name="T48" fmla="*/ 1965 w 7504"/>
                              <a:gd name="T49" fmla="*/ 7044 h 7496"/>
                              <a:gd name="T50" fmla="*/ 1508 w 7504"/>
                              <a:gd name="T51" fmla="*/ 6752 h 7496"/>
                              <a:gd name="T52" fmla="*/ 1100 w 7504"/>
                              <a:gd name="T53" fmla="*/ 6399 h 7496"/>
                              <a:gd name="T54" fmla="*/ 747 w 7504"/>
                              <a:gd name="T55" fmla="*/ 5991 h 7496"/>
                              <a:gd name="T56" fmla="*/ 454 w 7504"/>
                              <a:gd name="T57" fmla="*/ 5535 h 7496"/>
                              <a:gd name="T58" fmla="*/ 228 w 7504"/>
                              <a:gd name="T59" fmla="*/ 5037 h 7496"/>
                              <a:gd name="T60" fmla="*/ 77 w 7504"/>
                              <a:gd name="T61" fmla="*/ 4503 h 7496"/>
                              <a:gd name="T62" fmla="*/ 6 w 7504"/>
                              <a:gd name="T63" fmla="*/ 3941 h 7496"/>
                              <a:gd name="T64" fmla="*/ 20 w 7504"/>
                              <a:gd name="T65" fmla="*/ 3365 h 7496"/>
                              <a:gd name="T66" fmla="*/ 119 w 7504"/>
                              <a:gd name="T67" fmla="*/ 2812 h 7496"/>
                              <a:gd name="T68" fmla="*/ 295 w 7504"/>
                              <a:gd name="T69" fmla="*/ 2289 h 7496"/>
                              <a:gd name="T70" fmla="*/ 544 w 7504"/>
                              <a:gd name="T71" fmla="*/ 1805 h 7496"/>
                              <a:gd name="T72" fmla="*/ 858 w 7504"/>
                              <a:gd name="T73" fmla="*/ 1365 h 7496"/>
                              <a:gd name="T74" fmla="*/ 1231 w 7504"/>
                              <a:gd name="T75" fmla="*/ 974 h 7496"/>
                              <a:gd name="T76" fmla="*/ 1655 w 7504"/>
                              <a:gd name="T77" fmla="*/ 641 h 7496"/>
                              <a:gd name="T78" fmla="*/ 2126 w 7504"/>
                              <a:gd name="T79" fmla="*/ 370 h 7496"/>
                              <a:gd name="T80" fmla="*/ 2637 w 7504"/>
                              <a:gd name="T81" fmla="*/ 169 h 7496"/>
                              <a:gd name="T82" fmla="*/ 3181 w 7504"/>
                              <a:gd name="T83" fmla="*/ 43 h 7496"/>
                              <a:gd name="T84" fmla="*/ 3752 w 7504"/>
                              <a:gd name="T85" fmla="*/ 0 h 7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504" h="7496">
                                <a:moveTo>
                                  <a:pt x="3752" y="0"/>
                                </a:moveTo>
                                <a:lnTo>
                                  <a:pt x="3946" y="5"/>
                                </a:lnTo>
                                <a:lnTo>
                                  <a:pt x="4136" y="19"/>
                                </a:lnTo>
                                <a:lnTo>
                                  <a:pt x="4324" y="43"/>
                                </a:lnTo>
                                <a:lnTo>
                                  <a:pt x="4508" y="76"/>
                                </a:lnTo>
                                <a:lnTo>
                                  <a:pt x="4690" y="119"/>
                                </a:lnTo>
                                <a:lnTo>
                                  <a:pt x="4868" y="169"/>
                                </a:lnTo>
                                <a:lnTo>
                                  <a:pt x="5043" y="228"/>
                                </a:lnTo>
                                <a:lnTo>
                                  <a:pt x="5213" y="294"/>
                                </a:lnTo>
                                <a:lnTo>
                                  <a:pt x="5379" y="370"/>
                                </a:lnTo>
                                <a:lnTo>
                                  <a:pt x="5541" y="453"/>
                                </a:lnTo>
                                <a:lnTo>
                                  <a:pt x="5699" y="543"/>
                                </a:lnTo>
                                <a:lnTo>
                                  <a:pt x="5850" y="641"/>
                                </a:lnTo>
                                <a:lnTo>
                                  <a:pt x="5998" y="745"/>
                                </a:lnTo>
                                <a:lnTo>
                                  <a:pt x="6139" y="857"/>
                                </a:lnTo>
                                <a:lnTo>
                                  <a:pt x="6275" y="974"/>
                                </a:lnTo>
                                <a:lnTo>
                                  <a:pt x="6406" y="1098"/>
                                </a:lnTo>
                                <a:lnTo>
                                  <a:pt x="6530" y="1229"/>
                                </a:lnTo>
                                <a:lnTo>
                                  <a:pt x="6648" y="1365"/>
                                </a:lnTo>
                                <a:lnTo>
                                  <a:pt x="6759" y="1506"/>
                                </a:lnTo>
                                <a:lnTo>
                                  <a:pt x="6864" y="1653"/>
                                </a:lnTo>
                                <a:lnTo>
                                  <a:pt x="6961" y="1805"/>
                                </a:lnTo>
                                <a:lnTo>
                                  <a:pt x="7052" y="1962"/>
                                </a:lnTo>
                                <a:lnTo>
                                  <a:pt x="7135" y="2123"/>
                                </a:lnTo>
                                <a:lnTo>
                                  <a:pt x="7209" y="2289"/>
                                </a:lnTo>
                                <a:lnTo>
                                  <a:pt x="7276" y="2460"/>
                                </a:lnTo>
                                <a:lnTo>
                                  <a:pt x="7336" y="2633"/>
                                </a:lnTo>
                                <a:lnTo>
                                  <a:pt x="7387" y="2812"/>
                                </a:lnTo>
                                <a:lnTo>
                                  <a:pt x="7429" y="2993"/>
                                </a:lnTo>
                                <a:lnTo>
                                  <a:pt x="7461" y="3177"/>
                                </a:lnTo>
                                <a:lnTo>
                                  <a:pt x="7485" y="3365"/>
                                </a:lnTo>
                                <a:lnTo>
                                  <a:pt x="7500" y="3556"/>
                                </a:lnTo>
                                <a:lnTo>
                                  <a:pt x="7504" y="3748"/>
                                </a:lnTo>
                                <a:lnTo>
                                  <a:pt x="7500" y="3941"/>
                                </a:lnTo>
                                <a:lnTo>
                                  <a:pt x="7485" y="4132"/>
                                </a:lnTo>
                                <a:lnTo>
                                  <a:pt x="7461" y="4319"/>
                                </a:lnTo>
                                <a:lnTo>
                                  <a:pt x="7429" y="4503"/>
                                </a:lnTo>
                                <a:lnTo>
                                  <a:pt x="7387" y="4686"/>
                                </a:lnTo>
                                <a:lnTo>
                                  <a:pt x="7336" y="4863"/>
                                </a:lnTo>
                                <a:lnTo>
                                  <a:pt x="7276" y="5037"/>
                                </a:lnTo>
                                <a:lnTo>
                                  <a:pt x="7209" y="5208"/>
                                </a:lnTo>
                                <a:lnTo>
                                  <a:pt x="7135" y="5373"/>
                                </a:lnTo>
                                <a:lnTo>
                                  <a:pt x="7052" y="5535"/>
                                </a:lnTo>
                                <a:lnTo>
                                  <a:pt x="6961" y="5692"/>
                                </a:lnTo>
                                <a:lnTo>
                                  <a:pt x="6864" y="5844"/>
                                </a:lnTo>
                                <a:lnTo>
                                  <a:pt x="6759" y="5991"/>
                                </a:lnTo>
                                <a:lnTo>
                                  <a:pt x="6648" y="6132"/>
                                </a:lnTo>
                                <a:lnTo>
                                  <a:pt x="6530" y="6268"/>
                                </a:lnTo>
                                <a:lnTo>
                                  <a:pt x="6406" y="6399"/>
                                </a:lnTo>
                                <a:lnTo>
                                  <a:pt x="6275" y="6523"/>
                                </a:lnTo>
                                <a:lnTo>
                                  <a:pt x="6139" y="6641"/>
                                </a:lnTo>
                                <a:lnTo>
                                  <a:pt x="5998" y="6752"/>
                                </a:lnTo>
                                <a:lnTo>
                                  <a:pt x="5850" y="6856"/>
                                </a:lnTo>
                                <a:lnTo>
                                  <a:pt x="5699" y="6953"/>
                                </a:lnTo>
                                <a:lnTo>
                                  <a:pt x="5541" y="7044"/>
                                </a:lnTo>
                                <a:lnTo>
                                  <a:pt x="5379" y="7127"/>
                                </a:lnTo>
                                <a:lnTo>
                                  <a:pt x="5213" y="7202"/>
                                </a:lnTo>
                                <a:lnTo>
                                  <a:pt x="5043" y="7270"/>
                                </a:lnTo>
                                <a:lnTo>
                                  <a:pt x="4868" y="7328"/>
                                </a:lnTo>
                                <a:lnTo>
                                  <a:pt x="4690" y="7379"/>
                                </a:lnTo>
                                <a:lnTo>
                                  <a:pt x="4508" y="7421"/>
                                </a:lnTo>
                                <a:lnTo>
                                  <a:pt x="4324" y="7453"/>
                                </a:lnTo>
                                <a:lnTo>
                                  <a:pt x="4136" y="7478"/>
                                </a:lnTo>
                                <a:lnTo>
                                  <a:pt x="3946" y="7492"/>
                                </a:lnTo>
                                <a:lnTo>
                                  <a:pt x="3752" y="7496"/>
                                </a:lnTo>
                                <a:lnTo>
                                  <a:pt x="3560" y="7492"/>
                                </a:lnTo>
                                <a:lnTo>
                                  <a:pt x="3369" y="7478"/>
                                </a:lnTo>
                                <a:lnTo>
                                  <a:pt x="3181" y="7453"/>
                                </a:lnTo>
                                <a:lnTo>
                                  <a:pt x="2996" y="7421"/>
                                </a:lnTo>
                                <a:lnTo>
                                  <a:pt x="2815" y="7379"/>
                                </a:lnTo>
                                <a:lnTo>
                                  <a:pt x="2637" y="7328"/>
                                </a:lnTo>
                                <a:lnTo>
                                  <a:pt x="2463" y="7270"/>
                                </a:lnTo>
                                <a:lnTo>
                                  <a:pt x="2292" y="7202"/>
                                </a:lnTo>
                                <a:lnTo>
                                  <a:pt x="2126" y="7127"/>
                                </a:lnTo>
                                <a:lnTo>
                                  <a:pt x="1965" y="7044"/>
                                </a:lnTo>
                                <a:lnTo>
                                  <a:pt x="1807" y="6953"/>
                                </a:lnTo>
                                <a:lnTo>
                                  <a:pt x="1655" y="6856"/>
                                </a:lnTo>
                                <a:lnTo>
                                  <a:pt x="1508" y="6752"/>
                                </a:lnTo>
                                <a:lnTo>
                                  <a:pt x="1367" y="6641"/>
                                </a:lnTo>
                                <a:lnTo>
                                  <a:pt x="1231" y="6523"/>
                                </a:lnTo>
                                <a:lnTo>
                                  <a:pt x="1100" y="6399"/>
                                </a:lnTo>
                                <a:lnTo>
                                  <a:pt x="976" y="6268"/>
                                </a:lnTo>
                                <a:lnTo>
                                  <a:pt x="858" y="6132"/>
                                </a:lnTo>
                                <a:lnTo>
                                  <a:pt x="747" y="5991"/>
                                </a:lnTo>
                                <a:lnTo>
                                  <a:pt x="642" y="5844"/>
                                </a:lnTo>
                                <a:lnTo>
                                  <a:pt x="544" y="5692"/>
                                </a:lnTo>
                                <a:lnTo>
                                  <a:pt x="454" y="5535"/>
                                </a:lnTo>
                                <a:lnTo>
                                  <a:pt x="371" y="5373"/>
                                </a:lnTo>
                                <a:lnTo>
                                  <a:pt x="295" y="5208"/>
                                </a:lnTo>
                                <a:lnTo>
                                  <a:pt x="228" y="5037"/>
                                </a:lnTo>
                                <a:lnTo>
                                  <a:pt x="170" y="4863"/>
                                </a:lnTo>
                                <a:lnTo>
                                  <a:pt x="119" y="4686"/>
                                </a:lnTo>
                                <a:lnTo>
                                  <a:pt x="77" y="4503"/>
                                </a:lnTo>
                                <a:lnTo>
                                  <a:pt x="44" y="4319"/>
                                </a:lnTo>
                                <a:lnTo>
                                  <a:pt x="20" y="4132"/>
                                </a:lnTo>
                                <a:lnTo>
                                  <a:pt x="6" y="3941"/>
                                </a:lnTo>
                                <a:lnTo>
                                  <a:pt x="0" y="3748"/>
                                </a:lnTo>
                                <a:lnTo>
                                  <a:pt x="6" y="3556"/>
                                </a:lnTo>
                                <a:lnTo>
                                  <a:pt x="20" y="3365"/>
                                </a:lnTo>
                                <a:lnTo>
                                  <a:pt x="44" y="3177"/>
                                </a:lnTo>
                                <a:lnTo>
                                  <a:pt x="77" y="2993"/>
                                </a:lnTo>
                                <a:lnTo>
                                  <a:pt x="119" y="2812"/>
                                </a:lnTo>
                                <a:lnTo>
                                  <a:pt x="170" y="2633"/>
                                </a:lnTo>
                                <a:lnTo>
                                  <a:pt x="228" y="2460"/>
                                </a:lnTo>
                                <a:lnTo>
                                  <a:pt x="295" y="2289"/>
                                </a:lnTo>
                                <a:lnTo>
                                  <a:pt x="371" y="2123"/>
                                </a:lnTo>
                                <a:lnTo>
                                  <a:pt x="454" y="1962"/>
                                </a:lnTo>
                                <a:lnTo>
                                  <a:pt x="544" y="1805"/>
                                </a:lnTo>
                                <a:lnTo>
                                  <a:pt x="642" y="1653"/>
                                </a:lnTo>
                                <a:lnTo>
                                  <a:pt x="747" y="1506"/>
                                </a:lnTo>
                                <a:lnTo>
                                  <a:pt x="858" y="1365"/>
                                </a:lnTo>
                                <a:lnTo>
                                  <a:pt x="976" y="1229"/>
                                </a:lnTo>
                                <a:lnTo>
                                  <a:pt x="1100" y="1098"/>
                                </a:lnTo>
                                <a:lnTo>
                                  <a:pt x="1231" y="974"/>
                                </a:lnTo>
                                <a:lnTo>
                                  <a:pt x="1367" y="857"/>
                                </a:lnTo>
                                <a:lnTo>
                                  <a:pt x="1508" y="745"/>
                                </a:lnTo>
                                <a:lnTo>
                                  <a:pt x="1655" y="641"/>
                                </a:lnTo>
                                <a:lnTo>
                                  <a:pt x="1807" y="543"/>
                                </a:lnTo>
                                <a:lnTo>
                                  <a:pt x="1965" y="453"/>
                                </a:lnTo>
                                <a:lnTo>
                                  <a:pt x="2126" y="370"/>
                                </a:lnTo>
                                <a:lnTo>
                                  <a:pt x="2292" y="294"/>
                                </a:lnTo>
                                <a:lnTo>
                                  <a:pt x="2463" y="228"/>
                                </a:lnTo>
                                <a:lnTo>
                                  <a:pt x="2637" y="169"/>
                                </a:lnTo>
                                <a:lnTo>
                                  <a:pt x="2815" y="119"/>
                                </a:lnTo>
                                <a:lnTo>
                                  <a:pt x="2996" y="76"/>
                                </a:lnTo>
                                <a:lnTo>
                                  <a:pt x="3181" y="43"/>
                                </a:lnTo>
                                <a:lnTo>
                                  <a:pt x="3369" y="19"/>
                                </a:lnTo>
                                <a:lnTo>
                                  <a:pt x="3560" y="5"/>
                                </a:lnTo>
                                <a:lnTo>
                                  <a:pt x="3752" y="0"/>
                                </a:lnTo>
                                <a:close/>
                              </a:path>
                            </a:pathLst>
                          </a:custGeom>
                          <a:solidFill>
                            <a:srgbClr val="F6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
                        <wps:cNvSpPr>
                          <a:spLocks/>
                        </wps:cNvSpPr>
                        <wps:spPr bwMode="auto">
                          <a:xfrm>
                            <a:off x="574675" y="123190"/>
                            <a:ext cx="762635" cy="762000"/>
                          </a:xfrm>
                          <a:custGeom>
                            <a:avLst/>
                            <a:gdLst>
                              <a:gd name="T0" fmla="*/ 3971 w 7206"/>
                              <a:gd name="T1" fmla="*/ 18 h 7199"/>
                              <a:gd name="T2" fmla="*/ 4503 w 7206"/>
                              <a:gd name="T3" fmla="*/ 113 h 7199"/>
                              <a:gd name="T4" fmla="*/ 5005 w 7206"/>
                              <a:gd name="T5" fmla="*/ 283 h 7199"/>
                              <a:gd name="T6" fmla="*/ 5471 w 7206"/>
                              <a:gd name="T7" fmla="*/ 521 h 7199"/>
                              <a:gd name="T8" fmla="*/ 5895 w 7206"/>
                              <a:gd name="T9" fmla="*/ 822 h 7199"/>
                              <a:gd name="T10" fmla="*/ 6270 w 7206"/>
                              <a:gd name="T11" fmla="*/ 1179 h 7199"/>
                              <a:gd name="T12" fmla="*/ 6590 w 7206"/>
                              <a:gd name="T13" fmla="*/ 1587 h 7199"/>
                              <a:gd name="T14" fmla="*/ 6851 w 7206"/>
                              <a:gd name="T15" fmla="*/ 2039 h 7199"/>
                              <a:gd name="T16" fmla="*/ 7044 w 7206"/>
                              <a:gd name="T17" fmla="*/ 2529 h 7199"/>
                              <a:gd name="T18" fmla="*/ 7164 w 7206"/>
                              <a:gd name="T19" fmla="*/ 3051 h 7199"/>
                              <a:gd name="T20" fmla="*/ 7206 w 7206"/>
                              <a:gd name="T21" fmla="*/ 3599 h 7199"/>
                              <a:gd name="T22" fmla="*/ 7164 w 7206"/>
                              <a:gd name="T23" fmla="*/ 4147 h 7199"/>
                              <a:gd name="T24" fmla="*/ 7044 w 7206"/>
                              <a:gd name="T25" fmla="*/ 4670 h 7199"/>
                              <a:gd name="T26" fmla="*/ 6851 w 7206"/>
                              <a:gd name="T27" fmla="*/ 5159 h 7199"/>
                              <a:gd name="T28" fmla="*/ 6590 w 7206"/>
                              <a:gd name="T29" fmla="*/ 5612 h 7199"/>
                              <a:gd name="T30" fmla="*/ 6270 w 7206"/>
                              <a:gd name="T31" fmla="*/ 6019 h 7199"/>
                              <a:gd name="T32" fmla="*/ 5895 w 7206"/>
                              <a:gd name="T33" fmla="*/ 6376 h 7199"/>
                              <a:gd name="T34" fmla="*/ 5471 w 7206"/>
                              <a:gd name="T35" fmla="*/ 6677 h 7199"/>
                              <a:gd name="T36" fmla="*/ 5005 w 7206"/>
                              <a:gd name="T37" fmla="*/ 6916 h 7199"/>
                              <a:gd name="T38" fmla="*/ 4503 w 7206"/>
                              <a:gd name="T39" fmla="*/ 7085 h 7199"/>
                              <a:gd name="T40" fmla="*/ 3971 w 7206"/>
                              <a:gd name="T41" fmla="*/ 7180 h 7199"/>
                              <a:gd name="T42" fmla="*/ 3417 w 7206"/>
                              <a:gd name="T43" fmla="*/ 7194 h 7199"/>
                              <a:gd name="T44" fmla="*/ 2877 w 7206"/>
                              <a:gd name="T45" fmla="*/ 7125 h 7199"/>
                              <a:gd name="T46" fmla="*/ 2364 w 7206"/>
                              <a:gd name="T47" fmla="*/ 6980 h 7199"/>
                              <a:gd name="T48" fmla="*/ 1886 w 7206"/>
                              <a:gd name="T49" fmla="*/ 6764 h 7199"/>
                              <a:gd name="T50" fmla="*/ 1447 w 7206"/>
                              <a:gd name="T51" fmla="*/ 6483 h 7199"/>
                              <a:gd name="T52" fmla="*/ 1055 w 7206"/>
                              <a:gd name="T53" fmla="*/ 6145 h 7199"/>
                              <a:gd name="T54" fmla="*/ 716 w 7206"/>
                              <a:gd name="T55" fmla="*/ 5753 h 7199"/>
                              <a:gd name="T56" fmla="*/ 435 w 7206"/>
                              <a:gd name="T57" fmla="*/ 5315 h 7199"/>
                              <a:gd name="T58" fmla="*/ 219 w 7206"/>
                              <a:gd name="T59" fmla="*/ 4837 h 7199"/>
                              <a:gd name="T60" fmla="*/ 74 w 7206"/>
                              <a:gd name="T61" fmla="*/ 4324 h 7199"/>
                              <a:gd name="T62" fmla="*/ 4 w 7206"/>
                              <a:gd name="T63" fmla="*/ 3785 h 7199"/>
                              <a:gd name="T64" fmla="*/ 19 w 7206"/>
                              <a:gd name="T65" fmla="*/ 3231 h 7199"/>
                              <a:gd name="T66" fmla="*/ 114 w 7206"/>
                              <a:gd name="T67" fmla="*/ 2700 h 7199"/>
                              <a:gd name="T68" fmla="*/ 283 w 7206"/>
                              <a:gd name="T69" fmla="*/ 2199 h 7199"/>
                              <a:gd name="T70" fmla="*/ 522 w 7206"/>
                              <a:gd name="T71" fmla="*/ 1733 h 7199"/>
                              <a:gd name="T72" fmla="*/ 823 w 7206"/>
                              <a:gd name="T73" fmla="*/ 1310 h 7199"/>
                              <a:gd name="T74" fmla="*/ 1181 w 7206"/>
                              <a:gd name="T75" fmla="*/ 936 h 7199"/>
                              <a:gd name="T76" fmla="*/ 1589 w 7206"/>
                              <a:gd name="T77" fmla="*/ 615 h 7199"/>
                              <a:gd name="T78" fmla="*/ 2041 w 7206"/>
                              <a:gd name="T79" fmla="*/ 355 h 7199"/>
                              <a:gd name="T80" fmla="*/ 2532 w 7206"/>
                              <a:gd name="T81" fmla="*/ 162 h 7199"/>
                              <a:gd name="T82" fmla="*/ 3054 w 7206"/>
                              <a:gd name="T83" fmla="*/ 41 h 7199"/>
                              <a:gd name="T84" fmla="*/ 3603 w 7206"/>
                              <a:gd name="T85" fmla="*/ 0 h 7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206" h="7199">
                                <a:moveTo>
                                  <a:pt x="3603" y="0"/>
                                </a:moveTo>
                                <a:lnTo>
                                  <a:pt x="3789" y="4"/>
                                </a:lnTo>
                                <a:lnTo>
                                  <a:pt x="3971" y="18"/>
                                </a:lnTo>
                                <a:lnTo>
                                  <a:pt x="4152" y="41"/>
                                </a:lnTo>
                                <a:lnTo>
                                  <a:pt x="4329" y="74"/>
                                </a:lnTo>
                                <a:lnTo>
                                  <a:pt x="4503" y="113"/>
                                </a:lnTo>
                                <a:lnTo>
                                  <a:pt x="4674" y="162"/>
                                </a:lnTo>
                                <a:lnTo>
                                  <a:pt x="4842" y="218"/>
                                </a:lnTo>
                                <a:lnTo>
                                  <a:pt x="5005" y="283"/>
                                </a:lnTo>
                                <a:lnTo>
                                  <a:pt x="5165" y="355"/>
                                </a:lnTo>
                                <a:lnTo>
                                  <a:pt x="5320" y="435"/>
                                </a:lnTo>
                                <a:lnTo>
                                  <a:pt x="5471" y="521"/>
                                </a:lnTo>
                                <a:lnTo>
                                  <a:pt x="5617" y="615"/>
                                </a:lnTo>
                                <a:lnTo>
                                  <a:pt x="5759" y="715"/>
                                </a:lnTo>
                                <a:lnTo>
                                  <a:pt x="5895" y="822"/>
                                </a:lnTo>
                                <a:lnTo>
                                  <a:pt x="6025" y="936"/>
                                </a:lnTo>
                                <a:lnTo>
                                  <a:pt x="6151" y="1054"/>
                                </a:lnTo>
                                <a:lnTo>
                                  <a:pt x="6270" y="1179"/>
                                </a:lnTo>
                                <a:lnTo>
                                  <a:pt x="6383" y="1310"/>
                                </a:lnTo>
                                <a:lnTo>
                                  <a:pt x="6490" y="1446"/>
                                </a:lnTo>
                                <a:lnTo>
                                  <a:pt x="6590" y="1587"/>
                                </a:lnTo>
                                <a:lnTo>
                                  <a:pt x="6684" y="1733"/>
                                </a:lnTo>
                                <a:lnTo>
                                  <a:pt x="6771" y="1884"/>
                                </a:lnTo>
                                <a:lnTo>
                                  <a:pt x="6851" y="2039"/>
                                </a:lnTo>
                                <a:lnTo>
                                  <a:pt x="6923" y="2199"/>
                                </a:lnTo>
                                <a:lnTo>
                                  <a:pt x="6987" y="2362"/>
                                </a:lnTo>
                                <a:lnTo>
                                  <a:pt x="7044" y="2529"/>
                                </a:lnTo>
                                <a:lnTo>
                                  <a:pt x="7093" y="2700"/>
                                </a:lnTo>
                                <a:lnTo>
                                  <a:pt x="7132" y="2874"/>
                                </a:lnTo>
                                <a:lnTo>
                                  <a:pt x="7164" y="3051"/>
                                </a:lnTo>
                                <a:lnTo>
                                  <a:pt x="7188" y="3231"/>
                                </a:lnTo>
                                <a:lnTo>
                                  <a:pt x="7201" y="3414"/>
                                </a:lnTo>
                                <a:lnTo>
                                  <a:pt x="7206" y="3599"/>
                                </a:lnTo>
                                <a:lnTo>
                                  <a:pt x="7201" y="3785"/>
                                </a:lnTo>
                                <a:lnTo>
                                  <a:pt x="7188" y="3967"/>
                                </a:lnTo>
                                <a:lnTo>
                                  <a:pt x="7164" y="4147"/>
                                </a:lnTo>
                                <a:lnTo>
                                  <a:pt x="7132" y="4324"/>
                                </a:lnTo>
                                <a:lnTo>
                                  <a:pt x="7093" y="4499"/>
                                </a:lnTo>
                                <a:lnTo>
                                  <a:pt x="7044" y="4670"/>
                                </a:lnTo>
                                <a:lnTo>
                                  <a:pt x="6987" y="4837"/>
                                </a:lnTo>
                                <a:lnTo>
                                  <a:pt x="6923" y="5000"/>
                                </a:lnTo>
                                <a:lnTo>
                                  <a:pt x="6851" y="5159"/>
                                </a:lnTo>
                                <a:lnTo>
                                  <a:pt x="6771" y="5315"/>
                                </a:lnTo>
                                <a:lnTo>
                                  <a:pt x="6684" y="5466"/>
                                </a:lnTo>
                                <a:lnTo>
                                  <a:pt x="6590" y="5612"/>
                                </a:lnTo>
                                <a:lnTo>
                                  <a:pt x="6490" y="5753"/>
                                </a:lnTo>
                                <a:lnTo>
                                  <a:pt x="6383" y="5889"/>
                                </a:lnTo>
                                <a:lnTo>
                                  <a:pt x="6270" y="6019"/>
                                </a:lnTo>
                                <a:lnTo>
                                  <a:pt x="6151" y="6145"/>
                                </a:lnTo>
                                <a:lnTo>
                                  <a:pt x="6025" y="6263"/>
                                </a:lnTo>
                                <a:lnTo>
                                  <a:pt x="5895" y="6376"/>
                                </a:lnTo>
                                <a:lnTo>
                                  <a:pt x="5759" y="6483"/>
                                </a:lnTo>
                                <a:lnTo>
                                  <a:pt x="5617" y="6584"/>
                                </a:lnTo>
                                <a:lnTo>
                                  <a:pt x="5471" y="6677"/>
                                </a:lnTo>
                                <a:lnTo>
                                  <a:pt x="5320" y="6764"/>
                                </a:lnTo>
                                <a:lnTo>
                                  <a:pt x="5165" y="6844"/>
                                </a:lnTo>
                                <a:lnTo>
                                  <a:pt x="5005" y="6916"/>
                                </a:lnTo>
                                <a:lnTo>
                                  <a:pt x="4842" y="6980"/>
                                </a:lnTo>
                                <a:lnTo>
                                  <a:pt x="4674" y="7037"/>
                                </a:lnTo>
                                <a:lnTo>
                                  <a:pt x="4503" y="7085"/>
                                </a:lnTo>
                                <a:lnTo>
                                  <a:pt x="4329" y="7125"/>
                                </a:lnTo>
                                <a:lnTo>
                                  <a:pt x="4152" y="7157"/>
                                </a:lnTo>
                                <a:lnTo>
                                  <a:pt x="3971" y="7180"/>
                                </a:lnTo>
                                <a:lnTo>
                                  <a:pt x="3789" y="7194"/>
                                </a:lnTo>
                                <a:lnTo>
                                  <a:pt x="3603" y="7199"/>
                                </a:lnTo>
                                <a:lnTo>
                                  <a:pt x="3417" y="7194"/>
                                </a:lnTo>
                                <a:lnTo>
                                  <a:pt x="3235" y="7180"/>
                                </a:lnTo>
                                <a:lnTo>
                                  <a:pt x="3054" y="7157"/>
                                </a:lnTo>
                                <a:lnTo>
                                  <a:pt x="2877" y="7125"/>
                                </a:lnTo>
                                <a:lnTo>
                                  <a:pt x="2702" y="7085"/>
                                </a:lnTo>
                                <a:lnTo>
                                  <a:pt x="2532" y="7037"/>
                                </a:lnTo>
                                <a:lnTo>
                                  <a:pt x="2364" y="6980"/>
                                </a:lnTo>
                                <a:lnTo>
                                  <a:pt x="2201" y="6916"/>
                                </a:lnTo>
                                <a:lnTo>
                                  <a:pt x="2041" y="6844"/>
                                </a:lnTo>
                                <a:lnTo>
                                  <a:pt x="1886" y="6764"/>
                                </a:lnTo>
                                <a:lnTo>
                                  <a:pt x="1735" y="6677"/>
                                </a:lnTo>
                                <a:lnTo>
                                  <a:pt x="1589" y="6584"/>
                                </a:lnTo>
                                <a:lnTo>
                                  <a:pt x="1447" y="6483"/>
                                </a:lnTo>
                                <a:lnTo>
                                  <a:pt x="1311" y="6376"/>
                                </a:lnTo>
                                <a:lnTo>
                                  <a:pt x="1181" y="6263"/>
                                </a:lnTo>
                                <a:lnTo>
                                  <a:pt x="1055" y="6145"/>
                                </a:lnTo>
                                <a:lnTo>
                                  <a:pt x="937" y="6019"/>
                                </a:lnTo>
                                <a:lnTo>
                                  <a:pt x="823" y="5889"/>
                                </a:lnTo>
                                <a:lnTo>
                                  <a:pt x="716" y="5753"/>
                                </a:lnTo>
                                <a:lnTo>
                                  <a:pt x="616" y="5612"/>
                                </a:lnTo>
                                <a:lnTo>
                                  <a:pt x="522" y="5466"/>
                                </a:lnTo>
                                <a:lnTo>
                                  <a:pt x="435" y="5315"/>
                                </a:lnTo>
                                <a:lnTo>
                                  <a:pt x="355" y="5159"/>
                                </a:lnTo>
                                <a:lnTo>
                                  <a:pt x="283" y="5000"/>
                                </a:lnTo>
                                <a:lnTo>
                                  <a:pt x="219" y="4837"/>
                                </a:lnTo>
                                <a:lnTo>
                                  <a:pt x="162" y="4670"/>
                                </a:lnTo>
                                <a:lnTo>
                                  <a:pt x="114" y="4499"/>
                                </a:lnTo>
                                <a:lnTo>
                                  <a:pt x="74" y="4324"/>
                                </a:lnTo>
                                <a:lnTo>
                                  <a:pt x="42" y="4147"/>
                                </a:lnTo>
                                <a:lnTo>
                                  <a:pt x="19" y="3967"/>
                                </a:lnTo>
                                <a:lnTo>
                                  <a:pt x="4" y="3785"/>
                                </a:lnTo>
                                <a:lnTo>
                                  <a:pt x="0" y="3599"/>
                                </a:lnTo>
                                <a:lnTo>
                                  <a:pt x="4" y="3414"/>
                                </a:lnTo>
                                <a:lnTo>
                                  <a:pt x="19" y="3231"/>
                                </a:lnTo>
                                <a:lnTo>
                                  <a:pt x="42" y="3051"/>
                                </a:lnTo>
                                <a:lnTo>
                                  <a:pt x="74" y="2874"/>
                                </a:lnTo>
                                <a:lnTo>
                                  <a:pt x="114" y="2700"/>
                                </a:lnTo>
                                <a:lnTo>
                                  <a:pt x="162" y="2529"/>
                                </a:lnTo>
                                <a:lnTo>
                                  <a:pt x="219" y="2362"/>
                                </a:lnTo>
                                <a:lnTo>
                                  <a:pt x="283" y="2199"/>
                                </a:lnTo>
                                <a:lnTo>
                                  <a:pt x="355" y="2039"/>
                                </a:lnTo>
                                <a:lnTo>
                                  <a:pt x="435" y="1884"/>
                                </a:lnTo>
                                <a:lnTo>
                                  <a:pt x="522" y="1733"/>
                                </a:lnTo>
                                <a:lnTo>
                                  <a:pt x="616" y="1587"/>
                                </a:lnTo>
                                <a:lnTo>
                                  <a:pt x="716" y="1446"/>
                                </a:lnTo>
                                <a:lnTo>
                                  <a:pt x="823" y="1310"/>
                                </a:lnTo>
                                <a:lnTo>
                                  <a:pt x="937" y="1179"/>
                                </a:lnTo>
                                <a:lnTo>
                                  <a:pt x="1055" y="1054"/>
                                </a:lnTo>
                                <a:lnTo>
                                  <a:pt x="1181" y="936"/>
                                </a:lnTo>
                                <a:lnTo>
                                  <a:pt x="1311" y="822"/>
                                </a:lnTo>
                                <a:lnTo>
                                  <a:pt x="1447" y="715"/>
                                </a:lnTo>
                                <a:lnTo>
                                  <a:pt x="1589" y="615"/>
                                </a:lnTo>
                                <a:lnTo>
                                  <a:pt x="1735" y="521"/>
                                </a:lnTo>
                                <a:lnTo>
                                  <a:pt x="1886" y="435"/>
                                </a:lnTo>
                                <a:lnTo>
                                  <a:pt x="2041" y="355"/>
                                </a:lnTo>
                                <a:lnTo>
                                  <a:pt x="2201" y="283"/>
                                </a:lnTo>
                                <a:lnTo>
                                  <a:pt x="2364" y="218"/>
                                </a:lnTo>
                                <a:lnTo>
                                  <a:pt x="2532" y="162"/>
                                </a:lnTo>
                                <a:lnTo>
                                  <a:pt x="2702" y="113"/>
                                </a:lnTo>
                                <a:lnTo>
                                  <a:pt x="2877" y="74"/>
                                </a:lnTo>
                                <a:lnTo>
                                  <a:pt x="3054" y="41"/>
                                </a:lnTo>
                                <a:lnTo>
                                  <a:pt x="3235" y="18"/>
                                </a:lnTo>
                                <a:lnTo>
                                  <a:pt x="3417" y="4"/>
                                </a:lnTo>
                                <a:lnTo>
                                  <a:pt x="3603" y="0"/>
                                </a:lnTo>
                                <a:close/>
                              </a:path>
                            </a:pathLst>
                          </a:custGeom>
                          <a:solidFill>
                            <a:srgbClr val="F6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5"/>
                        <wps:cNvSpPr>
                          <a:spLocks/>
                        </wps:cNvSpPr>
                        <wps:spPr bwMode="auto">
                          <a:xfrm>
                            <a:off x="596900" y="137795"/>
                            <a:ext cx="730885" cy="730250"/>
                          </a:xfrm>
                          <a:custGeom>
                            <a:avLst/>
                            <a:gdLst>
                              <a:gd name="T0" fmla="*/ 3806 w 6906"/>
                              <a:gd name="T1" fmla="*/ 18 h 6900"/>
                              <a:gd name="T2" fmla="*/ 4317 w 6906"/>
                              <a:gd name="T3" fmla="*/ 108 h 6900"/>
                              <a:gd name="T4" fmla="*/ 4797 w 6906"/>
                              <a:gd name="T5" fmla="*/ 271 h 6900"/>
                              <a:gd name="T6" fmla="*/ 5243 w 6906"/>
                              <a:gd name="T7" fmla="*/ 500 h 6900"/>
                              <a:gd name="T8" fmla="*/ 5649 w 6906"/>
                              <a:gd name="T9" fmla="*/ 788 h 6900"/>
                              <a:gd name="T10" fmla="*/ 6009 w 6906"/>
                              <a:gd name="T11" fmla="*/ 1130 h 6900"/>
                              <a:gd name="T12" fmla="*/ 6317 w 6906"/>
                              <a:gd name="T13" fmla="*/ 1522 h 6900"/>
                              <a:gd name="T14" fmla="*/ 6566 w 6906"/>
                              <a:gd name="T15" fmla="*/ 1954 h 6900"/>
                              <a:gd name="T16" fmla="*/ 6751 w 6906"/>
                              <a:gd name="T17" fmla="*/ 2425 h 6900"/>
                              <a:gd name="T18" fmla="*/ 6866 w 6906"/>
                              <a:gd name="T19" fmla="*/ 2925 h 6900"/>
                              <a:gd name="T20" fmla="*/ 6906 w 6906"/>
                              <a:gd name="T21" fmla="*/ 3450 h 6900"/>
                              <a:gd name="T22" fmla="*/ 6866 w 6906"/>
                              <a:gd name="T23" fmla="*/ 3975 h 6900"/>
                              <a:gd name="T24" fmla="*/ 6751 w 6906"/>
                              <a:gd name="T25" fmla="*/ 4476 h 6900"/>
                              <a:gd name="T26" fmla="*/ 6566 w 6906"/>
                              <a:gd name="T27" fmla="*/ 4946 h 6900"/>
                              <a:gd name="T28" fmla="*/ 6317 w 6906"/>
                              <a:gd name="T29" fmla="*/ 5379 h 6900"/>
                              <a:gd name="T30" fmla="*/ 6009 w 6906"/>
                              <a:gd name="T31" fmla="*/ 5769 h 6900"/>
                              <a:gd name="T32" fmla="*/ 5649 w 6906"/>
                              <a:gd name="T33" fmla="*/ 6112 h 6900"/>
                              <a:gd name="T34" fmla="*/ 5243 w 6906"/>
                              <a:gd name="T35" fmla="*/ 6400 h 6900"/>
                              <a:gd name="T36" fmla="*/ 4797 w 6906"/>
                              <a:gd name="T37" fmla="*/ 6629 h 6900"/>
                              <a:gd name="T38" fmla="*/ 4317 w 6906"/>
                              <a:gd name="T39" fmla="*/ 6792 h 6900"/>
                              <a:gd name="T40" fmla="*/ 3806 w 6906"/>
                              <a:gd name="T41" fmla="*/ 6883 h 6900"/>
                              <a:gd name="T42" fmla="*/ 3275 w 6906"/>
                              <a:gd name="T43" fmla="*/ 6896 h 6900"/>
                              <a:gd name="T44" fmla="*/ 2757 w 6906"/>
                              <a:gd name="T45" fmla="*/ 6830 h 6900"/>
                              <a:gd name="T46" fmla="*/ 2266 w 6906"/>
                              <a:gd name="T47" fmla="*/ 6691 h 6900"/>
                              <a:gd name="T48" fmla="*/ 1807 w 6906"/>
                              <a:gd name="T49" fmla="*/ 6484 h 6900"/>
                              <a:gd name="T50" fmla="*/ 1387 w 6906"/>
                              <a:gd name="T51" fmla="*/ 6215 h 6900"/>
                              <a:gd name="T52" fmla="*/ 1012 w 6906"/>
                              <a:gd name="T53" fmla="*/ 5890 h 6900"/>
                              <a:gd name="T54" fmla="*/ 686 w 6906"/>
                              <a:gd name="T55" fmla="*/ 5515 h 6900"/>
                              <a:gd name="T56" fmla="*/ 417 w 6906"/>
                              <a:gd name="T57" fmla="*/ 5095 h 6900"/>
                              <a:gd name="T58" fmla="*/ 209 w 6906"/>
                              <a:gd name="T59" fmla="*/ 4636 h 6900"/>
                              <a:gd name="T60" fmla="*/ 70 w 6906"/>
                              <a:gd name="T61" fmla="*/ 4146 h 6900"/>
                              <a:gd name="T62" fmla="*/ 4 w 6906"/>
                              <a:gd name="T63" fmla="*/ 3628 h 6900"/>
                              <a:gd name="T64" fmla="*/ 17 w 6906"/>
                              <a:gd name="T65" fmla="*/ 3098 h 6900"/>
                              <a:gd name="T66" fmla="*/ 108 w 6906"/>
                              <a:gd name="T67" fmla="*/ 2588 h 6900"/>
                              <a:gd name="T68" fmla="*/ 271 w 6906"/>
                              <a:gd name="T69" fmla="*/ 2108 h 6900"/>
                              <a:gd name="T70" fmla="*/ 500 w 6906"/>
                              <a:gd name="T71" fmla="*/ 1661 h 6900"/>
                              <a:gd name="T72" fmla="*/ 788 w 6906"/>
                              <a:gd name="T73" fmla="*/ 1255 h 6900"/>
                              <a:gd name="T74" fmla="*/ 1132 w 6906"/>
                              <a:gd name="T75" fmla="*/ 896 h 6900"/>
                              <a:gd name="T76" fmla="*/ 1523 w 6906"/>
                              <a:gd name="T77" fmla="*/ 589 h 6900"/>
                              <a:gd name="T78" fmla="*/ 1956 w 6906"/>
                              <a:gd name="T79" fmla="*/ 340 h 6900"/>
                              <a:gd name="T80" fmla="*/ 2427 w 6906"/>
                              <a:gd name="T81" fmla="*/ 155 h 6900"/>
                              <a:gd name="T82" fmla="*/ 2928 w 6906"/>
                              <a:gd name="T83" fmla="*/ 40 h 6900"/>
                              <a:gd name="T84" fmla="*/ 3454 w 6906"/>
                              <a:gd name="T85" fmla="*/ 0 h 6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06" h="6900">
                                <a:moveTo>
                                  <a:pt x="3454" y="0"/>
                                </a:moveTo>
                                <a:lnTo>
                                  <a:pt x="3631" y="5"/>
                                </a:lnTo>
                                <a:lnTo>
                                  <a:pt x="3806" y="18"/>
                                </a:lnTo>
                                <a:lnTo>
                                  <a:pt x="3979" y="40"/>
                                </a:lnTo>
                                <a:lnTo>
                                  <a:pt x="4149" y="71"/>
                                </a:lnTo>
                                <a:lnTo>
                                  <a:pt x="4317" y="108"/>
                                </a:lnTo>
                                <a:lnTo>
                                  <a:pt x="4480" y="155"/>
                                </a:lnTo>
                                <a:lnTo>
                                  <a:pt x="4641" y="210"/>
                                </a:lnTo>
                                <a:lnTo>
                                  <a:pt x="4797" y="271"/>
                                </a:lnTo>
                                <a:lnTo>
                                  <a:pt x="4951" y="340"/>
                                </a:lnTo>
                                <a:lnTo>
                                  <a:pt x="5100" y="417"/>
                                </a:lnTo>
                                <a:lnTo>
                                  <a:pt x="5243" y="500"/>
                                </a:lnTo>
                                <a:lnTo>
                                  <a:pt x="5384" y="589"/>
                                </a:lnTo>
                                <a:lnTo>
                                  <a:pt x="5520" y="686"/>
                                </a:lnTo>
                                <a:lnTo>
                                  <a:pt x="5649" y="788"/>
                                </a:lnTo>
                                <a:lnTo>
                                  <a:pt x="5775" y="896"/>
                                </a:lnTo>
                                <a:lnTo>
                                  <a:pt x="5896" y="1010"/>
                                </a:lnTo>
                                <a:lnTo>
                                  <a:pt x="6009" y="1130"/>
                                </a:lnTo>
                                <a:lnTo>
                                  <a:pt x="6118" y="1255"/>
                                </a:lnTo>
                                <a:lnTo>
                                  <a:pt x="6221" y="1386"/>
                                </a:lnTo>
                                <a:lnTo>
                                  <a:pt x="6317" y="1522"/>
                                </a:lnTo>
                                <a:lnTo>
                                  <a:pt x="6406" y="1661"/>
                                </a:lnTo>
                                <a:lnTo>
                                  <a:pt x="6490" y="1805"/>
                                </a:lnTo>
                                <a:lnTo>
                                  <a:pt x="6566" y="1954"/>
                                </a:lnTo>
                                <a:lnTo>
                                  <a:pt x="6635" y="2108"/>
                                </a:lnTo>
                                <a:lnTo>
                                  <a:pt x="6697" y="2264"/>
                                </a:lnTo>
                                <a:lnTo>
                                  <a:pt x="6751" y="2425"/>
                                </a:lnTo>
                                <a:lnTo>
                                  <a:pt x="6798" y="2588"/>
                                </a:lnTo>
                                <a:lnTo>
                                  <a:pt x="6836" y="2755"/>
                                </a:lnTo>
                                <a:lnTo>
                                  <a:pt x="6866" y="2925"/>
                                </a:lnTo>
                                <a:lnTo>
                                  <a:pt x="6889" y="3098"/>
                                </a:lnTo>
                                <a:lnTo>
                                  <a:pt x="6902" y="3273"/>
                                </a:lnTo>
                                <a:lnTo>
                                  <a:pt x="6906" y="3450"/>
                                </a:lnTo>
                                <a:lnTo>
                                  <a:pt x="6902" y="3628"/>
                                </a:lnTo>
                                <a:lnTo>
                                  <a:pt x="6889" y="3802"/>
                                </a:lnTo>
                                <a:lnTo>
                                  <a:pt x="6866" y="3975"/>
                                </a:lnTo>
                                <a:lnTo>
                                  <a:pt x="6836" y="4146"/>
                                </a:lnTo>
                                <a:lnTo>
                                  <a:pt x="6798" y="4313"/>
                                </a:lnTo>
                                <a:lnTo>
                                  <a:pt x="6751" y="4476"/>
                                </a:lnTo>
                                <a:lnTo>
                                  <a:pt x="6697" y="4636"/>
                                </a:lnTo>
                                <a:lnTo>
                                  <a:pt x="6635" y="4793"/>
                                </a:lnTo>
                                <a:lnTo>
                                  <a:pt x="6566" y="4946"/>
                                </a:lnTo>
                                <a:lnTo>
                                  <a:pt x="6490" y="5095"/>
                                </a:lnTo>
                                <a:lnTo>
                                  <a:pt x="6406" y="5240"/>
                                </a:lnTo>
                                <a:lnTo>
                                  <a:pt x="6317" y="5379"/>
                                </a:lnTo>
                                <a:lnTo>
                                  <a:pt x="6221" y="5515"/>
                                </a:lnTo>
                                <a:lnTo>
                                  <a:pt x="6118" y="5644"/>
                                </a:lnTo>
                                <a:lnTo>
                                  <a:pt x="6009" y="5769"/>
                                </a:lnTo>
                                <a:lnTo>
                                  <a:pt x="5896" y="5890"/>
                                </a:lnTo>
                                <a:lnTo>
                                  <a:pt x="5775" y="6003"/>
                                </a:lnTo>
                                <a:lnTo>
                                  <a:pt x="5649" y="6112"/>
                                </a:lnTo>
                                <a:lnTo>
                                  <a:pt x="5520" y="6215"/>
                                </a:lnTo>
                                <a:lnTo>
                                  <a:pt x="5384" y="6311"/>
                                </a:lnTo>
                                <a:lnTo>
                                  <a:pt x="5243" y="6400"/>
                                </a:lnTo>
                                <a:lnTo>
                                  <a:pt x="5100" y="6484"/>
                                </a:lnTo>
                                <a:lnTo>
                                  <a:pt x="4951" y="6560"/>
                                </a:lnTo>
                                <a:lnTo>
                                  <a:pt x="4797" y="6629"/>
                                </a:lnTo>
                                <a:lnTo>
                                  <a:pt x="4641" y="6691"/>
                                </a:lnTo>
                                <a:lnTo>
                                  <a:pt x="4480" y="6745"/>
                                </a:lnTo>
                                <a:lnTo>
                                  <a:pt x="4317" y="6792"/>
                                </a:lnTo>
                                <a:lnTo>
                                  <a:pt x="4149" y="6830"/>
                                </a:lnTo>
                                <a:lnTo>
                                  <a:pt x="3979" y="6860"/>
                                </a:lnTo>
                                <a:lnTo>
                                  <a:pt x="3806" y="6883"/>
                                </a:lnTo>
                                <a:lnTo>
                                  <a:pt x="3631" y="6896"/>
                                </a:lnTo>
                                <a:lnTo>
                                  <a:pt x="3454" y="6900"/>
                                </a:lnTo>
                                <a:lnTo>
                                  <a:pt x="3275" y="6896"/>
                                </a:lnTo>
                                <a:lnTo>
                                  <a:pt x="3101" y="6883"/>
                                </a:lnTo>
                                <a:lnTo>
                                  <a:pt x="2928" y="6860"/>
                                </a:lnTo>
                                <a:lnTo>
                                  <a:pt x="2757" y="6830"/>
                                </a:lnTo>
                                <a:lnTo>
                                  <a:pt x="2590" y="6792"/>
                                </a:lnTo>
                                <a:lnTo>
                                  <a:pt x="2427" y="6745"/>
                                </a:lnTo>
                                <a:lnTo>
                                  <a:pt x="2266" y="6691"/>
                                </a:lnTo>
                                <a:lnTo>
                                  <a:pt x="2109" y="6629"/>
                                </a:lnTo>
                                <a:lnTo>
                                  <a:pt x="1956" y="6560"/>
                                </a:lnTo>
                                <a:lnTo>
                                  <a:pt x="1807" y="6484"/>
                                </a:lnTo>
                                <a:lnTo>
                                  <a:pt x="1662" y="6400"/>
                                </a:lnTo>
                                <a:lnTo>
                                  <a:pt x="1523" y="6311"/>
                                </a:lnTo>
                                <a:lnTo>
                                  <a:pt x="1387" y="6215"/>
                                </a:lnTo>
                                <a:lnTo>
                                  <a:pt x="1257" y="6112"/>
                                </a:lnTo>
                                <a:lnTo>
                                  <a:pt x="1132" y="6003"/>
                                </a:lnTo>
                                <a:lnTo>
                                  <a:pt x="1012" y="5890"/>
                                </a:lnTo>
                                <a:lnTo>
                                  <a:pt x="897" y="5769"/>
                                </a:lnTo>
                                <a:lnTo>
                                  <a:pt x="788" y="5644"/>
                                </a:lnTo>
                                <a:lnTo>
                                  <a:pt x="686" y="5515"/>
                                </a:lnTo>
                                <a:lnTo>
                                  <a:pt x="590" y="5379"/>
                                </a:lnTo>
                                <a:lnTo>
                                  <a:pt x="500" y="5240"/>
                                </a:lnTo>
                                <a:lnTo>
                                  <a:pt x="417" y="5095"/>
                                </a:lnTo>
                                <a:lnTo>
                                  <a:pt x="340" y="4946"/>
                                </a:lnTo>
                                <a:lnTo>
                                  <a:pt x="271" y="4793"/>
                                </a:lnTo>
                                <a:lnTo>
                                  <a:pt x="209" y="4636"/>
                                </a:lnTo>
                                <a:lnTo>
                                  <a:pt x="155" y="4476"/>
                                </a:lnTo>
                                <a:lnTo>
                                  <a:pt x="108" y="4313"/>
                                </a:lnTo>
                                <a:lnTo>
                                  <a:pt x="70" y="4146"/>
                                </a:lnTo>
                                <a:lnTo>
                                  <a:pt x="40" y="3975"/>
                                </a:lnTo>
                                <a:lnTo>
                                  <a:pt x="17" y="3802"/>
                                </a:lnTo>
                                <a:lnTo>
                                  <a:pt x="4" y="3628"/>
                                </a:lnTo>
                                <a:lnTo>
                                  <a:pt x="0" y="3450"/>
                                </a:lnTo>
                                <a:lnTo>
                                  <a:pt x="4" y="3273"/>
                                </a:lnTo>
                                <a:lnTo>
                                  <a:pt x="17" y="3098"/>
                                </a:lnTo>
                                <a:lnTo>
                                  <a:pt x="40" y="2925"/>
                                </a:lnTo>
                                <a:lnTo>
                                  <a:pt x="70" y="2755"/>
                                </a:lnTo>
                                <a:lnTo>
                                  <a:pt x="108" y="2588"/>
                                </a:lnTo>
                                <a:lnTo>
                                  <a:pt x="155" y="2425"/>
                                </a:lnTo>
                                <a:lnTo>
                                  <a:pt x="209" y="2264"/>
                                </a:lnTo>
                                <a:lnTo>
                                  <a:pt x="271" y="2108"/>
                                </a:lnTo>
                                <a:lnTo>
                                  <a:pt x="340" y="1954"/>
                                </a:lnTo>
                                <a:lnTo>
                                  <a:pt x="417" y="1805"/>
                                </a:lnTo>
                                <a:lnTo>
                                  <a:pt x="500" y="1661"/>
                                </a:lnTo>
                                <a:lnTo>
                                  <a:pt x="590" y="1522"/>
                                </a:lnTo>
                                <a:lnTo>
                                  <a:pt x="686" y="1386"/>
                                </a:lnTo>
                                <a:lnTo>
                                  <a:pt x="788" y="1255"/>
                                </a:lnTo>
                                <a:lnTo>
                                  <a:pt x="897" y="1130"/>
                                </a:lnTo>
                                <a:lnTo>
                                  <a:pt x="1012" y="1010"/>
                                </a:lnTo>
                                <a:lnTo>
                                  <a:pt x="1132" y="896"/>
                                </a:lnTo>
                                <a:lnTo>
                                  <a:pt x="1257" y="788"/>
                                </a:lnTo>
                                <a:lnTo>
                                  <a:pt x="1387" y="686"/>
                                </a:lnTo>
                                <a:lnTo>
                                  <a:pt x="1523" y="589"/>
                                </a:lnTo>
                                <a:lnTo>
                                  <a:pt x="1662" y="500"/>
                                </a:lnTo>
                                <a:lnTo>
                                  <a:pt x="1807" y="417"/>
                                </a:lnTo>
                                <a:lnTo>
                                  <a:pt x="1956" y="340"/>
                                </a:lnTo>
                                <a:lnTo>
                                  <a:pt x="2109" y="271"/>
                                </a:lnTo>
                                <a:lnTo>
                                  <a:pt x="2266" y="210"/>
                                </a:lnTo>
                                <a:lnTo>
                                  <a:pt x="2427" y="155"/>
                                </a:lnTo>
                                <a:lnTo>
                                  <a:pt x="2590" y="108"/>
                                </a:lnTo>
                                <a:lnTo>
                                  <a:pt x="2757" y="71"/>
                                </a:lnTo>
                                <a:lnTo>
                                  <a:pt x="2928" y="40"/>
                                </a:lnTo>
                                <a:lnTo>
                                  <a:pt x="3101" y="18"/>
                                </a:lnTo>
                                <a:lnTo>
                                  <a:pt x="3275" y="5"/>
                                </a:lnTo>
                                <a:lnTo>
                                  <a:pt x="3454" y="0"/>
                                </a:lnTo>
                                <a:close/>
                              </a:path>
                            </a:pathLst>
                          </a:custGeom>
                          <a:solidFill>
                            <a:srgbClr val="F7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6"/>
                        <wps:cNvSpPr>
                          <a:spLocks/>
                        </wps:cNvSpPr>
                        <wps:spPr bwMode="auto">
                          <a:xfrm>
                            <a:off x="619125" y="153035"/>
                            <a:ext cx="699770" cy="698500"/>
                          </a:xfrm>
                          <a:custGeom>
                            <a:avLst/>
                            <a:gdLst>
                              <a:gd name="T0" fmla="*/ 3641 w 6608"/>
                              <a:gd name="T1" fmla="*/ 17 h 6602"/>
                              <a:gd name="T2" fmla="*/ 4129 w 6608"/>
                              <a:gd name="T3" fmla="*/ 104 h 6602"/>
                              <a:gd name="T4" fmla="*/ 4590 w 6608"/>
                              <a:gd name="T5" fmla="*/ 260 h 6602"/>
                              <a:gd name="T6" fmla="*/ 5016 w 6608"/>
                              <a:gd name="T7" fmla="*/ 478 h 6602"/>
                              <a:gd name="T8" fmla="*/ 5405 w 6608"/>
                              <a:gd name="T9" fmla="*/ 754 h 6602"/>
                              <a:gd name="T10" fmla="*/ 5749 w 6608"/>
                              <a:gd name="T11" fmla="*/ 1082 h 6602"/>
                              <a:gd name="T12" fmla="*/ 6043 w 6608"/>
                              <a:gd name="T13" fmla="*/ 1455 h 6602"/>
                              <a:gd name="T14" fmla="*/ 6282 w 6608"/>
                              <a:gd name="T15" fmla="*/ 1870 h 6602"/>
                              <a:gd name="T16" fmla="*/ 6459 w 6608"/>
                              <a:gd name="T17" fmla="*/ 2319 h 6602"/>
                              <a:gd name="T18" fmla="*/ 6569 w 6608"/>
                              <a:gd name="T19" fmla="*/ 2798 h 6602"/>
                              <a:gd name="T20" fmla="*/ 6608 w 6608"/>
                              <a:gd name="T21" fmla="*/ 3301 h 6602"/>
                              <a:gd name="T22" fmla="*/ 6569 w 6608"/>
                              <a:gd name="T23" fmla="*/ 3804 h 6602"/>
                              <a:gd name="T24" fmla="*/ 6459 w 6608"/>
                              <a:gd name="T25" fmla="*/ 4283 h 6602"/>
                              <a:gd name="T26" fmla="*/ 6282 w 6608"/>
                              <a:gd name="T27" fmla="*/ 4732 h 6602"/>
                              <a:gd name="T28" fmla="*/ 6043 w 6608"/>
                              <a:gd name="T29" fmla="*/ 5147 h 6602"/>
                              <a:gd name="T30" fmla="*/ 5749 w 6608"/>
                              <a:gd name="T31" fmla="*/ 5520 h 6602"/>
                              <a:gd name="T32" fmla="*/ 5405 w 6608"/>
                              <a:gd name="T33" fmla="*/ 5848 h 6602"/>
                              <a:gd name="T34" fmla="*/ 5016 w 6608"/>
                              <a:gd name="T35" fmla="*/ 6125 h 6602"/>
                              <a:gd name="T36" fmla="*/ 4590 w 6608"/>
                              <a:gd name="T37" fmla="*/ 6342 h 6602"/>
                              <a:gd name="T38" fmla="*/ 4129 w 6608"/>
                              <a:gd name="T39" fmla="*/ 6498 h 6602"/>
                              <a:gd name="T40" fmla="*/ 3641 w 6608"/>
                              <a:gd name="T41" fmla="*/ 6585 h 6602"/>
                              <a:gd name="T42" fmla="*/ 3134 w 6608"/>
                              <a:gd name="T43" fmla="*/ 6598 h 6602"/>
                              <a:gd name="T44" fmla="*/ 2638 w 6608"/>
                              <a:gd name="T45" fmla="*/ 6536 h 6602"/>
                              <a:gd name="T46" fmla="*/ 2167 w 6608"/>
                              <a:gd name="T47" fmla="*/ 6402 h 6602"/>
                              <a:gd name="T48" fmla="*/ 1729 w 6608"/>
                              <a:gd name="T49" fmla="*/ 6203 h 6602"/>
                              <a:gd name="T50" fmla="*/ 1327 w 6608"/>
                              <a:gd name="T51" fmla="*/ 5947 h 6602"/>
                              <a:gd name="T52" fmla="*/ 967 w 6608"/>
                              <a:gd name="T53" fmla="*/ 5635 h 6602"/>
                              <a:gd name="T54" fmla="*/ 655 w 6608"/>
                              <a:gd name="T55" fmla="*/ 5277 h 6602"/>
                              <a:gd name="T56" fmla="*/ 398 w 6608"/>
                              <a:gd name="T57" fmla="*/ 4874 h 6602"/>
                              <a:gd name="T58" fmla="*/ 199 w 6608"/>
                              <a:gd name="T59" fmla="*/ 4436 h 6602"/>
                              <a:gd name="T60" fmla="*/ 66 w 6608"/>
                              <a:gd name="T61" fmla="*/ 3967 h 6602"/>
                              <a:gd name="T62" fmla="*/ 3 w 6608"/>
                              <a:gd name="T63" fmla="*/ 3470 h 6602"/>
                              <a:gd name="T64" fmla="*/ 16 w 6608"/>
                              <a:gd name="T65" fmla="*/ 2963 h 6602"/>
                              <a:gd name="T66" fmla="*/ 103 w 6608"/>
                              <a:gd name="T67" fmla="*/ 2476 h 6602"/>
                              <a:gd name="T68" fmla="*/ 259 w 6608"/>
                              <a:gd name="T69" fmla="*/ 2016 h 6602"/>
                              <a:gd name="T70" fmla="*/ 477 w 6608"/>
                              <a:gd name="T71" fmla="*/ 1590 h 6602"/>
                              <a:gd name="T72" fmla="*/ 753 w 6608"/>
                              <a:gd name="T73" fmla="*/ 1201 h 6602"/>
                              <a:gd name="T74" fmla="*/ 1082 w 6608"/>
                              <a:gd name="T75" fmla="*/ 857 h 6602"/>
                              <a:gd name="T76" fmla="*/ 1456 w 6608"/>
                              <a:gd name="T77" fmla="*/ 564 h 6602"/>
                              <a:gd name="T78" fmla="*/ 1871 w 6608"/>
                              <a:gd name="T79" fmla="*/ 325 h 6602"/>
                              <a:gd name="T80" fmla="*/ 2320 w 6608"/>
                              <a:gd name="T81" fmla="*/ 148 h 6602"/>
                              <a:gd name="T82" fmla="*/ 2800 w 6608"/>
                              <a:gd name="T83" fmla="*/ 38 h 6602"/>
                              <a:gd name="T84" fmla="*/ 3303 w 6608"/>
                              <a:gd name="T85" fmla="*/ 0 h 6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08" h="6602">
                                <a:moveTo>
                                  <a:pt x="3303" y="0"/>
                                </a:moveTo>
                                <a:lnTo>
                                  <a:pt x="3474" y="4"/>
                                </a:lnTo>
                                <a:lnTo>
                                  <a:pt x="3641" y="17"/>
                                </a:lnTo>
                                <a:lnTo>
                                  <a:pt x="3807" y="38"/>
                                </a:lnTo>
                                <a:lnTo>
                                  <a:pt x="3970" y="66"/>
                                </a:lnTo>
                                <a:lnTo>
                                  <a:pt x="4129" y="104"/>
                                </a:lnTo>
                                <a:lnTo>
                                  <a:pt x="4286" y="148"/>
                                </a:lnTo>
                                <a:lnTo>
                                  <a:pt x="4439" y="200"/>
                                </a:lnTo>
                                <a:lnTo>
                                  <a:pt x="4590" y="260"/>
                                </a:lnTo>
                                <a:lnTo>
                                  <a:pt x="4735" y="325"/>
                                </a:lnTo>
                                <a:lnTo>
                                  <a:pt x="4878" y="399"/>
                                </a:lnTo>
                                <a:lnTo>
                                  <a:pt x="5016" y="478"/>
                                </a:lnTo>
                                <a:lnTo>
                                  <a:pt x="5151" y="564"/>
                                </a:lnTo>
                                <a:lnTo>
                                  <a:pt x="5281" y="656"/>
                                </a:lnTo>
                                <a:lnTo>
                                  <a:pt x="5405" y="754"/>
                                </a:lnTo>
                                <a:lnTo>
                                  <a:pt x="5525" y="857"/>
                                </a:lnTo>
                                <a:lnTo>
                                  <a:pt x="5639" y="967"/>
                                </a:lnTo>
                                <a:lnTo>
                                  <a:pt x="5749" y="1082"/>
                                </a:lnTo>
                                <a:lnTo>
                                  <a:pt x="5853" y="1201"/>
                                </a:lnTo>
                                <a:lnTo>
                                  <a:pt x="5951" y="1327"/>
                                </a:lnTo>
                                <a:lnTo>
                                  <a:pt x="6043" y="1455"/>
                                </a:lnTo>
                                <a:lnTo>
                                  <a:pt x="6130" y="1590"/>
                                </a:lnTo>
                                <a:lnTo>
                                  <a:pt x="6208" y="1728"/>
                                </a:lnTo>
                                <a:lnTo>
                                  <a:pt x="6282" y="1870"/>
                                </a:lnTo>
                                <a:lnTo>
                                  <a:pt x="6348" y="2016"/>
                                </a:lnTo>
                                <a:lnTo>
                                  <a:pt x="6407" y="2166"/>
                                </a:lnTo>
                                <a:lnTo>
                                  <a:pt x="6459" y="2319"/>
                                </a:lnTo>
                                <a:lnTo>
                                  <a:pt x="6503" y="2476"/>
                                </a:lnTo>
                                <a:lnTo>
                                  <a:pt x="6541" y="2635"/>
                                </a:lnTo>
                                <a:lnTo>
                                  <a:pt x="6569" y="2798"/>
                                </a:lnTo>
                                <a:lnTo>
                                  <a:pt x="6591" y="2963"/>
                                </a:lnTo>
                                <a:lnTo>
                                  <a:pt x="6604" y="3132"/>
                                </a:lnTo>
                                <a:lnTo>
                                  <a:pt x="6608" y="3301"/>
                                </a:lnTo>
                                <a:lnTo>
                                  <a:pt x="6604" y="3470"/>
                                </a:lnTo>
                                <a:lnTo>
                                  <a:pt x="6591" y="3639"/>
                                </a:lnTo>
                                <a:lnTo>
                                  <a:pt x="6569" y="3804"/>
                                </a:lnTo>
                                <a:lnTo>
                                  <a:pt x="6541" y="3967"/>
                                </a:lnTo>
                                <a:lnTo>
                                  <a:pt x="6503" y="4126"/>
                                </a:lnTo>
                                <a:lnTo>
                                  <a:pt x="6459" y="4283"/>
                                </a:lnTo>
                                <a:lnTo>
                                  <a:pt x="6407" y="4436"/>
                                </a:lnTo>
                                <a:lnTo>
                                  <a:pt x="6348" y="4586"/>
                                </a:lnTo>
                                <a:lnTo>
                                  <a:pt x="6282" y="4732"/>
                                </a:lnTo>
                                <a:lnTo>
                                  <a:pt x="6208" y="4874"/>
                                </a:lnTo>
                                <a:lnTo>
                                  <a:pt x="6130" y="5012"/>
                                </a:lnTo>
                                <a:lnTo>
                                  <a:pt x="6043" y="5147"/>
                                </a:lnTo>
                                <a:lnTo>
                                  <a:pt x="5951" y="5277"/>
                                </a:lnTo>
                                <a:lnTo>
                                  <a:pt x="5853" y="5401"/>
                                </a:lnTo>
                                <a:lnTo>
                                  <a:pt x="5749" y="5520"/>
                                </a:lnTo>
                                <a:lnTo>
                                  <a:pt x="5639" y="5635"/>
                                </a:lnTo>
                                <a:lnTo>
                                  <a:pt x="5525" y="5745"/>
                                </a:lnTo>
                                <a:lnTo>
                                  <a:pt x="5405" y="5848"/>
                                </a:lnTo>
                                <a:lnTo>
                                  <a:pt x="5281" y="5947"/>
                                </a:lnTo>
                                <a:lnTo>
                                  <a:pt x="5151" y="6038"/>
                                </a:lnTo>
                                <a:lnTo>
                                  <a:pt x="5016" y="6125"/>
                                </a:lnTo>
                                <a:lnTo>
                                  <a:pt x="4878" y="6203"/>
                                </a:lnTo>
                                <a:lnTo>
                                  <a:pt x="4735" y="6277"/>
                                </a:lnTo>
                                <a:lnTo>
                                  <a:pt x="4590" y="6342"/>
                                </a:lnTo>
                                <a:lnTo>
                                  <a:pt x="4439" y="6402"/>
                                </a:lnTo>
                                <a:lnTo>
                                  <a:pt x="4286" y="6454"/>
                                </a:lnTo>
                                <a:lnTo>
                                  <a:pt x="4129" y="6498"/>
                                </a:lnTo>
                                <a:lnTo>
                                  <a:pt x="3970" y="6536"/>
                                </a:lnTo>
                                <a:lnTo>
                                  <a:pt x="3807" y="6564"/>
                                </a:lnTo>
                                <a:lnTo>
                                  <a:pt x="3641" y="6585"/>
                                </a:lnTo>
                                <a:lnTo>
                                  <a:pt x="3474" y="6598"/>
                                </a:lnTo>
                                <a:lnTo>
                                  <a:pt x="3303" y="6602"/>
                                </a:lnTo>
                                <a:lnTo>
                                  <a:pt x="3134" y="6598"/>
                                </a:lnTo>
                                <a:lnTo>
                                  <a:pt x="2965" y="6585"/>
                                </a:lnTo>
                                <a:lnTo>
                                  <a:pt x="2800" y="6564"/>
                                </a:lnTo>
                                <a:lnTo>
                                  <a:pt x="2638" y="6536"/>
                                </a:lnTo>
                                <a:lnTo>
                                  <a:pt x="2478" y="6498"/>
                                </a:lnTo>
                                <a:lnTo>
                                  <a:pt x="2320" y="6454"/>
                                </a:lnTo>
                                <a:lnTo>
                                  <a:pt x="2167" y="6402"/>
                                </a:lnTo>
                                <a:lnTo>
                                  <a:pt x="2017" y="6342"/>
                                </a:lnTo>
                                <a:lnTo>
                                  <a:pt x="1871" y="6277"/>
                                </a:lnTo>
                                <a:lnTo>
                                  <a:pt x="1729" y="6203"/>
                                </a:lnTo>
                                <a:lnTo>
                                  <a:pt x="1590" y="6125"/>
                                </a:lnTo>
                                <a:lnTo>
                                  <a:pt x="1456" y="6038"/>
                                </a:lnTo>
                                <a:lnTo>
                                  <a:pt x="1327" y="5947"/>
                                </a:lnTo>
                                <a:lnTo>
                                  <a:pt x="1202" y="5848"/>
                                </a:lnTo>
                                <a:lnTo>
                                  <a:pt x="1082" y="5745"/>
                                </a:lnTo>
                                <a:lnTo>
                                  <a:pt x="967" y="5635"/>
                                </a:lnTo>
                                <a:lnTo>
                                  <a:pt x="857" y="5520"/>
                                </a:lnTo>
                                <a:lnTo>
                                  <a:pt x="753" y="5401"/>
                                </a:lnTo>
                                <a:lnTo>
                                  <a:pt x="655" y="5277"/>
                                </a:lnTo>
                                <a:lnTo>
                                  <a:pt x="563" y="5147"/>
                                </a:lnTo>
                                <a:lnTo>
                                  <a:pt x="477" y="5012"/>
                                </a:lnTo>
                                <a:lnTo>
                                  <a:pt x="398" y="4874"/>
                                </a:lnTo>
                                <a:lnTo>
                                  <a:pt x="325" y="4732"/>
                                </a:lnTo>
                                <a:lnTo>
                                  <a:pt x="259" y="4586"/>
                                </a:lnTo>
                                <a:lnTo>
                                  <a:pt x="199" y="4436"/>
                                </a:lnTo>
                                <a:lnTo>
                                  <a:pt x="147" y="4283"/>
                                </a:lnTo>
                                <a:lnTo>
                                  <a:pt x="103" y="4126"/>
                                </a:lnTo>
                                <a:lnTo>
                                  <a:pt x="66" y="3967"/>
                                </a:lnTo>
                                <a:lnTo>
                                  <a:pt x="37" y="3804"/>
                                </a:lnTo>
                                <a:lnTo>
                                  <a:pt x="16" y="3639"/>
                                </a:lnTo>
                                <a:lnTo>
                                  <a:pt x="3" y="3470"/>
                                </a:lnTo>
                                <a:lnTo>
                                  <a:pt x="0" y="3301"/>
                                </a:lnTo>
                                <a:lnTo>
                                  <a:pt x="3" y="3132"/>
                                </a:lnTo>
                                <a:lnTo>
                                  <a:pt x="16" y="2963"/>
                                </a:lnTo>
                                <a:lnTo>
                                  <a:pt x="37" y="2798"/>
                                </a:lnTo>
                                <a:lnTo>
                                  <a:pt x="66" y="2635"/>
                                </a:lnTo>
                                <a:lnTo>
                                  <a:pt x="103" y="2476"/>
                                </a:lnTo>
                                <a:lnTo>
                                  <a:pt x="147" y="2319"/>
                                </a:lnTo>
                                <a:lnTo>
                                  <a:pt x="199" y="2166"/>
                                </a:lnTo>
                                <a:lnTo>
                                  <a:pt x="259" y="2016"/>
                                </a:lnTo>
                                <a:lnTo>
                                  <a:pt x="325" y="1870"/>
                                </a:lnTo>
                                <a:lnTo>
                                  <a:pt x="398" y="1728"/>
                                </a:lnTo>
                                <a:lnTo>
                                  <a:pt x="477" y="1590"/>
                                </a:lnTo>
                                <a:lnTo>
                                  <a:pt x="563" y="1455"/>
                                </a:lnTo>
                                <a:lnTo>
                                  <a:pt x="655" y="1327"/>
                                </a:lnTo>
                                <a:lnTo>
                                  <a:pt x="753" y="1201"/>
                                </a:lnTo>
                                <a:lnTo>
                                  <a:pt x="857" y="1082"/>
                                </a:lnTo>
                                <a:lnTo>
                                  <a:pt x="967" y="967"/>
                                </a:lnTo>
                                <a:lnTo>
                                  <a:pt x="1082" y="857"/>
                                </a:lnTo>
                                <a:lnTo>
                                  <a:pt x="1202" y="754"/>
                                </a:lnTo>
                                <a:lnTo>
                                  <a:pt x="1327" y="656"/>
                                </a:lnTo>
                                <a:lnTo>
                                  <a:pt x="1456" y="564"/>
                                </a:lnTo>
                                <a:lnTo>
                                  <a:pt x="1590" y="478"/>
                                </a:lnTo>
                                <a:lnTo>
                                  <a:pt x="1729" y="399"/>
                                </a:lnTo>
                                <a:lnTo>
                                  <a:pt x="1871" y="325"/>
                                </a:lnTo>
                                <a:lnTo>
                                  <a:pt x="2017" y="260"/>
                                </a:lnTo>
                                <a:lnTo>
                                  <a:pt x="2167" y="200"/>
                                </a:lnTo>
                                <a:lnTo>
                                  <a:pt x="2320" y="148"/>
                                </a:lnTo>
                                <a:lnTo>
                                  <a:pt x="2478" y="104"/>
                                </a:lnTo>
                                <a:lnTo>
                                  <a:pt x="2638" y="66"/>
                                </a:lnTo>
                                <a:lnTo>
                                  <a:pt x="2800" y="38"/>
                                </a:lnTo>
                                <a:lnTo>
                                  <a:pt x="2965" y="17"/>
                                </a:lnTo>
                                <a:lnTo>
                                  <a:pt x="3134" y="4"/>
                                </a:lnTo>
                                <a:lnTo>
                                  <a:pt x="3303" y="0"/>
                                </a:lnTo>
                                <a:close/>
                              </a:path>
                            </a:pathLst>
                          </a:custGeom>
                          <a:solidFill>
                            <a:srgbClr val="F6E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
                        <wps:cNvSpPr>
                          <a:spLocks/>
                        </wps:cNvSpPr>
                        <wps:spPr bwMode="auto">
                          <a:xfrm>
                            <a:off x="641985" y="167640"/>
                            <a:ext cx="667385" cy="667385"/>
                          </a:xfrm>
                          <a:custGeom>
                            <a:avLst/>
                            <a:gdLst>
                              <a:gd name="T0" fmla="*/ 3478 w 6311"/>
                              <a:gd name="T1" fmla="*/ 16 h 6304"/>
                              <a:gd name="T2" fmla="*/ 3944 w 6311"/>
                              <a:gd name="T3" fmla="*/ 99 h 6304"/>
                              <a:gd name="T4" fmla="*/ 4384 w 6311"/>
                              <a:gd name="T5" fmla="*/ 248 h 6304"/>
                              <a:gd name="T6" fmla="*/ 4791 w 6311"/>
                              <a:gd name="T7" fmla="*/ 456 h 6304"/>
                              <a:gd name="T8" fmla="*/ 5163 w 6311"/>
                              <a:gd name="T9" fmla="*/ 719 h 6304"/>
                              <a:gd name="T10" fmla="*/ 5491 w 6311"/>
                              <a:gd name="T11" fmla="*/ 1032 h 6304"/>
                              <a:gd name="T12" fmla="*/ 5772 w 6311"/>
                              <a:gd name="T13" fmla="*/ 1389 h 6304"/>
                              <a:gd name="T14" fmla="*/ 6000 w 6311"/>
                              <a:gd name="T15" fmla="*/ 1785 h 6304"/>
                              <a:gd name="T16" fmla="*/ 6169 w 6311"/>
                              <a:gd name="T17" fmla="*/ 2215 h 6304"/>
                              <a:gd name="T18" fmla="*/ 6275 w 6311"/>
                              <a:gd name="T19" fmla="*/ 2672 h 6304"/>
                              <a:gd name="T20" fmla="*/ 6311 w 6311"/>
                              <a:gd name="T21" fmla="*/ 3151 h 6304"/>
                              <a:gd name="T22" fmla="*/ 6275 w 6311"/>
                              <a:gd name="T23" fmla="*/ 3631 h 6304"/>
                              <a:gd name="T24" fmla="*/ 6169 w 6311"/>
                              <a:gd name="T25" fmla="*/ 4089 h 6304"/>
                              <a:gd name="T26" fmla="*/ 6000 w 6311"/>
                              <a:gd name="T27" fmla="*/ 4518 h 6304"/>
                              <a:gd name="T28" fmla="*/ 5772 w 6311"/>
                              <a:gd name="T29" fmla="*/ 4914 h 6304"/>
                              <a:gd name="T30" fmla="*/ 5491 w 6311"/>
                              <a:gd name="T31" fmla="*/ 5271 h 6304"/>
                              <a:gd name="T32" fmla="*/ 5163 w 6311"/>
                              <a:gd name="T33" fmla="*/ 5584 h 6304"/>
                              <a:gd name="T34" fmla="*/ 4791 w 6311"/>
                              <a:gd name="T35" fmla="*/ 5848 h 6304"/>
                              <a:gd name="T36" fmla="*/ 4384 w 6311"/>
                              <a:gd name="T37" fmla="*/ 6056 h 6304"/>
                              <a:gd name="T38" fmla="*/ 3944 w 6311"/>
                              <a:gd name="T39" fmla="*/ 6205 h 6304"/>
                              <a:gd name="T40" fmla="*/ 3478 w 6311"/>
                              <a:gd name="T41" fmla="*/ 6288 h 6304"/>
                              <a:gd name="T42" fmla="*/ 2993 w 6311"/>
                              <a:gd name="T43" fmla="*/ 6300 h 6304"/>
                              <a:gd name="T44" fmla="*/ 2520 w 6311"/>
                              <a:gd name="T45" fmla="*/ 6240 h 6304"/>
                              <a:gd name="T46" fmla="*/ 2070 w 6311"/>
                              <a:gd name="T47" fmla="*/ 6113 h 6304"/>
                              <a:gd name="T48" fmla="*/ 1651 w 6311"/>
                              <a:gd name="T49" fmla="*/ 5923 h 6304"/>
                              <a:gd name="T50" fmla="*/ 1268 w 6311"/>
                              <a:gd name="T51" fmla="*/ 5678 h 6304"/>
                              <a:gd name="T52" fmla="*/ 925 w 6311"/>
                              <a:gd name="T53" fmla="*/ 5380 h 6304"/>
                              <a:gd name="T54" fmla="*/ 628 w 6311"/>
                              <a:gd name="T55" fmla="*/ 5038 h 6304"/>
                              <a:gd name="T56" fmla="*/ 381 w 6311"/>
                              <a:gd name="T57" fmla="*/ 4654 h 6304"/>
                              <a:gd name="T58" fmla="*/ 191 w 6311"/>
                              <a:gd name="T59" fmla="*/ 4236 h 6304"/>
                              <a:gd name="T60" fmla="*/ 65 w 6311"/>
                              <a:gd name="T61" fmla="*/ 3787 h 6304"/>
                              <a:gd name="T62" fmla="*/ 4 w 6311"/>
                              <a:gd name="T63" fmla="*/ 3314 h 6304"/>
                              <a:gd name="T64" fmla="*/ 16 w 6311"/>
                              <a:gd name="T65" fmla="*/ 2830 h 6304"/>
                              <a:gd name="T66" fmla="*/ 99 w 6311"/>
                              <a:gd name="T67" fmla="*/ 2364 h 6304"/>
                              <a:gd name="T68" fmla="*/ 249 w 6311"/>
                              <a:gd name="T69" fmla="*/ 1925 h 6304"/>
                              <a:gd name="T70" fmla="*/ 457 w 6311"/>
                              <a:gd name="T71" fmla="*/ 1518 h 6304"/>
                              <a:gd name="T72" fmla="*/ 720 w 6311"/>
                              <a:gd name="T73" fmla="*/ 1147 h 6304"/>
                              <a:gd name="T74" fmla="*/ 1034 w 6311"/>
                              <a:gd name="T75" fmla="*/ 819 h 6304"/>
                              <a:gd name="T76" fmla="*/ 1391 w 6311"/>
                              <a:gd name="T77" fmla="*/ 538 h 6304"/>
                              <a:gd name="T78" fmla="*/ 1788 w 6311"/>
                              <a:gd name="T79" fmla="*/ 311 h 6304"/>
                              <a:gd name="T80" fmla="*/ 2217 w 6311"/>
                              <a:gd name="T81" fmla="*/ 141 h 6304"/>
                              <a:gd name="T82" fmla="*/ 2675 w 6311"/>
                              <a:gd name="T83" fmla="*/ 37 h 6304"/>
                              <a:gd name="T84" fmla="*/ 3156 w 6311"/>
                              <a:gd name="T85"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311" h="6304">
                                <a:moveTo>
                                  <a:pt x="3156" y="0"/>
                                </a:moveTo>
                                <a:lnTo>
                                  <a:pt x="3318" y="4"/>
                                </a:lnTo>
                                <a:lnTo>
                                  <a:pt x="3478" y="16"/>
                                </a:lnTo>
                                <a:lnTo>
                                  <a:pt x="3636" y="37"/>
                                </a:lnTo>
                                <a:lnTo>
                                  <a:pt x="3791" y="63"/>
                                </a:lnTo>
                                <a:lnTo>
                                  <a:pt x="3944" y="99"/>
                                </a:lnTo>
                                <a:lnTo>
                                  <a:pt x="4093" y="141"/>
                                </a:lnTo>
                                <a:lnTo>
                                  <a:pt x="4240" y="191"/>
                                </a:lnTo>
                                <a:lnTo>
                                  <a:pt x="4384" y="248"/>
                                </a:lnTo>
                                <a:lnTo>
                                  <a:pt x="4523" y="311"/>
                                </a:lnTo>
                                <a:lnTo>
                                  <a:pt x="4659" y="381"/>
                                </a:lnTo>
                                <a:lnTo>
                                  <a:pt x="4791" y="456"/>
                                </a:lnTo>
                                <a:lnTo>
                                  <a:pt x="4920" y="538"/>
                                </a:lnTo>
                                <a:lnTo>
                                  <a:pt x="5044" y="626"/>
                                </a:lnTo>
                                <a:lnTo>
                                  <a:pt x="5163" y="719"/>
                                </a:lnTo>
                                <a:lnTo>
                                  <a:pt x="5277" y="819"/>
                                </a:lnTo>
                                <a:lnTo>
                                  <a:pt x="5386" y="923"/>
                                </a:lnTo>
                                <a:lnTo>
                                  <a:pt x="5491" y="1032"/>
                                </a:lnTo>
                                <a:lnTo>
                                  <a:pt x="5590" y="1147"/>
                                </a:lnTo>
                                <a:lnTo>
                                  <a:pt x="5684" y="1266"/>
                                </a:lnTo>
                                <a:lnTo>
                                  <a:pt x="5772" y="1389"/>
                                </a:lnTo>
                                <a:lnTo>
                                  <a:pt x="5854" y="1518"/>
                                </a:lnTo>
                                <a:lnTo>
                                  <a:pt x="5930" y="1649"/>
                                </a:lnTo>
                                <a:lnTo>
                                  <a:pt x="6000" y="1785"/>
                                </a:lnTo>
                                <a:lnTo>
                                  <a:pt x="6063" y="1925"/>
                                </a:lnTo>
                                <a:lnTo>
                                  <a:pt x="6119" y="2068"/>
                                </a:lnTo>
                                <a:lnTo>
                                  <a:pt x="6169" y="2215"/>
                                </a:lnTo>
                                <a:lnTo>
                                  <a:pt x="6211" y="2364"/>
                                </a:lnTo>
                                <a:lnTo>
                                  <a:pt x="6247" y="2517"/>
                                </a:lnTo>
                                <a:lnTo>
                                  <a:pt x="6275" y="2672"/>
                                </a:lnTo>
                                <a:lnTo>
                                  <a:pt x="6294" y="2830"/>
                                </a:lnTo>
                                <a:lnTo>
                                  <a:pt x="6306" y="2989"/>
                                </a:lnTo>
                                <a:lnTo>
                                  <a:pt x="6311" y="3151"/>
                                </a:lnTo>
                                <a:lnTo>
                                  <a:pt x="6306" y="3314"/>
                                </a:lnTo>
                                <a:lnTo>
                                  <a:pt x="6294" y="3474"/>
                                </a:lnTo>
                                <a:lnTo>
                                  <a:pt x="6275" y="3631"/>
                                </a:lnTo>
                                <a:lnTo>
                                  <a:pt x="6247" y="3787"/>
                                </a:lnTo>
                                <a:lnTo>
                                  <a:pt x="6211" y="3940"/>
                                </a:lnTo>
                                <a:lnTo>
                                  <a:pt x="6169" y="4089"/>
                                </a:lnTo>
                                <a:lnTo>
                                  <a:pt x="6119" y="4236"/>
                                </a:lnTo>
                                <a:lnTo>
                                  <a:pt x="6063" y="4379"/>
                                </a:lnTo>
                                <a:lnTo>
                                  <a:pt x="6000" y="4518"/>
                                </a:lnTo>
                                <a:lnTo>
                                  <a:pt x="5930" y="4654"/>
                                </a:lnTo>
                                <a:lnTo>
                                  <a:pt x="5854" y="4786"/>
                                </a:lnTo>
                                <a:lnTo>
                                  <a:pt x="5772" y="4914"/>
                                </a:lnTo>
                                <a:lnTo>
                                  <a:pt x="5684" y="5038"/>
                                </a:lnTo>
                                <a:lnTo>
                                  <a:pt x="5590" y="5157"/>
                                </a:lnTo>
                                <a:lnTo>
                                  <a:pt x="5491" y="5271"/>
                                </a:lnTo>
                                <a:lnTo>
                                  <a:pt x="5386" y="5380"/>
                                </a:lnTo>
                                <a:lnTo>
                                  <a:pt x="5277" y="5485"/>
                                </a:lnTo>
                                <a:lnTo>
                                  <a:pt x="5163" y="5584"/>
                                </a:lnTo>
                                <a:lnTo>
                                  <a:pt x="5044" y="5678"/>
                                </a:lnTo>
                                <a:lnTo>
                                  <a:pt x="4920" y="5766"/>
                                </a:lnTo>
                                <a:lnTo>
                                  <a:pt x="4791" y="5848"/>
                                </a:lnTo>
                                <a:lnTo>
                                  <a:pt x="4659" y="5923"/>
                                </a:lnTo>
                                <a:lnTo>
                                  <a:pt x="4523" y="5993"/>
                                </a:lnTo>
                                <a:lnTo>
                                  <a:pt x="4384" y="6056"/>
                                </a:lnTo>
                                <a:lnTo>
                                  <a:pt x="4240" y="6113"/>
                                </a:lnTo>
                                <a:lnTo>
                                  <a:pt x="4093" y="6163"/>
                                </a:lnTo>
                                <a:lnTo>
                                  <a:pt x="3944" y="6205"/>
                                </a:lnTo>
                                <a:lnTo>
                                  <a:pt x="3791" y="6240"/>
                                </a:lnTo>
                                <a:lnTo>
                                  <a:pt x="3636" y="6267"/>
                                </a:lnTo>
                                <a:lnTo>
                                  <a:pt x="3478" y="6288"/>
                                </a:lnTo>
                                <a:lnTo>
                                  <a:pt x="3318" y="6300"/>
                                </a:lnTo>
                                <a:lnTo>
                                  <a:pt x="3156" y="6304"/>
                                </a:lnTo>
                                <a:lnTo>
                                  <a:pt x="2993" y="6300"/>
                                </a:lnTo>
                                <a:lnTo>
                                  <a:pt x="2833" y="6288"/>
                                </a:lnTo>
                                <a:lnTo>
                                  <a:pt x="2675" y="6267"/>
                                </a:lnTo>
                                <a:lnTo>
                                  <a:pt x="2520" y="6240"/>
                                </a:lnTo>
                                <a:lnTo>
                                  <a:pt x="2367" y="6205"/>
                                </a:lnTo>
                                <a:lnTo>
                                  <a:pt x="2217" y="6163"/>
                                </a:lnTo>
                                <a:lnTo>
                                  <a:pt x="2070" y="6113"/>
                                </a:lnTo>
                                <a:lnTo>
                                  <a:pt x="1928" y="6056"/>
                                </a:lnTo>
                                <a:lnTo>
                                  <a:pt x="1788" y="5993"/>
                                </a:lnTo>
                                <a:lnTo>
                                  <a:pt x="1651" y="5923"/>
                                </a:lnTo>
                                <a:lnTo>
                                  <a:pt x="1520" y="5848"/>
                                </a:lnTo>
                                <a:lnTo>
                                  <a:pt x="1391" y="5766"/>
                                </a:lnTo>
                                <a:lnTo>
                                  <a:pt x="1268" y="5678"/>
                                </a:lnTo>
                                <a:lnTo>
                                  <a:pt x="1148" y="5584"/>
                                </a:lnTo>
                                <a:lnTo>
                                  <a:pt x="1034" y="5485"/>
                                </a:lnTo>
                                <a:lnTo>
                                  <a:pt x="925" y="5380"/>
                                </a:lnTo>
                                <a:lnTo>
                                  <a:pt x="820" y="5271"/>
                                </a:lnTo>
                                <a:lnTo>
                                  <a:pt x="720" y="5157"/>
                                </a:lnTo>
                                <a:lnTo>
                                  <a:pt x="628" y="5038"/>
                                </a:lnTo>
                                <a:lnTo>
                                  <a:pt x="539" y="4914"/>
                                </a:lnTo>
                                <a:lnTo>
                                  <a:pt x="457" y="4786"/>
                                </a:lnTo>
                                <a:lnTo>
                                  <a:pt x="381" y="4654"/>
                                </a:lnTo>
                                <a:lnTo>
                                  <a:pt x="311" y="4518"/>
                                </a:lnTo>
                                <a:lnTo>
                                  <a:pt x="249" y="4379"/>
                                </a:lnTo>
                                <a:lnTo>
                                  <a:pt x="191" y="4236"/>
                                </a:lnTo>
                                <a:lnTo>
                                  <a:pt x="143" y="4089"/>
                                </a:lnTo>
                                <a:lnTo>
                                  <a:pt x="99" y="3940"/>
                                </a:lnTo>
                                <a:lnTo>
                                  <a:pt x="65" y="3787"/>
                                </a:lnTo>
                                <a:lnTo>
                                  <a:pt x="37" y="3631"/>
                                </a:lnTo>
                                <a:lnTo>
                                  <a:pt x="16" y="3474"/>
                                </a:lnTo>
                                <a:lnTo>
                                  <a:pt x="4" y="3314"/>
                                </a:lnTo>
                                <a:lnTo>
                                  <a:pt x="0" y="3151"/>
                                </a:lnTo>
                                <a:lnTo>
                                  <a:pt x="4" y="2989"/>
                                </a:lnTo>
                                <a:lnTo>
                                  <a:pt x="16" y="2830"/>
                                </a:lnTo>
                                <a:lnTo>
                                  <a:pt x="37" y="2672"/>
                                </a:lnTo>
                                <a:lnTo>
                                  <a:pt x="65" y="2517"/>
                                </a:lnTo>
                                <a:lnTo>
                                  <a:pt x="99" y="2364"/>
                                </a:lnTo>
                                <a:lnTo>
                                  <a:pt x="143" y="2215"/>
                                </a:lnTo>
                                <a:lnTo>
                                  <a:pt x="191" y="2068"/>
                                </a:lnTo>
                                <a:lnTo>
                                  <a:pt x="249" y="1925"/>
                                </a:lnTo>
                                <a:lnTo>
                                  <a:pt x="311" y="1785"/>
                                </a:lnTo>
                                <a:lnTo>
                                  <a:pt x="381" y="1649"/>
                                </a:lnTo>
                                <a:lnTo>
                                  <a:pt x="457" y="1518"/>
                                </a:lnTo>
                                <a:lnTo>
                                  <a:pt x="539" y="1389"/>
                                </a:lnTo>
                                <a:lnTo>
                                  <a:pt x="628" y="1266"/>
                                </a:lnTo>
                                <a:lnTo>
                                  <a:pt x="720" y="1147"/>
                                </a:lnTo>
                                <a:lnTo>
                                  <a:pt x="820" y="1032"/>
                                </a:lnTo>
                                <a:lnTo>
                                  <a:pt x="925" y="923"/>
                                </a:lnTo>
                                <a:lnTo>
                                  <a:pt x="1034" y="819"/>
                                </a:lnTo>
                                <a:lnTo>
                                  <a:pt x="1148" y="719"/>
                                </a:lnTo>
                                <a:lnTo>
                                  <a:pt x="1268" y="626"/>
                                </a:lnTo>
                                <a:lnTo>
                                  <a:pt x="1391" y="538"/>
                                </a:lnTo>
                                <a:lnTo>
                                  <a:pt x="1520" y="456"/>
                                </a:lnTo>
                                <a:lnTo>
                                  <a:pt x="1651" y="381"/>
                                </a:lnTo>
                                <a:lnTo>
                                  <a:pt x="1788" y="311"/>
                                </a:lnTo>
                                <a:lnTo>
                                  <a:pt x="1928" y="248"/>
                                </a:lnTo>
                                <a:lnTo>
                                  <a:pt x="2070" y="191"/>
                                </a:lnTo>
                                <a:lnTo>
                                  <a:pt x="2217" y="141"/>
                                </a:lnTo>
                                <a:lnTo>
                                  <a:pt x="2367" y="99"/>
                                </a:lnTo>
                                <a:lnTo>
                                  <a:pt x="2520" y="63"/>
                                </a:lnTo>
                                <a:lnTo>
                                  <a:pt x="2675" y="37"/>
                                </a:lnTo>
                                <a:lnTo>
                                  <a:pt x="2833" y="16"/>
                                </a:lnTo>
                                <a:lnTo>
                                  <a:pt x="2993" y="4"/>
                                </a:lnTo>
                                <a:lnTo>
                                  <a:pt x="3156" y="0"/>
                                </a:lnTo>
                                <a:close/>
                              </a:path>
                            </a:pathLst>
                          </a:custGeom>
                          <a:solidFill>
                            <a:srgbClr val="F7E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664210" y="182245"/>
                            <a:ext cx="636270" cy="635635"/>
                          </a:xfrm>
                          <a:custGeom>
                            <a:avLst/>
                            <a:gdLst>
                              <a:gd name="T0" fmla="*/ 3313 w 6012"/>
                              <a:gd name="T1" fmla="*/ 15 h 6006"/>
                              <a:gd name="T2" fmla="*/ 3757 w 6012"/>
                              <a:gd name="T3" fmla="*/ 94 h 6006"/>
                              <a:gd name="T4" fmla="*/ 4176 w 6012"/>
                              <a:gd name="T5" fmla="*/ 235 h 6006"/>
                              <a:gd name="T6" fmla="*/ 4564 w 6012"/>
                              <a:gd name="T7" fmla="*/ 435 h 6006"/>
                              <a:gd name="T8" fmla="*/ 4918 w 6012"/>
                              <a:gd name="T9" fmla="*/ 685 h 6006"/>
                              <a:gd name="T10" fmla="*/ 5231 w 6012"/>
                              <a:gd name="T11" fmla="*/ 984 h 6006"/>
                              <a:gd name="T12" fmla="*/ 5498 w 6012"/>
                              <a:gd name="T13" fmla="*/ 1324 h 6006"/>
                              <a:gd name="T14" fmla="*/ 5715 w 6012"/>
                              <a:gd name="T15" fmla="*/ 1700 h 6006"/>
                              <a:gd name="T16" fmla="*/ 5877 w 6012"/>
                              <a:gd name="T17" fmla="*/ 2109 h 6006"/>
                              <a:gd name="T18" fmla="*/ 5978 w 6012"/>
                              <a:gd name="T19" fmla="*/ 2545 h 6006"/>
                              <a:gd name="T20" fmla="*/ 6012 w 6012"/>
                              <a:gd name="T21" fmla="*/ 3003 h 6006"/>
                              <a:gd name="T22" fmla="*/ 5978 w 6012"/>
                              <a:gd name="T23" fmla="*/ 3460 h 6006"/>
                              <a:gd name="T24" fmla="*/ 5877 w 6012"/>
                              <a:gd name="T25" fmla="*/ 3896 h 6006"/>
                              <a:gd name="T26" fmla="*/ 5715 w 6012"/>
                              <a:gd name="T27" fmla="*/ 4305 h 6006"/>
                              <a:gd name="T28" fmla="*/ 5498 w 6012"/>
                              <a:gd name="T29" fmla="*/ 4681 h 6006"/>
                              <a:gd name="T30" fmla="*/ 5231 w 6012"/>
                              <a:gd name="T31" fmla="*/ 5022 h 6006"/>
                              <a:gd name="T32" fmla="*/ 4918 w 6012"/>
                              <a:gd name="T33" fmla="*/ 5320 h 6006"/>
                              <a:gd name="T34" fmla="*/ 4564 w 6012"/>
                              <a:gd name="T35" fmla="*/ 5572 h 6006"/>
                              <a:gd name="T36" fmla="*/ 4176 w 6012"/>
                              <a:gd name="T37" fmla="*/ 5770 h 6006"/>
                              <a:gd name="T38" fmla="*/ 3757 w 6012"/>
                              <a:gd name="T39" fmla="*/ 5911 h 6006"/>
                              <a:gd name="T40" fmla="*/ 3313 w 6012"/>
                              <a:gd name="T41" fmla="*/ 5990 h 6006"/>
                              <a:gd name="T42" fmla="*/ 2851 w 6012"/>
                              <a:gd name="T43" fmla="*/ 6002 h 6006"/>
                              <a:gd name="T44" fmla="*/ 2400 w 6012"/>
                              <a:gd name="T45" fmla="*/ 5945 h 6006"/>
                              <a:gd name="T46" fmla="*/ 1972 w 6012"/>
                              <a:gd name="T47" fmla="*/ 5824 h 6006"/>
                              <a:gd name="T48" fmla="*/ 1573 w 6012"/>
                              <a:gd name="T49" fmla="*/ 5644 h 6006"/>
                              <a:gd name="T50" fmla="*/ 1207 w 6012"/>
                              <a:gd name="T51" fmla="*/ 5410 h 6006"/>
                              <a:gd name="T52" fmla="*/ 880 w 6012"/>
                              <a:gd name="T53" fmla="*/ 5126 h 6006"/>
                              <a:gd name="T54" fmla="*/ 597 w 6012"/>
                              <a:gd name="T55" fmla="*/ 4799 h 6006"/>
                              <a:gd name="T56" fmla="*/ 363 w 6012"/>
                              <a:gd name="T57" fmla="*/ 4434 h 6006"/>
                              <a:gd name="T58" fmla="*/ 182 w 6012"/>
                              <a:gd name="T59" fmla="*/ 4035 h 6006"/>
                              <a:gd name="T60" fmla="*/ 60 w 6012"/>
                              <a:gd name="T61" fmla="*/ 3608 h 6006"/>
                              <a:gd name="T62" fmla="*/ 4 w 6012"/>
                              <a:gd name="T63" fmla="*/ 3157 h 6006"/>
                              <a:gd name="T64" fmla="*/ 15 w 6012"/>
                              <a:gd name="T65" fmla="*/ 2696 h 6006"/>
                              <a:gd name="T66" fmla="*/ 95 w 6012"/>
                              <a:gd name="T67" fmla="*/ 2253 h 6006"/>
                              <a:gd name="T68" fmla="*/ 236 w 6012"/>
                              <a:gd name="T69" fmla="*/ 1834 h 6006"/>
                              <a:gd name="T70" fmla="*/ 435 w 6012"/>
                              <a:gd name="T71" fmla="*/ 1446 h 6006"/>
                              <a:gd name="T72" fmla="*/ 687 w 6012"/>
                              <a:gd name="T73" fmla="*/ 1093 h 6006"/>
                              <a:gd name="T74" fmla="*/ 985 w 6012"/>
                              <a:gd name="T75" fmla="*/ 780 h 6006"/>
                              <a:gd name="T76" fmla="*/ 1325 w 6012"/>
                              <a:gd name="T77" fmla="*/ 513 h 6006"/>
                              <a:gd name="T78" fmla="*/ 1703 w 6012"/>
                              <a:gd name="T79" fmla="*/ 296 h 6006"/>
                              <a:gd name="T80" fmla="*/ 2112 w 6012"/>
                              <a:gd name="T81" fmla="*/ 135 h 6006"/>
                              <a:gd name="T82" fmla="*/ 2548 w 6012"/>
                              <a:gd name="T83" fmla="*/ 35 h 6006"/>
                              <a:gd name="T84" fmla="*/ 3005 w 6012"/>
                              <a:gd name="T85" fmla="*/ 0 h 6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012" h="6006">
                                <a:moveTo>
                                  <a:pt x="3005" y="0"/>
                                </a:moveTo>
                                <a:lnTo>
                                  <a:pt x="3160" y="3"/>
                                </a:lnTo>
                                <a:lnTo>
                                  <a:pt x="3313" y="15"/>
                                </a:lnTo>
                                <a:lnTo>
                                  <a:pt x="3463" y="35"/>
                                </a:lnTo>
                                <a:lnTo>
                                  <a:pt x="3611" y="61"/>
                                </a:lnTo>
                                <a:lnTo>
                                  <a:pt x="3757" y="94"/>
                                </a:lnTo>
                                <a:lnTo>
                                  <a:pt x="3900" y="135"/>
                                </a:lnTo>
                                <a:lnTo>
                                  <a:pt x="4039" y="182"/>
                                </a:lnTo>
                                <a:lnTo>
                                  <a:pt x="4176" y="235"/>
                                </a:lnTo>
                                <a:lnTo>
                                  <a:pt x="4309" y="296"/>
                                </a:lnTo>
                                <a:lnTo>
                                  <a:pt x="4439" y="363"/>
                                </a:lnTo>
                                <a:lnTo>
                                  <a:pt x="4564" y="435"/>
                                </a:lnTo>
                                <a:lnTo>
                                  <a:pt x="4686" y="513"/>
                                </a:lnTo>
                                <a:lnTo>
                                  <a:pt x="4804" y="597"/>
                                </a:lnTo>
                                <a:lnTo>
                                  <a:pt x="4918" y="685"/>
                                </a:lnTo>
                                <a:lnTo>
                                  <a:pt x="5027" y="780"/>
                                </a:lnTo>
                                <a:lnTo>
                                  <a:pt x="5131" y="879"/>
                                </a:lnTo>
                                <a:lnTo>
                                  <a:pt x="5231" y="984"/>
                                </a:lnTo>
                                <a:lnTo>
                                  <a:pt x="5325" y="1093"/>
                                </a:lnTo>
                                <a:lnTo>
                                  <a:pt x="5415" y="1206"/>
                                </a:lnTo>
                                <a:lnTo>
                                  <a:pt x="5498" y="1324"/>
                                </a:lnTo>
                                <a:lnTo>
                                  <a:pt x="5577" y="1446"/>
                                </a:lnTo>
                                <a:lnTo>
                                  <a:pt x="5649" y="1571"/>
                                </a:lnTo>
                                <a:lnTo>
                                  <a:pt x="5715" y="1700"/>
                                </a:lnTo>
                                <a:lnTo>
                                  <a:pt x="5776" y="1834"/>
                                </a:lnTo>
                                <a:lnTo>
                                  <a:pt x="5830" y="1970"/>
                                </a:lnTo>
                                <a:lnTo>
                                  <a:pt x="5877" y="2109"/>
                                </a:lnTo>
                                <a:lnTo>
                                  <a:pt x="5917" y="2253"/>
                                </a:lnTo>
                                <a:lnTo>
                                  <a:pt x="5951" y="2397"/>
                                </a:lnTo>
                                <a:lnTo>
                                  <a:pt x="5978" y="2545"/>
                                </a:lnTo>
                                <a:lnTo>
                                  <a:pt x="5996" y="2696"/>
                                </a:lnTo>
                                <a:lnTo>
                                  <a:pt x="6008" y="2848"/>
                                </a:lnTo>
                                <a:lnTo>
                                  <a:pt x="6012" y="3003"/>
                                </a:lnTo>
                                <a:lnTo>
                                  <a:pt x="6008" y="3157"/>
                                </a:lnTo>
                                <a:lnTo>
                                  <a:pt x="5996" y="3310"/>
                                </a:lnTo>
                                <a:lnTo>
                                  <a:pt x="5978" y="3460"/>
                                </a:lnTo>
                                <a:lnTo>
                                  <a:pt x="5951" y="3608"/>
                                </a:lnTo>
                                <a:lnTo>
                                  <a:pt x="5917" y="3754"/>
                                </a:lnTo>
                                <a:lnTo>
                                  <a:pt x="5877" y="3896"/>
                                </a:lnTo>
                                <a:lnTo>
                                  <a:pt x="5830" y="4035"/>
                                </a:lnTo>
                                <a:lnTo>
                                  <a:pt x="5776" y="4171"/>
                                </a:lnTo>
                                <a:lnTo>
                                  <a:pt x="5715" y="4305"/>
                                </a:lnTo>
                                <a:lnTo>
                                  <a:pt x="5649" y="4434"/>
                                </a:lnTo>
                                <a:lnTo>
                                  <a:pt x="5577" y="4560"/>
                                </a:lnTo>
                                <a:lnTo>
                                  <a:pt x="5498" y="4681"/>
                                </a:lnTo>
                                <a:lnTo>
                                  <a:pt x="5415" y="4799"/>
                                </a:lnTo>
                                <a:lnTo>
                                  <a:pt x="5325" y="4913"/>
                                </a:lnTo>
                                <a:lnTo>
                                  <a:pt x="5231" y="5022"/>
                                </a:lnTo>
                                <a:lnTo>
                                  <a:pt x="5131" y="5126"/>
                                </a:lnTo>
                                <a:lnTo>
                                  <a:pt x="5027" y="5225"/>
                                </a:lnTo>
                                <a:lnTo>
                                  <a:pt x="4918" y="5320"/>
                                </a:lnTo>
                                <a:lnTo>
                                  <a:pt x="4804" y="5410"/>
                                </a:lnTo>
                                <a:lnTo>
                                  <a:pt x="4686" y="5493"/>
                                </a:lnTo>
                                <a:lnTo>
                                  <a:pt x="4564" y="5572"/>
                                </a:lnTo>
                                <a:lnTo>
                                  <a:pt x="4439" y="5644"/>
                                </a:lnTo>
                                <a:lnTo>
                                  <a:pt x="4309" y="5710"/>
                                </a:lnTo>
                                <a:lnTo>
                                  <a:pt x="4176" y="5770"/>
                                </a:lnTo>
                                <a:lnTo>
                                  <a:pt x="4039" y="5824"/>
                                </a:lnTo>
                                <a:lnTo>
                                  <a:pt x="3900" y="5870"/>
                                </a:lnTo>
                                <a:lnTo>
                                  <a:pt x="3757" y="5911"/>
                                </a:lnTo>
                                <a:lnTo>
                                  <a:pt x="3611" y="5945"/>
                                </a:lnTo>
                                <a:lnTo>
                                  <a:pt x="3463" y="5972"/>
                                </a:lnTo>
                                <a:lnTo>
                                  <a:pt x="3313" y="5990"/>
                                </a:lnTo>
                                <a:lnTo>
                                  <a:pt x="3160" y="6002"/>
                                </a:lnTo>
                                <a:lnTo>
                                  <a:pt x="3005" y="6006"/>
                                </a:lnTo>
                                <a:lnTo>
                                  <a:pt x="2851" y="6002"/>
                                </a:lnTo>
                                <a:lnTo>
                                  <a:pt x="2699" y="5990"/>
                                </a:lnTo>
                                <a:lnTo>
                                  <a:pt x="2548" y="5972"/>
                                </a:lnTo>
                                <a:lnTo>
                                  <a:pt x="2400" y="5945"/>
                                </a:lnTo>
                                <a:lnTo>
                                  <a:pt x="2255" y="5911"/>
                                </a:lnTo>
                                <a:lnTo>
                                  <a:pt x="2112" y="5870"/>
                                </a:lnTo>
                                <a:lnTo>
                                  <a:pt x="1972" y="5824"/>
                                </a:lnTo>
                                <a:lnTo>
                                  <a:pt x="1836" y="5770"/>
                                </a:lnTo>
                                <a:lnTo>
                                  <a:pt x="1703" y="5710"/>
                                </a:lnTo>
                                <a:lnTo>
                                  <a:pt x="1573" y="5644"/>
                                </a:lnTo>
                                <a:lnTo>
                                  <a:pt x="1447" y="5572"/>
                                </a:lnTo>
                                <a:lnTo>
                                  <a:pt x="1325" y="5493"/>
                                </a:lnTo>
                                <a:lnTo>
                                  <a:pt x="1207" y="5410"/>
                                </a:lnTo>
                                <a:lnTo>
                                  <a:pt x="1094" y="5320"/>
                                </a:lnTo>
                                <a:lnTo>
                                  <a:pt x="985" y="5225"/>
                                </a:lnTo>
                                <a:lnTo>
                                  <a:pt x="880" y="5126"/>
                                </a:lnTo>
                                <a:lnTo>
                                  <a:pt x="781" y="5022"/>
                                </a:lnTo>
                                <a:lnTo>
                                  <a:pt x="687" y="4913"/>
                                </a:lnTo>
                                <a:lnTo>
                                  <a:pt x="597" y="4799"/>
                                </a:lnTo>
                                <a:lnTo>
                                  <a:pt x="513" y="4681"/>
                                </a:lnTo>
                                <a:lnTo>
                                  <a:pt x="435" y="4560"/>
                                </a:lnTo>
                                <a:lnTo>
                                  <a:pt x="363" y="4434"/>
                                </a:lnTo>
                                <a:lnTo>
                                  <a:pt x="296" y="4305"/>
                                </a:lnTo>
                                <a:lnTo>
                                  <a:pt x="236" y="4171"/>
                                </a:lnTo>
                                <a:lnTo>
                                  <a:pt x="182" y="4035"/>
                                </a:lnTo>
                                <a:lnTo>
                                  <a:pt x="135" y="3896"/>
                                </a:lnTo>
                                <a:lnTo>
                                  <a:pt x="95" y="3754"/>
                                </a:lnTo>
                                <a:lnTo>
                                  <a:pt x="60" y="3608"/>
                                </a:lnTo>
                                <a:lnTo>
                                  <a:pt x="34" y="3460"/>
                                </a:lnTo>
                                <a:lnTo>
                                  <a:pt x="15" y="3310"/>
                                </a:lnTo>
                                <a:lnTo>
                                  <a:pt x="4" y="3157"/>
                                </a:lnTo>
                                <a:lnTo>
                                  <a:pt x="0" y="3003"/>
                                </a:lnTo>
                                <a:lnTo>
                                  <a:pt x="4" y="2848"/>
                                </a:lnTo>
                                <a:lnTo>
                                  <a:pt x="15" y="2696"/>
                                </a:lnTo>
                                <a:lnTo>
                                  <a:pt x="34" y="2545"/>
                                </a:lnTo>
                                <a:lnTo>
                                  <a:pt x="60" y="2397"/>
                                </a:lnTo>
                                <a:lnTo>
                                  <a:pt x="95" y="2253"/>
                                </a:lnTo>
                                <a:lnTo>
                                  <a:pt x="135" y="2109"/>
                                </a:lnTo>
                                <a:lnTo>
                                  <a:pt x="182" y="1970"/>
                                </a:lnTo>
                                <a:lnTo>
                                  <a:pt x="236" y="1834"/>
                                </a:lnTo>
                                <a:lnTo>
                                  <a:pt x="296" y="1700"/>
                                </a:lnTo>
                                <a:lnTo>
                                  <a:pt x="363" y="1571"/>
                                </a:lnTo>
                                <a:lnTo>
                                  <a:pt x="435" y="1446"/>
                                </a:lnTo>
                                <a:lnTo>
                                  <a:pt x="513" y="1324"/>
                                </a:lnTo>
                                <a:lnTo>
                                  <a:pt x="597" y="1206"/>
                                </a:lnTo>
                                <a:lnTo>
                                  <a:pt x="687" y="1093"/>
                                </a:lnTo>
                                <a:lnTo>
                                  <a:pt x="781" y="984"/>
                                </a:lnTo>
                                <a:lnTo>
                                  <a:pt x="880" y="879"/>
                                </a:lnTo>
                                <a:lnTo>
                                  <a:pt x="985" y="780"/>
                                </a:lnTo>
                                <a:lnTo>
                                  <a:pt x="1094" y="685"/>
                                </a:lnTo>
                                <a:lnTo>
                                  <a:pt x="1207" y="597"/>
                                </a:lnTo>
                                <a:lnTo>
                                  <a:pt x="1325" y="513"/>
                                </a:lnTo>
                                <a:lnTo>
                                  <a:pt x="1447" y="435"/>
                                </a:lnTo>
                                <a:lnTo>
                                  <a:pt x="1573" y="363"/>
                                </a:lnTo>
                                <a:lnTo>
                                  <a:pt x="1703" y="296"/>
                                </a:lnTo>
                                <a:lnTo>
                                  <a:pt x="1836" y="235"/>
                                </a:lnTo>
                                <a:lnTo>
                                  <a:pt x="1972" y="182"/>
                                </a:lnTo>
                                <a:lnTo>
                                  <a:pt x="2112" y="135"/>
                                </a:lnTo>
                                <a:lnTo>
                                  <a:pt x="2255" y="94"/>
                                </a:lnTo>
                                <a:lnTo>
                                  <a:pt x="2400" y="61"/>
                                </a:lnTo>
                                <a:lnTo>
                                  <a:pt x="2548" y="35"/>
                                </a:lnTo>
                                <a:lnTo>
                                  <a:pt x="2699" y="15"/>
                                </a:lnTo>
                                <a:lnTo>
                                  <a:pt x="2851" y="3"/>
                                </a:lnTo>
                                <a:lnTo>
                                  <a:pt x="3005" y="0"/>
                                </a:lnTo>
                                <a:close/>
                              </a:path>
                            </a:pathLst>
                          </a:custGeom>
                          <a:solidFill>
                            <a:srgbClr val="F7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686435" y="197485"/>
                            <a:ext cx="604520" cy="603885"/>
                          </a:xfrm>
                          <a:custGeom>
                            <a:avLst/>
                            <a:gdLst>
                              <a:gd name="T0" fmla="*/ 3149 w 5714"/>
                              <a:gd name="T1" fmla="*/ 15 h 5709"/>
                              <a:gd name="T2" fmla="*/ 3571 w 5714"/>
                              <a:gd name="T3" fmla="*/ 91 h 5709"/>
                              <a:gd name="T4" fmla="*/ 3968 w 5714"/>
                              <a:gd name="T5" fmla="*/ 225 h 5709"/>
                              <a:gd name="T6" fmla="*/ 4338 w 5714"/>
                              <a:gd name="T7" fmla="*/ 413 h 5709"/>
                              <a:gd name="T8" fmla="*/ 4674 w 5714"/>
                              <a:gd name="T9" fmla="*/ 652 h 5709"/>
                              <a:gd name="T10" fmla="*/ 4972 w 5714"/>
                              <a:gd name="T11" fmla="*/ 936 h 5709"/>
                              <a:gd name="T12" fmla="*/ 5226 w 5714"/>
                              <a:gd name="T13" fmla="*/ 1259 h 5709"/>
                              <a:gd name="T14" fmla="*/ 5432 w 5714"/>
                              <a:gd name="T15" fmla="*/ 1618 h 5709"/>
                              <a:gd name="T16" fmla="*/ 5585 w 5714"/>
                              <a:gd name="T17" fmla="*/ 2006 h 5709"/>
                              <a:gd name="T18" fmla="*/ 5681 w 5714"/>
                              <a:gd name="T19" fmla="*/ 2420 h 5709"/>
                              <a:gd name="T20" fmla="*/ 5714 w 5714"/>
                              <a:gd name="T21" fmla="*/ 2855 h 5709"/>
                              <a:gd name="T22" fmla="*/ 5681 w 5714"/>
                              <a:gd name="T23" fmla="*/ 3289 h 5709"/>
                              <a:gd name="T24" fmla="*/ 5585 w 5714"/>
                              <a:gd name="T25" fmla="*/ 3703 h 5709"/>
                              <a:gd name="T26" fmla="*/ 5432 w 5714"/>
                              <a:gd name="T27" fmla="*/ 4091 h 5709"/>
                              <a:gd name="T28" fmla="*/ 5226 w 5714"/>
                              <a:gd name="T29" fmla="*/ 4451 h 5709"/>
                              <a:gd name="T30" fmla="*/ 4972 w 5714"/>
                              <a:gd name="T31" fmla="*/ 4773 h 5709"/>
                              <a:gd name="T32" fmla="*/ 4674 w 5714"/>
                              <a:gd name="T33" fmla="*/ 5057 h 5709"/>
                              <a:gd name="T34" fmla="*/ 4338 w 5714"/>
                              <a:gd name="T35" fmla="*/ 5296 h 5709"/>
                              <a:gd name="T36" fmla="*/ 3968 w 5714"/>
                              <a:gd name="T37" fmla="*/ 5484 h 5709"/>
                              <a:gd name="T38" fmla="*/ 3571 w 5714"/>
                              <a:gd name="T39" fmla="*/ 5619 h 5709"/>
                              <a:gd name="T40" fmla="*/ 3149 w 5714"/>
                              <a:gd name="T41" fmla="*/ 5694 h 5709"/>
                              <a:gd name="T42" fmla="*/ 2710 w 5714"/>
                              <a:gd name="T43" fmla="*/ 5706 h 5709"/>
                              <a:gd name="T44" fmla="*/ 2281 w 5714"/>
                              <a:gd name="T45" fmla="*/ 5651 h 5709"/>
                              <a:gd name="T46" fmla="*/ 1874 w 5714"/>
                              <a:gd name="T47" fmla="*/ 5535 h 5709"/>
                              <a:gd name="T48" fmla="*/ 1495 w 5714"/>
                              <a:gd name="T49" fmla="*/ 5365 h 5709"/>
                              <a:gd name="T50" fmla="*/ 1147 w 5714"/>
                              <a:gd name="T51" fmla="*/ 5141 h 5709"/>
                              <a:gd name="T52" fmla="*/ 836 w 5714"/>
                              <a:gd name="T53" fmla="*/ 4873 h 5709"/>
                              <a:gd name="T54" fmla="*/ 567 w 5714"/>
                              <a:gd name="T55" fmla="*/ 4562 h 5709"/>
                              <a:gd name="T56" fmla="*/ 345 w 5714"/>
                              <a:gd name="T57" fmla="*/ 4214 h 5709"/>
                              <a:gd name="T58" fmla="*/ 173 w 5714"/>
                              <a:gd name="T59" fmla="*/ 3836 h 5709"/>
                              <a:gd name="T60" fmla="*/ 58 w 5714"/>
                              <a:gd name="T61" fmla="*/ 3430 h 5709"/>
                              <a:gd name="T62" fmla="*/ 4 w 5714"/>
                              <a:gd name="T63" fmla="*/ 3002 h 5709"/>
                              <a:gd name="T64" fmla="*/ 15 w 5714"/>
                              <a:gd name="T65" fmla="*/ 2563 h 5709"/>
                              <a:gd name="T66" fmla="*/ 90 w 5714"/>
                              <a:gd name="T67" fmla="*/ 2142 h 5709"/>
                              <a:gd name="T68" fmla="*/ 224 w 5714"/>
                              <a:gd name="T69" fmla="*/ 1744 h 5709"/>
                              <a:gd name="T70" fmla="*/ 414 w 5714"/>
                              <a:gd name="T71" fmla="*/ 1375 h 5709"/>
                              <a:gd name="T72" fmla="*/ 653 w 5714"/>
                              <a:gd name="T73" fmla="*/ 1039 h 5709"/>
                              <a:gd name="T74" fmla="*/ 936 w 5714"/>
                              <a:gd name="T75" fmla="*/ 743 h 5709"/>
                              <a:gd name="T76" fmla="*/ 1260 w 5714"/>
                              <a:gd name="T77" fmla="*/ 488 h 5709"/>
                              <a:gd name="T78" fmla="*/ 1618 w 5714"/>
                              <a:gd name="T79" fmla="*/ 282 h 5709"/>
                              <a:gd name="T80" fmla="*/ 2007 w 5714"/>
                              <a:gd name="T81" fmla="*/ 129 h 5709"/>
                              <a:gd name="T82" fmla="*/ 2422 w 5714"/>
                              <a:gd name="T83" fmla="*/ 34 h 5709"/>
                              <a:gd name="T84" fmla="*/ 2857 w 5714"/>
                              <a:gd name="T85" fmla="*/ 0 h 5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14" h="5709">
                                <a:moveTo>
                                  <a:pt x="2857" y="0"/>
                                </a:moveTo>
                                <a:lnTo>
                                  <a:pt x="3004" y="5"/>
                                </a:lnTo>
                                <a:lnTo>
                                  <a:pt x="3149" y="15"/>
                                </a:lnTo>
                                <a:lnTo>
                                  <a:pt x="3292" y="34"/>
                                </a:lnTo>
                                <a:lnTo>
                                  <a:pt x="3433" y="59"/>
                                </a:lnTo>
                                <a:lnTo>
                                  <a:pt x="3571" y="91"/>
                                </a:lnTo>
                                <a:lnTo>
                                  <a:pt x="3706" y="129"/>
                                </a:lnTo>
                                <a:lnTo>
                                  <a:pt x="3839" y="174"/>
                                </a:lnTo>
                                <a:lnTo>
                                  <a:pt x="3968" y="225"/>
                                </a:lnTo>
                                <a:lnTo>
                                  <a:pt x="4096" y="282"/>
                                </a:lnTo>
                                <a:lnTo>
                                  <a:pt x="4219" y="346"/>
                                </a:lnTo>
                                <a:lnTo>
                                  <a:pt x="4338" y="413"/>
                                </a:lnTo>
                                <a:lnTo>
                                  <a:pt x="4454" y="488"/>
                                </a:lnTo>
                                <a:lnTo>
                                  <a:pt x="4566" y="568"/>
                                </a:lnTo>
                                <a:lnTo>
                                  <a:pt x="4674" y="652"/>
                                </a:lnTo>
                                <a:lnTo>
                                  <a:pt x="4777" y="743"/>
                                </a:lnTo>
                                <a:lnTo>
                                  <a:pt x="4877" y="836"/>
                                </a:lnTo>
                                <a:lnTo>
                                  <a:pt x="4972" y="936"/>
                                </a:lnTo>
                                <a:lnTo>
                                  <a:pt x="5061" y="1039"/>
                                </a:lnTo>
                                <a:lnTo>
                                  <a:pt x="5147" y="1147"/>
                                </a:lnTo>
                                <a:lnTo>
                                  <a:pt x="5226" y="1259"/>
                                </a:lnTo>
                                <a:lnTo>
                                  <a:pt x="5300" y="1375"/>
                                </a:lnTo>
                                <a:lnTo>
                                  <a:pt x="5369" y="1495"/>
                                </a:lnTo>
                                <a:lnTo>
                                  <a:pt x="5432" y="1618"/>
                                </a:lnTo>
                                <a:lnTo>
                                  <a:pt x="5489" y="1744"/>
                                </a:lnTo>
                                <a:lnTo>
                                  <a:pt x="5541" y="1873"/>
                                </a:lnTo>
                                <a:lnTo>
                                  <a:pt x="5585" y="2006"/>
                                </a:lnTo>
                                <a:lnTo>
                                  <a:pt x="5624" y="2142"/>
                                </a:lnTo>
                                <a:lnTo>
                                  <a:pt x="5655" y="2280"/>
                                </a:lnTo>
                                <a:lnTo>
                                  <a:pt x="5681" y="2420"/>
                                </a:lnTo>
                                <a:lnTo>
                                  <a:pt x="5700" y="2563"/>
                                </a:lnTo>
                                <a:lnTo>
                                  <a:pt x="5710" y="2707"/>
                                </a:lnTo>
                                <a:lnTo>
                                  <a:pt x="5714" y="2855"/>
                                </a:lnTo>
                                <a:lnTo>
                                  <a:pt x="5710" y="3002"/>
                                </a:lnTo>
                                <a:lnTo>
                                  <a:pt x="5700" y="3146"/>
                                </a:lnTo>
                                <a:lnTo>
                                  <a:pt x="5681" y="3289"/>
                                </a:lnTo>
                                <a:lnTo>
                                  <a:pt x="5655" y="3430"/>
                                </a:lnTo>
                                <a:lnTo>
                                  <a:pt x="5624" y="3568"/>
                                </a:lnTo>
                                <a:lnTo>
                                  <a:pt x="5585" y="3703"/>
                                </a:lnTo>
                                <a:lnTo>
                                  <a:pt x="5541" y="3836"/>
                                </a:lnTo>
                                <a:lnTo>
                                  <a:pt x="5489" y="3965"/>
                                </a:lnTo>
                                <a:lnTo>
                                  <a:pt x="5432" y="4091"/>
                                </a:lnTo>
                                <a:lnTo>
                                  <a:pt x="5369" y="4214"/>
                                </a:lnTo>
                                <a:lnTo>
                                  <a:pt x="5300" y="4334"/>
                                </a:lnTo>
                                <a:lnTo>
                                  <a:pt x="5226" y="4451"/>
                                </a:lnTo>
                                <a:lnTo>
                                  <a:pt x="5147" y="4562"/>
                                </a:lnTo>
                                <a:lnTo>
                                  <a:pt x="5061" y="4670"/>
                                </a:lnTo>
                                <a:lnTo>
                                  <a:pt x="4972" y="4773"/>
                                </a:lnTo>
                                <a:lnTo>
                                  <a:pt x="4877" y="4873"/>
                                </a:lnTo>
                                <a:lnTo>
                                  <a:pt x="4777" y="4968"/>
                                </a:lnTo>
                                <a:lnTo>
                                  <a:pt x="4674" y="5057"/>
                                </a:lnTo>
                                <a:lnTo>
                                  <a:pt x="4566" y="5141"/>
                                </a:lnTo>
                                <a:lnTo>
                                  <a:pt x="4454" y="5221"/>
                                </a:lnTo>
                                <a:lnTo>
                                  <a:pt x="4338" y="5296"/>
                                </a:lnTo>
                                <a:lnTo>
                                  <a:pt x="4219" y="5365"/>
                                </a:lnTo>
                                <a:lnTo>
                                  <a:pt x="4096" y="5427"/>
                                </a:lnTo>
                                <a:lnTo>
                                  <a:pt x="3968" y="5484"/>
                                </a:lnTo>
                                <a:lnTo>
                                  <a:pt x="3839" y="5535"/>
                                </a:lnTo>
                                <a:lnTo>
                                  <a:pt x="3706" y="5580"/>
                                </a:lnTo>
                                <a:lnTo>
                                  <a:pt x="3571" y="5619"/>
                                </a:lnTo>
                                <a:lnTo>
                                  <a:pt x="3433" y="5651"/>
                                </a:lnTo>
                                <a:lnTo>
                                  <a:pt x="3292" y="5675"/>
                                </a:lnTo>
                                <a:lnTo>
                                  <a:pt x="3149" y="5694"/>
                                </a:lnTo>
                                <a:lnTo>
                                  <a:pt x="3004" y="5706"/>
                                </a:lnTo>
                                <a:lnTo>
                                  <a:pt x="2857" y="5709"/>
                                </a:lnTo>
                                <a:lnTo>
                                  <a:pt x="2710" y="5706"/>
                                </a:lnTo>
                                <a:lnTo>
                                  <a:pt x="2564" y="5694"/>
                                </a:lnTo>
                                <a:lnTo>
                                  <a:pt x="2422" y="5675"/>
                                </a:lnTo>
                                <a:lnTo>
                                  <a:pt x="2281" y="5651"/>
                                </a:lnTo>
                                <a:lnTo>
                                  <a:pt x="2143" y="5619"/>
                                </a:lnTo>
                                <a:lnTo>
                                  <a:pt x="2007" y="5580"/>
                                </a:lnTo>
                                <a:lnTo>
                                  <a:pt x="1874" y="5535"/>
                                </a:lnTo>
                                <a:lnTo>
                                  <a:pt x="1745" y="5484"/>
                                </a:lnTo>
                                <a:lnTo>
                                  <a:pt x="1618" y="5427"/>
                                </a:lnTo>
                                <a:lnTo>
                                  <a:pt x="1495" y="5365"/>
                                </a:lnTo>
                                <a:lnTo>
                                  <a:pt x="1375" y="5296"/>
                                </a:lnTo>
                                <a:lnTo>
                                  <a:pt x="1260" y="5221"/>
                                </a:lnTo>
                                <a:lnTo>
                                  <a:pt x="1147" y="5141"/>
                                </a:lnTo>
                                <a:lnTo>
                                  <a:pt x="1039" y="5057"/>
                                </a:lnTo>
                                <a:lnTo>
                                  <a:pt x="936" y="4968"/>
                                </a:lnTo>
                                <a:lnTo>
                                  <a:pt x="836" y="4873"/>
                                </a:lnTo>
                                <a:lnTo>
                                  <a:pt x="742" y="4773"/>
                                </a:lnTo>
                                <a:lnTo>
                                  <a:pt x="653" y="4670"/>
                                </a:lnTo>
                                <a:lnTo>
                                  <a:pt x="567" y="4562"/>
                                </a:lnTo>
                                <a:lnTo>
                                  <a:pt x="488" y="4451"/>
                                </a:lnTo>
                                <a:lnTo>
                                  <a:pt x="414" y="4334"/>
                                </a:lnTo>
                                <a:lnTo>
                                  <a:pt x="345" y="4214"/>
                                </a:lnTo>
                                <a:lnTo>
                                  <a:pt x="281" y="4091"/>
                                </a:lnTo>
                                <a:lnTo>
                                  <a:pt x="224" y="3965"/>
                                </a:lnTo>
                                <a:lnTo>
                                  <a:pt x="173" y="3836"/>
                                </a:lnTo>
                                <a:lnTo>
                                  <a:pt x="129" y="3703"/>
                                </a:lnTo>
                                <a:lnTo>
                                  <a:pt x="90" y="3568"/>
                                </a:lnTo>
                                <a:lnTo>
                                  <a:pt x="58" y="3430"/>
                                </a:lnTo>
                                <a:lnTo>
                                  <a:pt x="33" y="3289"/>
                                </a:lnTo>
                                <a:lnTo>
                                  <a:pt x="15" y="3146"/>
                                </a:lnTo>
                                <a:lnTo>
                                  <a:pt x="4" y="3002"/>
                                </a:lnTo>
                                <a:lnTo>
                                  <a:pt x="0" y="2855"/>
                                </a:lnTo>
                                <a:lnTo>
                                  <a:pt x="4" y="2707"/>
                                </a:lnTo>
                                <a:lnTo>
                                  <a:pt x="15" y="2563"/>
                                </a:lnTo>
                                <a:lnTo>
                                  <a:pt x="33" y="2420"/>
                                </a:lnTo>
                                <a:lnTo>
                                  <a:pt x="58" y="2280"/>
                                </a:lnTo>
                                <a:lnTo>
                                  <a:pt x="90" y="2142"/>
                                </a:lnTo>
                                <a:lnTo>
                                  <a:pt x="129" y="2006"/>
                                </a:lnTo>
                                <a:lnTo>
                                  <a:pt x="173" y="1873"/>
                                </a:lnTo>
                                <a:lnTo>
                                  <a:pt x="224" y="1744"/>
                                </a:lnTo>
                                <a:lnTo>
                                  <a:pt x="281" y="1618"/>
                                </a:lnTo>
                                <a:lnTo>
                                  <a:pt x="345" y="1495"/>
                                </a:lnTo>
                                <a:lnTo>
                                  <a:pt x="414" y="1375"/>
                                </a:lnTo>
                                <a:lnTo>
                                  <a:pt x="488" y="1259"/>
                                </a:lnTo>
                                <a:lnTo>
                                  <a:pt x="567" y="1147"/>
                                </a:lnTo>
                                <a:lnTo>
                                  <a:pt x="653" y="1039"/>
                                </a:lnTo>
                                <a:lnTo>
                                  <a:pt x="742" y="936"/>
                                </a:lnTo>
                                <a:lnTo>
                                  <a:pt x="836" y="836"/>
                                </a:lnTo>
                                <a:lnTo>
                                  <a:pt x="936" y="743"/>
                                </a:lnTo>
                                <a:lnTo>
                                  <a:pt x="1039" y="652"/>
                                </a:lnTo>
                                <a:lnTo>
                                  <a:pt x="1147" y="568"/>
                                </a:lnTo>
                                <a:lnTo>
                                  <a:pt x="1260" y="488"/>
                                </a:lnTo>
                                <a:lnTo>
                                  <a:pt x="1375" y="413"/>
                                </a:lnTo>
                                <a:lnTo>
                                  <a:pt x="1495" y="346"/>
                                </a:lnTo>
                                <a:lnTo>
                                  <a:pt x="1618" y="282"/>
                                </a:lnTo>
                                <a:lnTo>
                                  <a:pt x="1745" y="225"/>
                                </a:lnTo>
                                <a:lnTo>
                                  <a:pt x="1874" y="174"/>
                                </a:lnTo>
                                <a:lnTo>
                                  <a:pt x="2007" y="129"/>
                                </a:lnTo>
                                <a:lnTo>
                                  <a:pt x="2143" y="91"/>
                                </a:lnTo>
                                <a:lnTo>
                                  <a:pt x="2281" y="59"/>
                                </a:lnTo>
                                <a:lnTo>
                                  <a:pt x="2422" y="34"/>
                                </a:lnTo>
                                <a:lnTo>
                                  <a:pt x="2564" y="15"/>
                                </a:lnTo>
                                <a:lnTo>
                                  <a:pt x="2710" y="5"/>
                                </a:lnTo>
                                <a:lnTo>
                                  <a:pt x="2857" y="0"/>
                                </a:lnTo>
                                <a:close/>
                              </a:path>
                            </a:pathLst>
                          </a:custGeom>
                          <a:solidFill>
                            <a:srgbClr val="F7E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708660" y="212090"/>
                            <a:ext cx="573405" cy="572770"/>
                          </a:xfrm>
                          <a:custGeom>
                            <a:avLst/>
                            <a:gdLst>
                              <a:gd name="T0" fmla="*/ 2985 w 5416"/>
                              <a:gd name="T1" fmla="*/ 14 h 5409"/>
                              <a:gd name="T2" fmla="*/ 3385 w 5416"/>
                              <a:gd name="T3" fmla="*/ 85 h 5409"/>
                              <a:gd name="T4" fmla="*/ 3762 w 5416"/>
                              <a:gd name="T5" fmla="*/ 212 h 5409"/>
                              <a:gd name="T6" fmla="*/ 4112 w 5416"/>
                              <a:gd name="T7" fmla="*/ 391 h 5409"/>
                              <a:gd name="T8" fmla="*/ 4430 w 5416"/>
                              <a:gd name="T9" fmla="*/ 617 h 5409"/>
                              <a:gd name="T10" fmla="*/ 4712 w 5416"/>
                              <a:gd name="T11" fmla="*/ 885 h 5409"/>
                              <a:gd name="T12" fmla="*/ 4953 w 5416"/>
                              <a:gd name="T13" fmla="*/ 1192 h 5409"/>
                              <a:gd name="T14" fmla="*/ 5148 w 5416"/>
                              <a:gd name="T15" fmla="*/ 1532 h 5409"/>
                              <a:gd name="T16" fmla="*/ 5294 w 5416"/>
                              <a:gd name="T17" fmla="*/ 1901 h 5409"/>
                              <a:gd name="T18" fmla="*/ 5385 w 5416"/>
                              <a:gd name="T19" fmla="*/ 2292 h 5409"/>
                              <a:gd name="T20" fmla="*/ 5416 w 5416"/>
                              <a:gd name="T21" fmla="*/ 2704 h 5409"/>
                              <a:gd name="T22" fmla="*/ 5385 w 5416"/>
                              <a:gd name="T23" fmla="*/ 3116 h 5409"/>
                              <a:gd name="T24" fmla="*/ 5294 w 5416"/>
                              <a:gd name="T25" fmla="*/ 3509 h 5409"/>
                              <a:gd name="T26" fmla="*/ 5148 w 5416"/>
                              <a:gd name="T27" fmla="*/ 3877 h 5409"/>
                              <a:gd name="T28" fmla="*/ 4953 w 5416"/>
                              <a:gd name="T29" fmla="*/ 4217 h 5409"/>
                              <a:gd name="T30" fmla="*/ 4712 w 5416"/>
                              <a:gd name="T31" fmla="*/ 4523 h 5409"/>
                              <a:gd name="T32" fmla="*/ 4430 w 5416"/>
                              <a:gd name="T33" fmla="*/ 4792 h 5409"/>
                              <a:gd name="T34" fmla="*/ 4112 w 5416"/>
                              <a:gd name="T35" fmla="*/ 5018 h 5409"/>
                              <a:gd name="T36" fmla="*/ 3762 w 5416"/>
                              <a:gd name="T37" fmla="*/ 5197 h 5409"/>
                              <a:gd name="T38" fmla="*/ 3385 w 5416"/>
                              <a:gd name="T39" fmla="*/ 5324 h 5409"/>
                              <a:gd name="T40" fmla="*/ 2985 w 5416"/>
                              <a:gd name="T41" fmla="*/ 5395 h 5409"/>
                              <a:gd name="T42" fmla="*/ 2568 w 5416"/>
                              <a:gd name="T43" fmla="*/ 5406 h 5409"/>
                              <a:gd name="T44" fmla="*/ 2162 w 5416"/>
                              <a:gd name="T45" fmla="*/ 5354 h 5409"/>
                              <a:gd name="T46" fmla="*/ 1777 w 5416"/>
                              <a:gd name="T47" fmla="*/ 5245 h 5409"/>
                              <a:gd name="T48" fmla="*/ 1417 w 5416"/>
                              <a:gd name="T49" fmla="*/ 5083 h 5409"/>
                              <a:gd name="T50" fmla="*/ 1088 w 5416"/>
                              <a:gd name="T51" fmla="*/ 4872 h 5409"/>
                              <a:gd name="T52" fmla="*/ 794 w 5416"/>
                              <a:gd name="T53" fmla="*/ 4617 h 5409"/>
                              <a:gd name="T54" fmla="*/ 538 w 5416"/>
                              <a:gd name="T55" fmla="*/ 4323 h 5409"/>
                              <a:gd name="T56" fmla="*/ 327 w 5416"/>
                              <a:gd name="T57" fmla="*/ 3994 h 5409"/>
                              <a:gd name="T58" fmla="*/ 164 w 5416"/>
                              <a:gd name="T59" fmla="*/ 3634 h 5409"/>
                              <a:gd name="T60" fmla="*/ 55 w 5416"/>
                              <a:gd name="T61" fmla="*/ 3249 h 5409"/>
                              <a:gd name="T62" fmla="*/ 4 w 5416"/>
                              <a:gd name="T63" fmla="*/ 2844 h 5409"/>
                              <a:gd name="T64" fmla="*/ 14 w 5416"/>
                              <a:gd name="T65" fmla="*/ 2428 h 5409"/>
                              <a:gd name="T66" fmla="*/ 85 w 5416"/>
                              <a:gd name="T67" fmla="*/ 2029 h 5409"/>
                              <a:gd name="T68" fmla="*/ 213 w 5416"/>
                              <a:gd name="T69" fmla="*/ 1651 h 5409"/>
                              <a:gd name="T70" fmla="*/ 392 w 5416"/>
                              <a:gd name="T71" fmla="*/ 1302 h 5409"/>
                              <a:gd name="T72" fmla="*/ 619 w 5416"/>
                              <a:gd name="T73" fmla="*/ 983 h 5409"/>
                              <a:gd name="T74" fmla="*/ 888 w 5416"/>
                              <a:gd name="T75" fmla="*/ 702 h 5409"/>
                              <a:gd name="T76" fmla="*/ 1195 w 5416"/>
                              <a:gd name="T77" fmla="*/ 461 h 5409"/>
                              <a:gd name="T78" fmla="*/ 1535 w 5416"/>
                              <a:gd name="T79" fmla="*/ 266 h 5409"/>
                              <a:gd name="T80" fmla="*/ 1903 w 5416"/>
                              <a:gd name="T81" fmla="*/ 121 h 5409"/>
                              <a:gd name="T82" fmla="*/ 2296 w 5416"/>
                              <a:gd name="T83" fmla="*/ 31 h 5409"/>
                              <a:gd name="T84" fmla="*/ 2709 w 5416"/>
                              <a:gd name="T85" fmla="*/ 0 h 5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6" h="5409">
                                <a:moveTo>
                                  <a:pt x="2709" y="0"/>
                                </a:moveTo>
                                <a:lnTo>
                                  <a:pt x="2847" y="3"/>
                                </a:lnTo>
                                <a:lnTo>
                                  <a:pt x="2985" y="14"/>
                                </a:lnTo>
                                <a:lnTo>
                                  <a:pt x="3120" y="31"/>
                                </a:lnTo>
                                <a:lnTo>
                                  <a:pt x="3254" y="55"/>
                                </a:lnTo>
                                <a:lnTo>
                                  <a:pt x="3385" y="85"/>
                                </a:lnTo>
                                <a:lnTo>
                                  <a:pt x="3513" y="121"/>
                                </a:lnTo>
                                <a:lnTo>
                                  <a:pt x="3639" y="164"/>
                                </a:lnTo>
                                <a:lnTo>
                                  <a:pt x="3762" y="212"/>
                                </a:lnTo>
                                <a:lnTo>
                                  <a:pt x="3882" y="266"/>
                                </a:lnTo>
                                <a:lnTo>
                                  <a:pt x="3998" y="326"/>
                                </a:lnTo>
                                <a:lnTo>
                                  <a:pt x="4112" y="391"/>
                                </a:lnTo>
                                <a:lnTo>
                                  <a:pt x="4222" y="461"/>
                                </a:lnTo>
                                <a:lnTo>
                                  <a:pt x="4328" y="537"/>
                                </a:lnTo>
                                <a:lnTo>
                                  <a:pt x="4430" y="617"/>
                                </a:lnTo>
                                <a:lnTo>
                                  <a:pt x="4529" y="702"/>
                                </a:lnTo>
                                <a:lnTo>
                                  <a:pt x="4622" y="791"/>
                                </a:lnTo>
                                <a:lnTo>
                                  <a:pt x="4712" y="885"/>
                                </a:lnTo>
                                <a:lnTo>
                                  <a:pt x="4797" y="983"/>
                                </a:lnTo>
                                <a:lnTo>
                                  <a:pt x="4877" y="1086"/>
                                </a:lnTo>
                                <a:lnTo>
                                  <a:pt x="4953" y="1192"/>
                                </a:lnTo>
                                <a:lnTo>
                                  <a:pt x="5024" y="1302"/>
                                </a:lnTo>
                                <a:lnTo>
                                  <a:pt x="5089" y="1415"/>
                                </a:lnTo>
                                <a:lnTo>
                                  <a:pt x="5148" y="1532"/>
                                </a:lnTo>
                                <a:lnTo>
                                  <a:pt x="5204" y="1651"/>
                                </a:lnTo>
                                <a:lnTo>
                                  <a:pt x="5251" y="1774"/>
                                </a:lnTo>
                                <a:lnTo>
                                  <a:pt x="5294" y="1901"/>
                                </a:lnTo>
                                <a:lnTo>
                                  <a:pt x="5331" y="2029"/>
                                </a:lnTo>
                                <a:lnTo>
                                  <a:pt x="5361" y="2160"/>
                                </a:lnTo>
                                <a:lnTo>
                                  <a:pt x="5385" y="2292"/>
                                </a:lnTo>
                                <a:lnTo>
                                  <a:pt x="5402" y="2428"/>
                                </a:lnTo>
                                <a:lnTo>
                                  <a:pt x="5412" y="2565"/>
                                </a:lnTo>
                                <a:lnTo>
                                  <a:pt x="5416" y="2704"/>
                                </a:lnTo>
                                <a:lnTo>
                                  <a:pt x="5412" y="2844"/>
                                </a:lnTo>
                                <a:lnTo>
                                  <a:pt x="5402" y="2981"/>
                                </a:lnTo>
                                <a:lnTo>
                                  <a:pt x="5385" y="3116"/>
                                </a:lnTo>
                                <a:lnTo>
                                  <a:pt x="5361" y="3249"/>
                                </a:lnTo>
                                <a:lnTo>
                                  <a:pt x="5331" y="3381"/>
                                </a:lnTo>
                                <a:lnTo>
                                  <a:pt x="5294" y="3509"/>
                                </a:lnTo>
                                <a:lnTo>
                                  <a:pt x="5251" y="3634"/>
                                </a:lnTo>
                                <a:lnTo>
                                  <a:pt x="5204" y="3757"/>
                                </a:lnTo>
                                <a:lnTo>
                                  <a:pt x="5148" y="3877"/>
                                </a:lnTo>
                                <a:lnTo>
                                  <a:pt x="5089" y="3994"/>
                                </a:lnTo>
                                <a:lnTo>
                                  <a:pt x="5024" y="4107"/>
                                </a:lnTo>
                                <a:lnTo>
                                  <a:pt x="4953" y="4217"/>
                                </a:lnTo>
                                <a:lnTo>
                                  <a:pt x="4877" y="4323"/>
                                </a:lnTo>
                                <a:lnTo>
                                  <a:pt x="4797" y="4425"/>
                                </a:lnTo>
                                <a:lnTo>
                                  <a:pt x="4712" y="4523"/>
                                </a:lnTo>
                                <a:lnTo>
                                  <a:pt x="4622" y="4617"/>
                                </a:lnTo>
                                <a:lnTo>
                                  <a:pt x="4529" y="4707"/>
                                </a:lnTo>
                                <a:lnTo>
                                  <a:pt x="4430" y="4792"/>
                                </a:lnTo>
                                <a:lnTo>
                                  <a:pt x="4328" y="4872"/>
                                </a:lnTo>
                                <a:lnTo>
                                  <a:pt x="4222" y="4947"/>
                                </a:lnTo>
                                <a:lnTo>
                                  <a:pt x="4112" y="5018"/>
                                </a:lnTo>
                                <a:lnTo>
                                  <a:pt x="3998" y="5083"/>
                                </a:lnTo>
                                <a:lnTo>
                                  <a:pt x="3882" y="5143"/>
                                </a:lnTo>
                                <a:lnTo>
                                  <a:pt x="3762" y="5197"/>
                                </a:lnTo>
                                <a:lnTo>
                                  <a:pt x="3639" y="5245"/>
                                </a:lnTo>
                                <a:lnTo>
                                  <a:pt x="3513" y="5288"/>
                                </a:lnTo>
                                <a:lnTo>
                                  <a:pt x="3385" y="5324"/>
                                </a:lnTo>
                                <a:lnTo>
                                  <a:pt x="3254" y="5354"/>
                                </a:lnTo>
                                <a:lnTo>
                                  <a:pt x="3120" y="5379"/>
                                </a:lnTo>
                                <a:lnTo>
                                  <a:pt x="2985" y="5395"/>
                                </a:lnTo>
                                <a:lnTo>
                                  <a:pt x="2847" y="5406"/>
                                </a:lnTo>
                                <a:lnTo>
                                  <a:pt x="2709" y="5409"/>
                                </a:lnTo>
                                <a:lnTo>
                                  <a:pt x="2568" y="5406"/>
                                </a:lnTo>
                                <a:lnTo>
                                  <a:pt x="2431" y="5395"/>
                                </a:lnTo>
                                <a:lnTo>
                                  <a:pt x="2296" y="5379"/>
                                </a:lnTo>
                                <a:lnTo>
                                  <a:pt x="2162" y="5354"/>
                                </a:lnTo>
                                <a:lnTo>
                                  <a:pt x="2032" y="5324"/>
                                </a:lnTo>
                                <a:lnTo>
                                  <a:pt x="1903" y="5288"/>
                                </a:lnTo>
                                <a:lnTo>
                                  <a:pt x="1777" y="5245"/>
                                </a:lnTo>
                                <a:lnTo>
                                  <a:pt x="1655" y="5197"/>
                                </a:lnTo>
                                <a:lnTo>
                                  <a:pt x="1535" y="5143"/>
                                </a:lnTo>
                                <a:lnTo>
                                  <a:pt x="1417" y="5083"/>
                                </a:lnTo>
                                <a:lnTo>
                                  <a:pt x="1304" y="5018"/>
                                </a:lnTo>
                                <a:lnTo>
                                  <a:pt x="1195" y="4947"/>
                                </a:lnTo>
                                <a:lnTo>
                                  <a:pt x="1088" y="4872"/>
                                </a:lnTo>
                                <a:lnTo>
                                  <a:pt x="986" y="4792"/>
                                </a:lnTo>
                                <a:lnTo>
                                  <a:pt x="888" y="4707"/>
                                </a:lnTo>
                                <a:lnTo>
                                  <a:pt x="794" y="4617"/>
                                </a:lnTo>
                                <a:lnTo>
                                  <a:pt x="704" y="4523"/>
                                </a:lnTo>
                                <a:lnTo>
                                  <a:pt x="619" y="4425"/>
                                </a:lnTo>
                                <a:lnTo>
                                  <a:pt x="538" y="4323"/>
                                </a:lnTo>
                                <a:lnTo>
                                  <a:pt x="463" y="4217"/>
                                </a:lnTo>
                                <a:lnTo>
                                  <a:pt x="392" y="4107"/>
                                </a:lnTo>
                                <a:lnTo>
                                  <a:pt x="327" y="3994"/>
                                </a:lnTo>
                                <a:lnTo>
                                  <a:pt x="268" y="3877"/>
                                </a:lnTo>
                                <a:lnTo>
                                  <a:pt x="213" y="3757"/>
                                </a:lnTo>
                                <a:lnTo>
                                  <a:pt x="164" y="3634"/>
                                </a:lnTo>
                                <a:lnTo>
                                  <a:pt x="122" y="3509"/>
                                </a:lnTo>
                                <a:lnTo>
                                  <a:pt x="85" y="3381"/>
                                </a:lnTo>
                                <a:lnTo>
                                  <a:pt x="55" y="3249"/>
                                </a:lnTo>
                                <a:lnTo>
                                  <a:pt x="31" y="3116"/>
                                </a:lnTo>
                                <a:lnTo>
                                  <a:pt x="14" y="2981"/>
                                </a:lnTo>
                                <a:lnTo>
                                  <a:pt x="4" y="2844"/>
                                </a:lnTo>
                                <a:lnTo>
                                  <a:pt x="0" y="2704"/>
                                </a:lnTo>
                                <a:lnTo>
                                  <a:pt x="4" y="2565"/>
                                </a:lnTo>
                                <a:lnTo>
                                  <a:pt x="14" y="2428"/>
                                </a:lnTo>
                                <a:lnTo>
                                  <a:pt x="31" y="2292"/>
                                </a:lnTo>
                                <a:lnTo>
                                  <a:pt x="55" y="2160"/>
                                </a:lnTo>
                                <a:lnTo>
                                  <a:pt x="85" y="2029"/>
                                </a:lnTo>
                                <a:lnTo>
                                  <a:pt x="122" y="1901"/>
                                </a:lnTo>
                                <a:lnTo>
                                  <a:pt x="164" y="1774"/>
                                </a:lnTo>
                                <a:lnTo>
                                  <a:pt x="213" y="1651"/>
                                </a:lnTo>
                                <a:lnTo>
                                  <a:pt x="268" y="1532"/>
                                </a:lnTo>
                                <a:lnTo>
                                  <a:pt x="327" y="1415"/>
                                </a:lnTo>
                                <a:lnTo>
                                  <a:pt x="392" y="1302"/>
                                </a:lnTo>
                                <a:lnTo>
                                  <a:pt x="463" y="1192"/>
                                </a:lnTo>
                                <a:lnTo>
                                  <a:pt x="538" y="1086"/>
                                </a:lnTo>
                                <a:lnTo>
                                  <a:pt x="619" y="983"/>
                                </a:lnTo>
                                <a:lnTo>
                                  <a:pt x="704" y="885"/>
                                </a:lnTo>
                                <a:lnTo>
                                  <a:pt x="794" y="791"/>
                                </a:lnTo>
                                <a:lnTo>
                                  <a:pt x="888" y="702"/>
                                </a:lnTo>
                                <a:lnTo>
                                  <a:pt x="986" y="617"/>
                                </a:lnTo>
                                <a:lnTo>
                                  <a:pt x="1088" y="537"/>
                                </a:lnTo>
                                <a:lnTo>
                                  <a:pt x="1195" y="461"/>
                                </a:lnTo>
                                <a:lnTo>
                                  <a:pt x="1304" y="391"/>
                                </a:lnTo>
                                <a:lnTo>
                                  <a:pt x="1417" y="326"/>
                                </a:lnTo>
                                <a:lnTo>
                                  <a:pt x="1535" y="266"/>
                                </a:lnTo>
                                <a:lnTo>
                                  <a:pt x="1655" y="212"/>
                                </a:lnTo>
                                <a:lnTo>
                                  <a:pt x="1777" y="164"/>
                                </a:lnTo>
                                <a:lnTo>
                                  <a:pt x="1903" y="121"/>
                                </a:lnTo>
                                <a:lnTo>
                                  <a:pt x="2032" y="85"/>
                                </a:lnTo>
                                <a:lnTo>
                                  <a:pt x="2162" y="55"/>
                                </a:lnTo>
                                <a:lnTo>
                                  <a:pt x="2296" y="31"/>
                                </a:lnTo>
                                <a:lnTo>
                                  <a:pt x="2431" y="14"/>
                                </a:lnTo>
                                <a:lnTo>
                                  <a:pt x="2568" y="3"/>
                                </a:lnTo>
                                <a:lnTo>
                                  <a:pt x="2709" y="0"/>
                                </a:lnTo>
                                <a:close/>
                              </a:path>
                            </a:pathLst>
                          </a:custGeom>
                          <a:solidFill>
                            <a:srgbClr val="F8E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1"/>
                        <wps:cNvSpPr>
                          <a:spLocks/>
                        </wps:cNvSpPr>
                        <wps:spPr bwMode="auto">
                          <a:xfrm>
                            <a:off x="113030" y="588645"/>
                            <a:ext cx="1648460" cy="442595"/>
                          </a:xfrm>
                          <a:custGeom>
                            <a:avLst/>
                            <a:gdLst>
                              <a:gd name="T0" fmla="*/ 987 w 15578"/>
                              <a:gd name="T1" fmla="*/ 54 h 4183"/>
                              <a:gd name="T2" fmla="*/ 1093 w 15578"/>
                              <a:gd name="T3" fmla="*/ 79 h 4183"/>
                              <a:gd name="T4" fmla="*/ 1230 w 15578"/>
                              <a:gd name="T5" fmla="*/ 114 h 4183"/>
                              <a:gd name="T6" fmla="*/ 1399 w 15578"/>
                              <a:gd name="T7" fmla="*/ 160 h 4183"/>
                              <a:gd name="T8" fmla="*/ 1595 w 15578"/>
                              <a:gd name="T9" fmla="*/ 216 h 4183"/>
                              <a:gd name="T10" fmla="*/ 1818 w 15578"/>
                              <a:gd name="T11" fmla="*/ 285 h 4183"/>
                              <a:gd name="T12" fmla="*/ 2066 w 15578"/>
                              <a:gd name="T13" fmla="*/ 366 h 4183"/>
                              <a:gd name="T14" fmla="*/ 2338 w 15578"/>
                              <a:gd name="T15" fmla="*/ 461 h 4183"/>
                              <a:gd name="T16" fmla="*/ 2633 w 15578"/>
                              <a:gd name="T17" fmla="*/ 568 h 4183"/>
                              <a:gd name="T18" fmla="*/ 2947 w 15578"/>
                              <a:gd name="T19" fmla="*/ 693 h 4183"/>
                              <a:gd name="T20" fmla="*/ 3280 w 15578"/>
                              <a:gd name="T21" fmla="*/ 831 h 4183"/>
                              <a:gd name="T22" fmla="*/ 3631 w 15578"/>
                              <a:gd name="T23" fmla="*/ 986 h 4183"/>
                              <a:gd name="T24" fmla="*/ 3996 w 15578"/>
                              <a:gd name="T25" fmla="*/ 1158 h 4183"/>
                              <a:gd name="T26" fmla="*/ 4376 w 15578"/>
                              <a:gd name="T27" fmla="*/ 1347 h 4183"/>
                              <a:gd name="T28" fmla="*/ 4764 w 15578"/>
                              <a:gd name="T29" fmla="*/ 1553 h 4183"/>
                              <a:gd name="T30" fmla="*/ 5131 w 15578"/>
                              <a:gd name="T31" fmla="*/ 1758 h 4183"/>
                              <a:gd name="T32" fmla="*/ 5472 w 15578"/>
                              <a:gd name="T33" fmla="*/ 1961 h 4183"/>
                              <a:gd name="T34" fmla="*/ 5789 w 15578"/>
                              <a:gd name="T35" fmla="*/ 2160 h 4183"/>
                              <a:gd name="T36" fmla="*/ 6080 w 15578"/>
                              <a:gd name="T37" fmla="*/ 2351 h 4183"/>
                              <a:gd name="T38" fmla="*/ 6347 w 15578"/>
                              <a:gd name="T39" fmla="*/ 2534 h 4183"/>
                              <a:gd name="T40" fmla="*/ 6589 w 15578"/>
                              <a:gd name="T41" fmla="*/ 2709 h 4183"/>
                              <a:gd name="T42" fmla="*/ 6807 w 15578"/>
                              <a:gd name="T43" fmla="*/ 2873 h 4183"/>
                              <a:gd name="T44" fmla="*/ 6999 w 15578"/>
                              <a:gd name="T45" fmla="*/ 3024 h 4183"/>
                              <a:gd name="T46" fmla="*/ 7169 w 15578"/>
                              <a:gd name="T47" fmla="*/ 3162 h 4183"/>
                              <a:gd name="T48" fmla="*/ 7313 w 15578"/>
                              <a:gd name="T49" fmla="*/ 3285 h 4183"/>
                              <a:gd name="T50" fmla="*/ 7434 w 15578"/>
                              <a:gd name="T51" fmla="*/ 3391 h 4183"/>
                              <a:gd name="T52" fmla="*/ 7530 w 15578"/>
                              <a:gd name="T53" fmla="*/ 3479 h 4183"/>
                              <a:gd name="T54" fmla="*/ 7602 w 15578"/>
                              <a:gd name="T55" fmla="*/ 3547 h 4183"/>
                              <a:gd name="T56" fmla="*/ 14550 w 15578"/>
                              <a:gd name="T57" fmla="*/ 0 h 4183"/>
                              <a:gd name="T58" fmla="*/ 14597 w 15578"/>
                              <a:gd name="T59" fmla="*/ 1 h 4183"/>
                              <a:gd name="T60" fmla="*/ 14649 w 15578"/>
                              <a:gd name="T61" fmla="*/ 4 h 4183"/>
                              <a:gd name="T62" fmla="*/ 14726 w 15578"/>
                              <a:gd name="T63" fmla="*/ 13 h 4183"/>
                              <a:gd name="T64" fmla="*/ 14821 w 15578"/>
                              <a:gd name="T65" fmla="*/ 29 h 4183"/>
                              <a:gd name="T66" fmla="*/ 14928 w 15578"/>
                              <a:gd name="T67" fmla="*/ 55 h 4183"/>
                              <a:gd name="T68" fmla="*/ 15042 w 15578"/>
                              <a:gd name="T69" fmla="*/ 96 h 4183"/>
                              <a:gd name="T70" fmla="*/ 15158 w 15578"/>
                              <a:gd name="T71" fmla="*/ 154 h 4183"/>
                              <a:gd name="T72" fmla="*/ 15266 w 15578"/>
                              <a:gd name="T73" fmla="*/ 233 h 4183"/>
                              <a:gd name="T74" fmla="*/ 15350 w 15578"/>
                              <a:gd name="T75" fmla="*/ 315 h 4183"/>
                              <a:gd name="T76" fmla="*/ 15417 w 15578"/>
                              <a:gd name="T77" fmla="*/ 390 h 4183"/>
                              <a:gd name="T78" fmla="*/ 15468 w 15578"/>
                              <a:gd name="T79" fmla="*/ 459 h 4183"/>
                              <a:gd name="T80" fmla="*/ 15506 w 15578"/>
                              <a:gd name="T81" fmla="*/ 520 h 4183"/>
                              <a:gd name="T82" fmla="*/ 15531 w 15578"/>
                              <a:gd name="T83" fmla="*/ 572 h 4183"/>
                              <a:gd name="T84" fmla="*/ 15548 w 15578"/>
                              <a:gd name="T85" fmla="*/ 613 h 4183"/>
                              <a:gd name="T86" fmla="*/ 15556 w 15578"/>
                              <a:gd name="T87" fmla="*/ 642 h 4183"/>
                              <a:gd name="T88" fmla="*/ 15578 w 15578"/>
                              <a:gd name="T89" fmla="*/ 742 h 4183"/>
                              <a:gd name="T90" fmla="*/ 0 w 15578"/>
                              <a:gd name="T91" fmla="*/ 536 h 4183"/>
                              <a:gd name="T92" fmla="*/ 876 w 15578"/>
                              <a:gd name="T93" fmla="*/ 29 h 4183"/>
                              <a:gd name="T94" fmla="*/ 914 w 15578"/>
                              <a:gd name="T95" fmla="*/ 38 h 4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578" h="4183">
                                <a:moveTo>
                                  <a:pt x="946" y="44"/>
                                </a:moveTo>
                                <a:lnTo>
                                  <a:pt x="987" y="54"/>
                                </a:lnTo>
                                <a:lnTo>
                                  <a:pt x="1036" y="65"/>
                                </a:lnTo>
                                <a:lnTo>
                                  <a:pt x="1093" y="79"/>
                                </a:lnTo>
                                <a:lnTo>
                                  <a:pt x="1158" y="95"/>
                                </a:lnTo>
                                <a:lnTo>
                                  <a:pt x="1230" y="114"/>
                                </a:lnTo>
                                <a:lnTo>
                                  <a:pt x="1311" y="135"/>
                                </a:lnTo>
                                <a:lnTo>
                                  <a:pt x="1399" y="160"/>
                                </a:lnTo>
                                <a:lnTo>
                                  <a:pt x="1494" y="186"/>
                                </a:lnTo>
                                <a:lnTo>
                                  <a:pt x="1595" y="216"/>
                                </a:lnTo>
                                <a:lnTo>
                                  <a:pt x="1703" y="249"/>
                                </a:lnTo>
                                <a:lnTo>
                                  <a:pt x="1818" y="285"/>
                                </a:lnTo>
                                <a:lnTo>
                                  <a:pt x="1940" y="324"/>
                                </a:lnTo>
                                <a:lnTo>
                                  <a:pt x="2066" y="366"/>
                                </a:lnTo>
                                <a:lnTo>
                                  <a:pt x="2200" y="411"/>
                                </a:lnTo>
                                <a:lnTo>
                                  <a:pt x="2338" y="461"/>
                                </a:lnTo>
                                <a:lnTo>
                                  <a:pt x="2483" y="512"/>
                                </a:lnTo>
                                <a:lnTo>
                                  <a:pt x="2633" y="568"/>
                                </a:lnTo>
                                <a:lnTo>
                                  <a:pt x="2787" y="629"/>
                                </a:lnTo>
                                <a:lnTo>
                                  <a:pt x="2947" y="693"/>
                                </a:lnTo>
                                <a:lnTo>
                                  <a:pt x="3111" y="759"/>
                                </a:lnTo>
                                <a:lnTo>
                                  <a:pt x="3280" y="831"/>
                                </a:lnTo>
                                <a:lnTo>
                                  <a:pt x="3454" y="906"/>
                                </a:lnTo>
                                <a:lnTo>
                                  <a:pt x="3631" y="986"/>
                                </a:lnTo>
                                <a:lnTo>
                                  <a:pt x="3811" y="1070"/>
                                </a:lnTo>
                                <a:lnTo>
                                  <a:pt x="3996" y="1158"/>
                                </a:lnTo>
                                <a:lnTo>
                                  <a:pt x="4185" y="1250"/>
                                </a:lnTo>
                                <a:lnTo>
                                  <a:pt x="4376" y="1347"/>
                                </a:lnTo>
                                <a:lnTo>
                                  <a:pt x="4571" y="1449"/>
                                </a:lnTo>
                                <a:lnTo>
                                  <a:pt x="4764" y="1553"/>
                                </a:lnTo>
                                <a:lnTo>
                                  <a:pt x="4951" y="1656"/>
                                </a:lnTo>
                                <a:lnTo>
                                  <a:pt x="5131" y="1758"/>
                                </a:lnTo>
                                <a:lnTo>
                                  <a:pt x="5305" y="1861"/>
                                </a:lnTo>
                                <a:lnTo>
                                  <a:pt x="5472" y="1961"/>
                                </a:lnTo>
                                <a:lnTo>
                                  <a:pt x="5633" y="2062"/>
                                </a:lnTo>
                                <a:lnTo>
                                  <a:pt x="5789" y="2160"/>
                                </a:lnTo>
                                <a:lnTo>
                                  <a:pt x="5938" y="2256"/>
                                </a:lnTo>
                                <a:lnTo>
                                  <a:pt x="6080" y="2351"/>
                                </a:lnTo>
                                <a:lnTo>
                                  <a:pt x="6216" y="2444"/>
                                </a:lnTo>
                                <a:lnTo>
                                  <a:pt x="6347" y="2534"/>
                                </a:lnTo>
                                <a:lnTo>
                                  <a:pt x="6471" y="2623"/>
                                </a:lnTo>
                                <a:lnTo>
                                  <a:pt x="6589" y="2709"/>
                                </a:lnTo>
                                <a:lnTo>
                                  <a:pt x="6701" y="2792"/>
                                </a:lnTo>
                                <a:lnTo>
                                  <a:pt x="6807" y="2873"/>
                                </a:lnTo>
                                <a:lnTo>
                                  <a:pt x="6907" y="2950"/>
                                </a:lnTo>
                                <a:lnTo>
                                  <a:pt x="6999" y="3024"/>
                                </a:lnTo>
                                <a:lnTo>
                                  <a:pt x="7087" y="3095"/>
                                </a:lnTo>
                                <a:lnTo>
                                  <a:pt x="7169" y="3162"/>
                                </a:lnTo>
                                <a:lnTo>
                                  <a:pt x="7244" y="3226"/>
                                </a:lnTo>
                                <a:lnTo>
                                  <a:pt x="7313" y="3285"/>
                                </a:lnTo>
                                <a:lnTo>
                                  <a:pt x="7376" y="3340"/>
                                </a:lnTo>
                                <a:lnTo>
                                  <a:pt x="7434" y="3391"/>
                                </a:lnTo>
                                <a:lnTo>
                                  <a:pt x="7484" y="3437"/>
                                </a:lnTo>
                                <a:lnTo>
                                  <a:pt x="7530" y="3479"/>
                                </a:lnTo>
                                <a:lnTo>
                                  <a:pt x="7569" y="3516"/>
                                </a:lnTo>
                                <a:lnTo>
                                  <a:pt x="7602" y="3547"/>
                                </a:lnTo>
                                <a:lnTo>
                                  <a:pt x="7618" y="3565"/>
                                </a:lnTo>
                                <a:lnTo>
                                  <a:pt x="14550" y="0"/>
                                </a:lnTo>
                                <a:lnTo>
                                  <a:pt x="14583" y="1"/>
                                </a:lnTo>
                                <a:lnTo>
                                  <a:pt x="14597" y="1"/>
                                </a:lnTo>
                                <a:lnTo>
                                  <a:pt x="14620" y="2"/>
                                </a:lnTo>
                                <a:lnTo>
                                  <a:pt x="14649" y="4"/>
                                </a:lnTo>
                                <a:lnTo>
                                  <a:pt x="14685" y="7"/>
                                </a:lnTo>
                                <a:lnTo>
                                  <a:pt x="14726" y="13"/>
                                </a:lnTo>
                                <a:lnTo>
                                  <a:pt x="14771" y="19"/>
                                </a:lnTo>
                                <a:lnTo>
                                  <a:pt x="14821" y="29"/>
                                </a:lnTo>
                                <a:lnTo>
                                  <a:pt x="14873" y="41"/>
                                </a:lnTo>
                                <a:lnTo>
                                  <a:pt x="14928" y="55"/>
                                </a:lnTo>
                                <a:lnTo>
                                  <a:pt x="14985" y="73"/>
                                </a:lnTo>
                                <a:lnTo>
                                  <a:pt x="15042" y="96"/>
                                </a:lnTo>
                                <a:lnTo>
                                  <a:pt x="15101" y="123"/>
                                </a:lnTo>
                                <a:lnTo>
                                  <a:pt x="15158" y="154"/>
                                </a:lnTo>
                                <a:lnTo>
                                  <a:pt x="15213" y="191"/>
                                </a:lnTo>
                                <a:lnTo>
                                  <a:pt x="15266" y="233"/>
                                </a:lnTo>
                                <a:lnTo>
                                  <a:pt x="15311" y="275"/>
                                </a:lnTo>
                                <a:lnTo>
                                  <a:pt x="15350" y="315"/>
                                </a:lnTo>
                                <a:lnTo>
                                  <a:pt x="15386" y="353"/>
                                </a:lnTo>
                                <a:lnTo>
                                  <a:pt x="15417" y="390"/>
                                </a:lnTo>
                                <a:lnTo>
                                  <a:pt x="15444" y="425"/>
                                </a:lnTo>
                                <a:lnTo>
                                  <a:pt x="15468" y="459"/>
                                </a:lnTo>
                                <a:lnTo>
                                  <a:pt x="15488" y="491"/>
                                </a:lnTo>
                                <a:lnTo>
                                  <a:pt x="15506" y="520"/>
                                </a:lnTo>
                                <a:lnTo>
                                  <a:pt x="15520" y="547"/>
                                </a:lnTo>
                                <a:lnTo>
                                  <a:pt x="15531" y="572"/>
                                </a:lnTo>
                                <a:lnTo>
                                  <a:pt x="15540" y="594"/>
                                </a:lnTo>
                                <a:lnTo>
                                  <a:pt x="15548" y="613"/>
                                </a:lnTo>
                                <a:lnTo>
                                  <a:pt x="15552" y="630"/>
                                </a:lnTo>
                                <a:lnTo>
                                  <a:pt x="15556" y="642"/>
                                </a:lnTo>
                                <a:lnTo>
                                  <a:pt x="15557" y="650"/>
                                </a:lnTo>
                                <a:lnTo>
                                  <a:pt x="15578" y="742"/>
                                </a:lnTo>
                                <a:lnTo>
                                  <a:pt x="7724" y="4183"/>
                                </a:lnTo>
                                <a:lnTo>
                                  <a:pt x="0" y="536"/>
                                </a:lnTo>
                                <a:lnTo>
                                  <a:pt x="827" y="19"/>
                                </a:lnTo>
                                <a:lnTo>
                                  <a:pt x="876" y="29"/>
                                </a:lnTo>
                                <a:lnTo>
                                  <a:pt x="890" y="32"/>
                                </a:lnTo>
                                <a:lnTo>
                                  <a:pt x="914" y="38"/>
                                </a:lnTo>
                                <a:lnTo>
                                  <a:pt x="946" y="44"/>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
                        <wps:cNvSpPr>
                          <a:spLocks/>
                        </wps:cNvSpPr>
                        <wps:spPr bwMode="auto">
                          <a:xfrm>
                            <a:off x="137795" y="600710"/>
                            <a:ext cx="1609725" cy="417830"/>
                          </a:xfrm>
                          <a:custGeom>
                            <a:avLst/>
                            <a:gdLst>
                              <a:gd name="T0" fmla="*/ 616 w 15215"/>
                              <a:gd name="T1" fmla="*/ 25 h 3947"/>
                              <a:gd name="T2" fmla="*/ 688 w 15215"/>
                              <a:gd name="T3" fmla="*/ 41 h 3947"/>
                              <a:gd name="T4" fmla="*/ 897 w 15215"/>
                              <a:gd name="T5" fmla="*/ 91 h 3947"/>
                              <a:gd name="T6" fmla="*/ 1049 w 15215"/>
                              <a:gd name="T7" fmla="*/ 131 h 3947"/>
                              <a:gd name="T8" fmla="*/ 1229 w 15215"/>
                              <a:gd name="T9" fmla="*/ 180 h 3947"/>
                              <a:gd name="T10" fmla="*/ 1437 w 15215"/>
                              <a:gd name="T11" fmla="*/ 243 h 3947"/>
                              <a:gd name="T12" fmla="*/ 1671 w 15215"/>
                              <a:gd name="T13" fmla="*/ 317 h 3947"/>
                              <a:gd name="T14" fmla="*/ 1930 w 15215"/>
                              <a:gd name="T15" fmla="*/ 404 h 3947"/>
                              <a:gd name="T16" fmla="*/ 2211 w 15215"/>
                              <a:gd name="T17" fmla="*/ 505 h 3947"/>
                              <a:gd name="T18" fmla="*/ 2513 w 15215"/>
                              <a:gd name="T19" fmla="*/ 619 h 3947"/>
                              <a:gd name="T20" fmla="*/ 2835 w 15215"/>
                              <a:gd name="T21" fmla="*/ 750 h 3947"/>
                              <a:gd name="T22" fmla="*/ 3174 w 15215"/>
                              <a:gd name="T23" fmla="*/ 896 h 3947"/>
                              <a:gd name="T24" fmla="*/ 3531 w 15215"/>
                              <a:gd name="T25" fmla="*/ 1059 h 3947"/>
                              <a:gd name="T26" fmla="*/ 3901 w 15215"/>
                              <a:gd name="T27" fmla="*/ 1238 h 3947"/>
                              <a:gd name="T28" fmla="*/ 4286 w 15215"/>
                              <a:gd name="T29" fmla="*/ 1435 h 3947"/>
                              <a:gd name="T30" fmla="*/ 4663 w 15215"/>
                              <a:gd name="T31" fmla="*/ 1641 h 3947"/>
                              <a:gd name="T32" fmla="*/ 5015 w 15215"/>
                              <a:gd name="T33" fmla="*/ 1844 h 3947"/>
                              <a:gd name="T34" fmla="*/ 5341 w 15215"/>
                              <a:gd name="T35" fmla="*/ 2044 h 3947"/>
                              <a:gd name="T36" fmla="*/ 5643 w 15215"/>
                              <a:gd name="T37" fmla="*/ 2237 h 3947"/>
                              <a:gd name="T38" fmla="*/ 5921 w 15215"/>
                              <a:gd name="T39" fmla="*/ 2423 h 3947"/>
                              <a:gd name="T40" fmla="*/ 6172 w 15215"/>
                              <a:gd name="T41" fmla="*/ 2601 h 3947"/>
                              <a:gd name="T42" fmla="*/ 6400 w 15215"/>
                              <a:gd name="T43" fmla="*/ 2769 h 3947"/>
                              <a:gd name="T44" fmla="*/ 6604 w 15215"/>
                              <a:gd name="T45" fmla="*/ 2925 h 3947"/>
                              <a:gd name="T46" fmla="*/ 6783 w 15215"/>
                              <a:gd name="T47" fmla="*/ 3069 h 3947"/>
                              <a:gd name="T48" fmla="*/ 6938 w 15215"/>
                              <a:gd name="T49" fmla="*/ 3198 h 3947"/>
                              <a:gd name="T50" fmla="*/ 7069 w 15215"/>
                              <a:gd name="T51" fmla="*/ 3311 h 3947"/>
                              <a:gd name="T52" fmla="*/ 7176 w 15215"/>
                              <a:gd name="T53" fmla="*/ 3407 h 3947"/>
                              <a:gd name="T54" fmla="*/ 7317 w 15215"/>
                              <a:gd name="T55" fmla="*/ 3541 h 3947"/>
                              <a:gd name="T56" fmla="*/ 7365 w 15215"/>
                              <a:gd name="T57" fmla="*/ 3589 h 3947"/>
                              <a:gd name="T58" fmla="*/ 14360 w 15215"/>
                              <a:gd name="T59" fmla="*/ 0 h 3947"/>
                              <a:gd name="T60" fmla="*/ 14440 w 15215"/>
                              <a:gd name="T61" fmla="*/ 6 h 3947"/>
                              <a:gd name="T62" fmla="*/ 14519 w 15215"/>
                              <a:gd name="T63" fmla="*/ 17 h 3947"/>
                              <a:gd name="T64" fmla="*/ 14613 w 15215"/>
                              <a:gd name="T65" fmla="*/ 36 h 3947"/>
                              <a:gd name="T66" fmla="*/ 14688 w 15215"/>
                              <a:gd name="T67" fmla="*/ 57 h 3947"/>
                              <a:gd name="T68" fmla="*/ 14740 w 15215"/>
                              <a:gd name="T69" fmla="*/ 76 h 3947"/>
                              <a:gd name="T70" fmla="*/ 14791 w 15215"/>
                              <a:gd name="T71" fmla="*/ 97 h 3947"/>
                              <a:gd name="T72" fmla="*/ 14842 w 15215"/>
                              <a:gd name="T73" fmla="*/ 123 h 3947"/>
                              <a:gd name="T74" fmla="*/ 14890 w 15215"/>
                              <a:gd name="T75" fmla="*/ 152 h 3947"/>
                              <a:gd name="T76" fmla="*/ 14937 w 15215"/>
                              <a:gd name="T77" fmla="*/ 186 h 3947"/>
                              <a:gd name="T78" fmla="*/ 15000 w 15215"/>
                              <a:gd name="T79" fmla="*/ 243 h 3947"/>
                              <a:gd name="T80" fmla="*/ 15068 w 15215"/>
                              <a:gd name="T81" fmla="*/ 314 h 3947"/>
                              <a:gd name="T82" fmla="*/ 15121 w 15215"/>
                              <a:gd name="T83" fmla="*/ 379 h 3947"/>
                              <a:gd name="T84" fmla="*/ 15159 w 15215"/>
                              <a:gd name="T85" fmla="*/ 436 h 3947"/>
                              <a:gd name="T86" fmla="*/ 15186 w 15215"/>
                              <a:gd name="T87" fmla="*/ 483 h 3947"/>
                              <a:gd name="T88" fmla="*/ 15202 w 15215"/>
                              <a:gd name="T89" fmla="*/ 521 h 3947"/>
                              <a:gd name="T90" fmla="*/ 15214 w 15215"/>
                              <a:gd name="T91" fmla="*/ 557 h 3947"/>
                              <a:gd name="T92" fmla="*/ 7492 w 15215"/>
                              <a:gd name="T93" fmla="*/ 3947 h 3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215" h="3947">
                                <a:moveTo>
                                  <a:pt x="0" y="410"/>
                                </a:moveTo>
                                <a:lnTo>
                                  <a:pt x="616" y="25"/>
                                </a:lnTo>
                                <a:lnTo>
                                  <a:pt x="634" y="29"/>
                                </a:lnTo>
                                <a:lnTo>
                                  <a:pt x="688" y="41"/>
                                </a:lnTo>
                                <a:lnTo>
                                  <a:pt x="777" y="61"/>
                                </a:lnTo>
                                <a:lnTo>
                                  <a:pt x="897" y="91"/>
                                </a:lnTo>
                                <a:lnTo>
                                  <a:pt x="969" y="109"/>
                                </a:lnTo>
                                <a:lnTo>
                                  <a:pt x="1049" y="131"/>
                                </a:lnTo>
                                <a:lnTo>
                                  <a:pt x="1135" y="154"/>
                                </a:lnTo>
                                <a:lnTo>
                                  <a:pt x="1229" y="180"/>
                                </a:lnTo>
                                <a:lnTo>
                                  <a:pt x="1330" y="211"/>
                                </a:lnTo>
                                <a:lnTo>
                                  <a:pt x="1437" y="243"/>
                                </a:lnTo>
                                <a:lnTo>
                                  <a:pt x="1551" y="278"/>
                                </a:lnTo>
                                <a:lnTo>
                                  <a:pt x="1671" y="317"/>
                                </a:lnTo>
                                <a:lnTo>
                                  <a:pt x="1797" y="358"/>
                                </a:lnTo>
                                <a:lnTo>
                                  <a:pt x="1930" y="404"/>
                                </a:lnTo>
                                <a:lnTo>
                                  <a:pt x="2067" y="452"/>
                                </a:lnTo>
                                <a:lnTo>
                                  <a:pt x="2211" y="505"/>
                                </a:lnTo>
                                <a:lnTo>
                                  <a:pt x="2359" y="560"/>
                                </a:lnTo>
                                <a:lnTo>
                                  <a:pt x="2513" y="619"/>
                                </a:lnTo>
                                <a:lnTo>
                                  <a:pt x="2672" y="683"/>
                                </a:lnTo>
                                <a:lnTo>
                                  <a:pt x="2835" y="750"/>
                                </a:lnTo>
                                <a:lnTo>
                                  <a:pt x="3003" y="821"/>
                                </a:lnTo>
                                <a:lnTo>
                                  <a:pt x="3174" y="896"/>
                                </a:lnTo>
                                <a:lnTo>
                                  <a:pt x="3350" y="974"/>
                                </a:lnTo>
                                <a:lnTo>
                                  <a:pt x="3531" y="1059"/>
                                </a:lnTo>
                                <a:lnTo>
                                  <a:pt x="3714" y="1146"/>
                                </a:lnTo>
                                <a:lnTo>
                                  <a:pt x="3901" y="1238"/>
                                </a:lnTo>
                                <a:lnTo>
                                  <a:pt x="4091" y="1334"/>
                                </a:lnTo>
                                <a:lnTo>
                                  <a:pt x="4286" y="1435"/>
                                </a:lnTo>
                                <a:lnTo>
                                  <a:pt x="4477" y="1539"/>
                                </a:lnTo>
                                <a:lnTo>
                                  <a:pt x="4663" y="1641"/>
                                </a:lnTo>
                                <a:lnTo>
                                  <a:pt x="4842" y="1743"/>
                                </a:lnTo>
                                <a:lnTo>
                                  <a:pt x="5015" y="1844"/>
                                </a:lnTo>
                                <a:lnTo>
                                  <a:pt x="5181" y="1944"/>
                                </a:lnTo>
                                <a:lnTo>
                                  <a:pt x="5341" y="2044"/>
                                </a:lnTo>
                                <a:lnTo>
                                  <a:pt x="5495" y="2141"/>
                                </a:lnTo>
                                <a:lnTo>
                                  <a:pt x="5643" y="2237"/>
                                </a:lnTo>
                                <a:lnTo>
                                  <a:pt x="5785" y="2331"/>
                                </a:lnTo>
                                <a:lnTo>
                                  <a:pt x="5921" y="2423"/>
                                </a:lnTo>
                                <a:lnTo>
                                  <a:pt x="6049" y="2513"/>
                                </a:lnTo>
                                <a:lnTo>
                                  <a:pt x="6172" y="2601"/>
                                </a:lnTo>
                                <a:lnTo>
                                  <a:pt x="6290" y="2687"/>
                                </a:lnTo>
                                <a:lnTo>
                                  <a:pt x="6400" y="2769"/>
                                </a:lnTo>
                                <a:lnTo>
                                  <a:pt x="6505" y="2848"/>
                                </a:lnTo>
                                <a:lnTo>
                                  <a:pt x="6604" y="2925"/>
                                </a:lnTo>
                                <a:lnTo>
                                  <a:pt x="6696" y="2998"/>
                                </a:lnTo>
                                <a:lnTo>
                                  <a:pt x="6783" y="3069"/>
                                </a:lnTo>
                                <a:lnTo>
                                  <a:pt x="6864" y="3135"/>
                                </a:lnTo>
                                <a:lnTo>
                                  <a:pt x="6938" y="3198"/>
                                </a:lnTo>
                                <a:lnTo>
                                  <a:pt x="7006" y="3256"/>
                                </a:lnTo>
                                <a:lnTo>
                                  <a:pt x="7069" y="3311"/>
                                </a:lnTo>
                                <a:lnTo>
                                  <a:pt x="7125" y="3361"/>
                                </a:lnTo>
                                <a:lnTo>
                                  <a:pt x="7176" y="3407"/>
                                </a:lnTo>
                                <a:lnTo>
                                  <a:pt x="7258" y="3484"/>
                                </a:lnTo>
                                <a:lnTo>
                                  <a:pt x="7317" y="3541"/>
                                </a:lnTo>
                                <a:lnTo>
                                  <a:pt x="7353" y="3577"/>
                                </a:lnTo>
                                <a:lnTo>
                                  <a:pt x="7365" y="3589"/>
                                </a:lnTo>
                                <a:lnTo>
                                  <a:pt x="14344" y="0"/>
                                </a:lnTo>
                                <a:lnTo>
                                  <a:pt x="14360" y="0"/>
                                </a:lnTo>
                                <a:lnTo>
                                  <a:pt x="14407" y="3"/>
                                </a:lnTo>
                                <a:lnTo>
                                  <a:pt x="14440" y="6"/>
                                </a:lnTo>
                                <a:lnTo>
                                  <a:pt x="14478" y="11"/>
                                </a:lnTo>
                                <a:lnTo>
                                  <a:pt x="14519" y="17"/>
                                </a:lnTo>
                                <a:lnTo>
                                  <a:pt x="14565" y="25"/>
                                </a:lnTo>
                                <a:lnTo>
                                  <a:pt x="14613" y="36"/>
                                </a:lnTo>
                                <a:lnTo>
                                  <a:pt x="14662" y="50"/>
                                </a:lnTo>
                                <a:lnTo>
                                  <a:pt x="14688" y="57"/>
                                </a:lnTo>
                                <a:lnTo>
                                  <a:pt x="14714" y="66"/>
                                </a:lnTo>
                                <a:lnTo>
                                  <a:pt x="14740" y="76"/>
                                </a:lnTo>
                                <a:lnTo>
                                  <a:pt x="14765" y="86"/>
                                </a:lnTo>
                                <a:lnTo>
                                  <a:pt x="14791" y="97"/>
                                </a:lnTo>
                                <a:lnTo>
                                  <a:pt x="14817" y="110"/>
                                </a:lnTo>
                                <a:lnTo>
                                  <a:pt x="14842" y="123"/>
                                </a:lnTo>
                                <a:lnTo>
                                  <a:pt x="14866" y="137"/>
                                </a:lnTo>
                                <a:lnTo>
                                  <a:pt x="14890" y="152"/>
                                </a:lnTo>
                                <a:lnTo>
                                  <a:pt x="14914" y="168"/>
                                </a:lnTo>
                                <a:lnTo>
                                  <a:pt x="14937" y="186"/>
                                </a:lnTo>
                                <a:lnTo>
                                  <a:pt x="14959" y="205"/>
                                </a:lnTo>
                                <a:lnTo>
                                  <a:pt x="15000" y="243"/>
                                </a:lnTo>
                                <a:lnTo>
                                  <a:pt x="15036" y="280"/>
                                </a:lnTo>
                                <a:lnTo>
                                  <a:pt x="15068" y="314"/>
                                </a:lnTo>
                                <a:lnTo>
                                  <a:pt x="15096" y="348"/>
                                </a:lnTo>
                                <a:lnTo>
                                  <a:pt x="15121" y="379"/>
                                </a:lnTo>
                                <a:lnTo>
                                  <a:pt x="15142" y="408"/>
                                </a:lnTo>
                                <a:lnTo>
                                  <a:pt x="15159" y="436"/>
                                </a:lnTo>
                                <a:lnTo>
                                  <a:pt x="15174" y="461"/>
                                </a:lnTo>
                                <a:lnTo>
                                  <a:pt x="15186" y="483"/>
                                </a:lnTo>
                                <a:lnTo>
                                  <a:pt x="15196" y="504"/>
                                </a:lnTo>
                                <a:lnTo>
                                  <a:pt x="15202" y="521"/>
                                </a:lnTo>
                                <a:lnTo>
                                  <a:pt x="15208" y="536"/>
                                </a:lnTo>
                                <a:lnTo>
                                  <a:pt x="15214" y="557"/>
                                </a:lnTo>
                                <a:lnTo>
                                  <a:pt x="15215" y="563"/>
                                </a:lnTo>
                                <a:lnTo>
                                  <a:pt x="7492" y="3947"/>
                                </a:lnTo>
                                <a:lnTo>
                                  <a:pt x="0" y="410"/>
                                </a:lnTo>
                                <a:close/>
                              </a:path>
                            </a:pathLst>
                          </a:custGeom>
                          <a:solidFill>
                            <a:srgbClr val="FF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wps:cNvSpPr>
                        <wps:spPr bwMode="auto">
                          <a:xfrm>
                            <a:off x="730885" y="226695"/>
                            <a:ext cx="541655" cy="541020"/>
                          </a:xfrm>
                          <a:custGeom>
                            <a:avLst/>
                            <a:gdLst>
                              <a:gd name="T0" fmla="*/ 2820 w 5117"/>
                              <a:gd name="T1" fmla="*/ 14 h 5113"/>
                              <a:gd name="T2" fmla="*/ 3198 w 5117"/>
                              <a:gd name="T3" fmla="*/ 81 h 5113"/>
                              <a:gd name="T4" fmla="*/ 3554 w 5117"/>
                              <a:gd name="T5" fmla="*/ 201 h 5113"/>
                              <a:gd name="T6" fmla="*/ 3885 w 5117"/>
                              <a:gd name="T7" fmla="*/ 371 h 5113"/>
                              <a:gd name="T8" fmla="*/ 4186 w 5117"/>
                              <a:gd name="T9" fmla="*/ 584 h 5113"/>
                              <a:gd name="T10" fmla="*/ 4453 w 5117"/>
                              <a:gd name="T11" fmla="*/ 838 h 5113"/>
                              <a:gd name="T12" fmla="*/ 4679 w 5117"/>
                              <a:gd name="T13" fmla="*/ 1127 h 5113"/>
                              <a:gd name="T14" fmla="*/ 4864 w 5117"/>
                              <a:gd name="T15" fmla="*/ 1449 h 5113"/>
                              <a:gd name="T16" fmla="*/ 5002 w 5117"/>
                              <a:gd name="T17" fmla="*/ 1796 h 5113"/>
                              <a:gd name="T18" fmla="*/ 5088 w 5117"/>
                              <a:gd name="T19" fmla="*/ 2167 h 5113"/>
                              <a:gd name="T20" fmla="*/ 5117 w 5117"/>
                              <a:gd name="T21" fmla="*/ 2557 h 5113"/>
                              <a:gd name="T22" fmla="*/ 5088 w 5117"/>
                              <a:gd name="T23" fmla="*/ 2945 h 5113"/>
                              <a:gd name="T24" fmla="*/ 5002 w 5117"/>
                              <a:gd name="T25" fmla="*/ 3316 h 5113"/>
                              <a:gd name="T26" fmla="*/ 4864 w 5117"/>
                              <a:gd name="T27" fmla="*/ 3665 h 5113"/>
                              <a:gd name="T28" fmla="*/ 4679 w 5117"/>
                              <a:gd name="T29" fmla="*/ 3985 h 5113"/>
                              <a:gd name="T30" fmla="*/ 4453 w 5117"/>
                              <a:gd name="T31" fmla="*/ 4275 h 5113"/>
                              <a:gd name="T32" fmla="*/ 4186 w 5117"/>
                              <a:gd name="T33" fmla="*/ 4529 h 5113"/>
                              <a:gd name="T34" fmla="*/ 3885 w 5117"/>
                              <a:gd name="T35" fmla="*/ 4743 h 5113"/>
                              <a:gd name="T36" fmla="*/ 3554 w 5117"/>
                              <a:gd name="T37" fmla="*/ 4912 h 5113"/>
                              <a:gd name="T38" fmla="*/ 3198 w 5117"/>
                              <a:gd name="T39" fmla="*/ 5032 h 5113"/>
                              <a:gd name="T40" fmla="*/ 2820 w 5117"/>
                              <a:gd name="T41" fmla="*/ 5100 h 5113"/>
                              <a:gd name="T42" fmla="*/ 2427 w 5117"/>
                              <a:gd name="T43" fmla="*/ 5109 h 5113"/>
                              <a:gd name="T44" fmla="*/ 2043 w 5117"/>
                              <a:gd name="T45" fmla="*/ 5061 h 5113"/>
                              <a:gd name="T46" fmla="*/ 1678 w 5117"/>
                              <a:gd name="T47" fmla="*/ 4957 h 5113"/>
                              <a:gd name="T48" fmla="*/ 1339 w 5117"/>
                              <a:gd name="T49" fmla="*/ 4804 h 5113"/>
                              <a:gd name="T50" fmla="*/ 1028 w 5117"/>
                              <a:gd name="T51" fmla="*/ 4604 h 5113"/>
                              <a:gd name="T52" fmla="*/ 749 w 5117"/>
                              <a:gd name="T53" fmla="*/ 4364 h 5113"/>
                              <a:gd name="T54" fmla="*/ 508 w 5117"/>
                              <a:gd name="T55" fmla="*/ 4086 h 5113"/>
                              <a:gd name="T56" fmla="*/ 309 w 5117"/>
                              <a:gd name="T57" fmla="*/ 3775 h 5113"/>
                              <a:gd name="T58" fmla="*/ 155 w 5117"/>
                              <a:gd name="T59" fmla="*/ 3435 h 5113"/>
                              <a:gd name="T60" fmla="*/ 52 w 5117"/>
                              <a:gd name="T61" fmla="*/ 3071 h 5113"/>
                              <a:gd name="T62" fmla="*/ 3 w 5117"/>
                              <a:gd name="T63" fmla="*/ 2688 h 5113"/>
                              <a:gd name="T64" fmla="*/ 13 w 5117"/>
                              <a:gd name="T65" fmla="*/ 2295 h 5113"/>
                              <a:gd name="T66" fmla="*/ 81 w 5117"/>
                              <a:gd name="T67" fmla="*/ 1918 h 5113"/>
                              <a:gd name="T68" fmla="*/ 201 w 5117"/>
                              <a:gd name="T69" fmla="*/ 1562 h 5113"/>
                              <a:gd name="T70" fmla="*/ 370 w 5117"/>
                              <a:gd name="T71" fmla="*/ 1231 h 5113"/>
                              <a:gd name="T72" fmla="*/ 584 w 5117"/>
                              <a:gd name="T73" fmla="*/ 931 h 5113"/>
                              <a:gd name="T74" fmla="*/ 838 w 5117"/>
                              <a:gd name="T75" fmla="*/ 664 h 5113"/>
                              <a:gd name="T76" fmla="*/ 1128 w 5117"/>
                              <a:gd name="T77" fmla="*/ 437 h 5113"/>
                              <a:gd name="T78" fmla="*/ 1449 w 5117"/>
                              <a:gd name="T79" fmla="*/ 252 h 5113"/>
                              <a:gd name="T80" fmla="*/ 1798 w 5117"/>
                              <a:gd name="T81" fmla="*/ 115 h 5113"/>
                              <a:gd name="T82" fmla="*/ 2168 w 5117"/>
                              <a:gd name="T83" fmla="*/ 30 h 5113"/>
                              <a:gd name="T84" fmla="*/ 2558 w 5117"/>
                              <a:gd name="T85" fmla="*/ 0 h 5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17" h="5113">
                                <a:moveTo>
                                  <a:pt x="2558" y="0"/>
                                </a:moveTo>
                                <a:lnTo>
                                  <a:pt x="2690" y="4"/>
                                </a:lnTo>
                                <a:lnTo>
                                  <a:pt x="2820" y="14"/>
                                </a:lnTo>
                                <a:lnTo>
                                  <a:pt x="2948" y="30"/>
                                </a:lnTo>
                                <a:lnTo>
                                  <a:pt x="3073" y="53"/>
                                </a:lnTo>
                                <a:lnTo>
                                  <a:pt x="3198" y="81"/>
                                </a:lnTo>
                                <a:lnTo>
                                  <a:pt x="3319" y="115"/>
                                </a:lnTo>
                                <a:lnTo>
                                  <a:pt x="3438" y="155"/>
                                </a:lnTo>
                                <a:lnTo>
                                  <a:pt x="3554" y="201"/>
                                </a:lnTo>
                                <a:lnTo>
                                  <a:pt x="3667" y="252"/>
                                </a:lnTo>
                                <a:lnTo>
                                  <a:pt x="3778" y="309"/>
                                </a:lnTo>
                                <a:lnTo>
                                  <a:pt x="3885" y="371"/>
                                </a:lnTo>
                                <a:lnTo>
                                  <a:pt x="3989" y="437"/>
                                </a:lnTo>
                                <a:lnTo>
                                  <a:pt x="4089" y="508"/>
                                </a:lnTo>
                                <a:lnTo>
                                  <a:pt x="4186" y="584"/>
                                </a:lnTo>
                                <a:lnTo>
                                  <a:pt x="4279" y="664"/>
                                </a:lnTo>
                                <a:lnTo>
                                  <a:pt x="4367" y="748"/>
                                </a:lnTo>
                                <a:lnTo>
                                  <a:pt x="4453" y="838"/>
                                </a:lnTo>
                                <a:lnTo>
                                  <a:pt x="4533" y="931"/>
                                </a:lnTo>
                                <a:lnTo>
                                  <a:pt x="4608" y="1027"/>
                                </a:lnTo>
                                <a:lnTo>
                                  <a:pt x="4679" y="1127"/>
                                </a:lnTo>
                                <a:lnTo>
                                  <a:pt x="4746" y="1231"/>
                                </a:lnTo>
                                <a:lnTo>
                                  <a:pt x="4808" y="1338"/>
                                </a:lnTo>
                                <a:lnTo>
                                  <a:pt x="4864" y="1449"/>
                                </a:lnTo>
                                <a:lnTo>
                                  <a:pt x="4916" y="1562"/>
                                </a:lnTo>
                                <a:lnTo>
                                  <a:pt x="4961" y="1677"/>
                                </a:lnTo>
                                <a:lnTo>
                                  <a:pt x="5002" y="1796"/>
                                </a:lnTo>
                                <a:lnTo>
                                  <a:pt x="5037" y="1918"/>
                                </a:lnTo>
                                <a:lnTo>
                                  <a:pt x="5065" y="2041"/>
                                </a:lnTo>
                                <a:lnTo>
                                  <a:pt x="5088" y="2167"/>
                                </a:lnTo>
                                <a:lnTo>
                                  <a:pt x="5104" y="2295"/>
                                </a:lnTo>
                                <a:lnTo>
                                  <a:pt x="5114" y="2425"/>
                                </a:lnTo>
                                <a:lnTo>
                                  <a:pt x="5117" y="2557"/>
                                </a:lnTo>
                                <a:lnTo>
                                  <a:pt x="5114" y="2688"/>
                                </a:lnTo>
                                <a:lnTo>
                                  <a:pt x="5104" y="2818"/>
                                </a:lnTo>
                                <a:lnTo>
                                  <a:pt x="5088" y="2945"/>
                                </a:lnTo>
                                <a:lnTo>
                                  <a:pt x="5065" y="3071"/>
                                </a:lnTo>
                                <a:lnTo>
                                  <a:pt x="5037" y="3195"/>
                                </a:lnTo>
                                <a:lnTo>
                                  <a:pt x="5002" y="3316"/>
                                </a:lnTo>
                                <a:lnTo>
                                  <a:pt x="4961" y="3435"/>
                                </a:lnTo>
                                <a:lnTo>
                                  <a:pt x="4916" y="3551"/>
                                </a:lnTo>
                                <a:lnTo>
                                  <a:pt x="4864" y="3665"/>
                                </a:lnTo>
                                <a:lnTo>
                                  <a:pt x="4808" y="3775"/>
                                </a:lnTo>
                                <a:lnTo>
                                  <a:pt x="4746" y="3882"/>
                                </a:lnTo>
                                <a:lnTo>
                                  <a:pt x="4679" y="3985"/>
                                </a:lnTo>
                                <a:lnTo>
                                  <a:pt x="4608" y="4086"/>
                                </a:lnTo>
                                <a:lnTo>
                                  <a:pt x="4533" y="4183"/>
                                </a:lnTo>
                                <a:lnTo>
                                  <a:pt x="4453" y="4275"/>
                                </a:lnTo>
                                <a:lnTo>
                                  <a:pt x="4367" y="4364"/>
                                </a:lnTo>
                                <a:lnTo>
                                  <a:pt x="4279" y="4448"/>
                                </a:lnTo>
                                <a:lnTo>
                                  <a:pt x="4186" y="4529"/>
                                </a:lnTo>
                                <a:lnTo>
                                  <a:pt x="4089" y="4604"/>
                                </a:lnTo>
                                <a:lnTo>
                                  <a:pt x="3989" y="4676"/>
                                </a:lnTo>
                                <a:lnTo>
                                  <a:pt x="3885" y="4743"/>
                                </a:lnTo>
                                <a:lnTo>
                                  <a:pt x="3778" y="4804"/>
                                </a:lnTo>
                                <a:lnTo>
                                  <a:pt x="3667" y="4860"/>
                                </a:lnTo>
                                <a:lnTo>
                                  <a:pt x="3554" y="4912"/>
                                </a:lnTo>
                                <a:lnTo>
                                  <a:pt x="3438" y="4957"/>
                                </a:lnTo>
                                <a:lnTo>
                                  <a:pt x="3319" y="4997"/>
                                </a:lnTo>
                                <a:lnTo>
                                  <a:pt x="3198" y="5032"/>
                                </a:lnTo>
                                <a:lnTo>
                                  <a:pt x="3073" y="5061"/>
                                </a:lnTo>
                                <a:lnTo>
                                  <a:pt x="2948" y="5084"/>
                                </a:lnTo>
                                <a:lnTo>
                                  <a:pt x="2820" y="5100"/>
                                </a:lnTo>
                                <a:lnTo>
                                  <a:pt x="2690" y="5109"/>
                                </a:lnTo>
                                <a:lnTo>
                                  <a:pt x="2558" y="5113"/>
                                </a:lnTo>
                                <a:lnTo>
                                  <a:pt x="2427" y="5109"/>
                                </a:lnTo>
                                <a:lnTo>
                                  <a:pt x="2297" y="5100"/>
                                </a:lnTo>
                                <a:lnTo>
                                  <a:pt x="2168" y="5084"/>
                                </a:lnTo>
                                <a:lnTo>
                                  <a:pt x="2043" y="5061"/>
                                </a:lnTo>
                                <a:lnTo>
                                  <a:pt x="1919" y="5032"/>
                                </a:lnTo>
                                <a:lnTo>
                                  <a:pt x="1798" y="4997"/>
                                </a:lnTo>
                                <a:lnTo>
                                  <a:pt x="1678" y="4957"/>
                                </a:lnTo>
                                <a:lnTo>
                                  <a:pt x="1563" y="4912"/>
                                </a:lnTo>
                                <a:lnTo>
                                  <a:pt x="1449" y="4860"/>
                                </a:lnTo>
                                <a:lnTo>
                                  <a:pt x="1339" y="4804"/>
                                </a:lnTo>
                                <a:lnTo>
                                  <a:pt x="1232" y="4743"/>
                                </a:lnTo>
                                <a:lnTo>
                                  <a:pt x="1128" y="4676"/>
                                </a:lnTo>
                                <a:lnTo>
                                  <a:pt x="1028" y="4604"/>
                                </a:lnTo>
                                <a:lnTo>
                                  <a:pt x="931" y="4529"/>
                                </a:lnTo>
                                <a:lnTo>
                                  <a:pt x="838" y="4448"/>
                                </a:lnTo>
                                <a:lnTo>
                                  <a:pt x="749" y="4364"/>
                                </a:lnTo>
                                <a:lnTo>
                                  <a:pt x="664" y="4275"/>
                                </a:lnTo>
                                <a:lnTo>
                                  <a:pt x="584" y="4183"/>
                                </a:lnTo>
                                <a:lnTo>
                                  <a:pt x="508" y="4086"/>
                                </a:lnTo>
                                <a:lnTo>
                                  <a:pt x="437" y="3985"/>
                                </a:lnTo>
                                <a:lnTo>
                                  <a:pt x="370" y="3882"/>
                                </a:lnTo>
                                <a:lnTo>
                                  <a:pt x="309" y="3775"/>
                                </a:lnTo>
                                <a:lnTo>
                                  <a:pt x="252" y="3665"/>
                                </a:lnTo>
                                <a:lnTo>
                                  <a:pt x="201" y="3551"/>
                                </a:lnTo>
                                <a:lnTo>
                                  <a:pt x="155" y="3435"/>
                                </a:lnTo>
                                <a:lnTo>
                                  <a:pt x="114" y="3316"/>
                                </a:lnTo>
                                <a:lnTo>
                                  <a:pt x="81" y="3195"/>
                                </a:lnTo>
                                <a:lnTo>
                                  <a:pt x="52" y="3071"/>
                                </a:lnTo>
                                <a:lnTo>
                                  <a:pt x="29" y="2945"/>
                                </a:lnTo>
                                <a:lnTo>
                                  <a:pt x="13" y="2818"/>
                                </a:lnTo>
                                <a:lnTo>
                                  <a:pt x="3" y="2688"/>
                                </a:lnTo>
                                <a:lnTo>
                                  <a:pt x="0" y="2557"/>
                                </a:lnTo>
                                <a:lnTo>
                                  <a:pt x="3" y="2425"/>
                                </a:lnTo>
                                <a:lnTo>
                                  <a:pt x="13" y="2295"/>
                                </a:lnTo>
                                <a:lnTo>
                                  <a:pt x="29" y="2167"/>
                                </a:lnTo>
                                <a:lnTo>
                                  <a:pt x="52" y="2041"/>
                                </a:lnTo>
                                <a:lnTo>
                                  <a:pt x="81" y="1918"/>
                                </a:lnTo>
                                <a:lnTo>
                                  <a:pt x="114" y="1796"/>
                                </a:lnTo>
                                <a:lnTo>
                                  <a:pt x="155" y="1677"/>
                                </a:lnTo>
                                <a:lnTo>
                                  <a:pt x="201" y="1562"/>
                                </a:lnTo>
                                <a:lnTo>
                                  <a:pt x="252" y="1449"/>
                                </a:lnTo>
                                <a:lnTo>
                                  <a:pt x="309" y="1338"/>
                                </a:lnTo>
                                <a:lnTo>
                                  <a:pt x="370" y="1231"/>
                                </a:lnTo>
                                <a:lnTo>
                                  <a:pt x="437" y="1127"/>
                                </a:lnTo>
                                <a:lnTo>
                                  <a:pt x="508" y="1027"/>
                                </a:lnTo>
                                <a:lnTo>
                                  <a:pt x="584" y="931"/>
                                </a:lnTo>
                                <a:lnTo>
                                  <a:pt x="664" y="838"/>
                                </a:lnTo>
                                <a:lnTo>
                                  <a:pt x="749" y="748"/>
                                </a:lnTo>
                                <a:lnTo>
                                  <a:pt x="838" y="664"/>
                                </a:lnTo>
                                <a:lnTo>
                                  <a:pt x="931" y="584"/>
                                </a:lnTo>
                                <a:lnTo>
                                  <a:pt x="1028" y="508"/>
                                </a:lnTo>
                                <a:lnTo>
                                  <a:pt x="1128" y="437"/>
                                </a:lnTo>
                                <a:lnTo>
                                  <a:pt x="1232" y="371"/>
                                </a:lnTo>
                                <a:lnTo>
                                  <a:pt x="1339" y="309"/>
                                </a:lnTo>
                                <a:lnTo>
                                  <a:pt x="1449" y="252"/>
                                </a:lnTo>
                                <a:lnTo>
                                  <a:pt x="1563" y="201"/>
                                </a:lnTo>
                                <a:lnTo>
                                  <a:pt x="1678" y="155"/>
                                </a:lnTo>
                                <a:lnTo>
                                  <a:pt x="1798" y="115"/>
                                </a:lnTo>
                                <a:lnTo>
                                  <a:pt x="1919" y="81"/>
                                </a:lnTo>
                                <a:lnTo>
                                  <a:pt x="2043" y="53"/>
                                </a:lnTo>
                                <a:lnTo>
                                  <a:pt x="2168" y="30"/>
                                </a:lnTo>
                                <a:lnTo>
                                  <a:pt x="2297" y="14"/>
                                </a:lnTo>
                                <a:lnTo>
                                  <a:pt x="2427" y="4"/>
                                </a:lnTo>
                                <a:lnTo>
                                  <a:pt x="2558" y="0"/>
                                </a:lnTo>
                                <a:close/>
                              </a:path>
                            </a:pathLst>
                          </a:custGeom>
                          <a:solidFill>
                            <a:srgbClr val="F8E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616585" y="358775"/>
                            <a:ext cx="212725" cy="271780"/>
                          </a:xfrm>
                          <a:custGeom>
                            <a:avLst/>
                            <a:gdLst>
                              <a:gd name="T0" fmla="*/ 766 w 2012"/>
                              <a:gd name="T1" fmla="*/ 2533 h 2568"/>
                              <a:gd name="T2" fmla="*/ 861 w 2012"/>
                              <a:gd name="T3" fmla="*/ 2490 h 2568"/>
                              <a:gd name="T4" fmla="*/ 956 w 2012"/>
                              <a:gd name="T5" fmla="*/ 2457 h 2568"/>
                              <a:gd name="T6" fmla="*/ 1053 w 2012"/>
                              <a:gd name="T7" fmla="*/ 2432 h 2568"/>
                              <a:gd name="T8" fmla="*/ 1147 w 2012"/>
                              <a:gd name="T9" fmla="*/ 2415 h 2568"/>
                              <a:gd name="T10" fmla="*/ 1238 w 2012"/>
                              <a:gd name="T11" fmla="*/ 2405 h 2568"/>
                              <a:gd name="T12" fmla="*/ 1328 w 2012"/>
                              <a:gd name="T13" fmla="*/ 2401 h 2568"/>
                              <a:gd name="T14" fmla="*/ 1495 w 2012"/>
                              <a:gd name="T15" fmla="*/ 2407 h 2568"/>
                              <a:gd name="T16" fmla="*/ 1641 w 2012"/>
                              <a:gd name="T17" fmla="*/ 2426 h 2568"/>
                              <a:gd name="T18" fmla="*/ 1718 w 2012"/>
                              <a:gd name="T19" fmla="*/ 2342 h 2568"/>
                              <a:gd name="T20" fmla="*/ 1787 w 2012"/>
                              <a:gd name="T21" fmla="*/ 2247 h 2568"/>
                              <a:gd name="T22" fmla="*/ 1847 w 2012"/>
                              <a:gd name="T23" fmla="*/ 2144 h 2568"/>
                              <a:gd name="T24" fmla="*/ 1899 w 2012"/>
                              <a:gd name="T25" fmla="*/ 2031 h 2568"/>
                              <a:gd name="T26" fmla="*/ 1943 w 2012"/>
                              <a:gd name="T27" fmla="*/ 1911 h 2568"/>
                              <a:gd name="T28" fmla="*/ 1975 w 2012"/>
                              <a:gd name="T29" fmla="*/ 1785 h 2568"/>
                              <a:gd name="T30" fmla="*/ 1998 w 2012"/>
                              <a:gd name="T31" fmla="*/ 1653 h 2568"/>
                              <a:gd name="T32" fmla="*/ 2009 w 2012"/>
                              <a:gd name="T33" fmla="*/ 1516 h 2568"/>
                              <a:gd name="T34" fmla="*/ 2011 w 2012"/>
                              <a:gd name="T35" fmla="*/ 1376 h 2568"/>
                              <a:gd name="T36" fmla="*/ 2000 w 2012"/>
                              <a:gd name="T37" fmla="*/ 1232 h 2568"/>
                              <a:gd name="T38" fmla="*/ 1973 w 2012"/>
                              <a:gd name="T39" fmla="*/ 1068 h 2568"/>
                              <a:gd name="T40" fmla="*/ 1920 w 2012"/>
                              <a:gd name="T41" fmla="*/ 875 h 2568"/>
                              <a:gd name="T42" fmla="*/ 1849 w 2012"/>
                              <a:gd name="T43" fmla="*/ 696 h 2568"/>
                              <a:gd name="T44" fmla="*/ 1759 w 2012"/>
                              <a:gd name="T45" fmla="*/ 533 h 2568"/>
                              <a:gd name="T46" fmla="*/ 1655 w 2012"/>
                              <a:gd name="T47" fmla="*/ 387 h 2568"/>
                              <a:gd name="T48" fmla="*/ 1539 w 2012"/>
                              <a:gd name="T49" fmla="*/ 262 h 2568"/>
                              <a:gd name="T50" fmla="*/ 1410 w 2012"/>
                              <a:gd name="T51" fmla="*/ 160 h 2568"/>
                              <a:gd name="T52" fmla="*/ 1274 w 2012"/>
                              <a:gd name="T53" fmla="*/ 81 h 2568"/>
                              <a:gd name="T54" fmla="*/ 1129 w 2012"/>
                              <a:gd name="T55" fmla="*/ 28 h 2568"/>
                              <a:gd name="T56" fmla="*/ 981 w 2012"/>
                              <a:gd name="T57" fmla="*/ 2 h 2568"/>
                              <a:gd name="T58" fmla="*/ 830 w 2012"/>
                              <a:gd name="T59" fmla="*/ 6 h 2568"/>
                              <a:gd name="T60" fmla="*/ 681 w 2012"/>
                              <a:gd name="T61" fmla="*/ 42 h 2568"/>
                              <a:gd name="T62" fmla="*/ 543 w 2012"/>
                              <a:gd name="T63" fmla="*/ 106 h 2568"/>
                              <a:gd name="T64" fmla="*/ 416 w 2012"/>
                              <a:gd name="T65" fmla="*/ 195 h 2568"/>
                              <a:gd name="T66" fmla="*/ 305 w 2012"/>
                              <a:gd name="T67" fmla="*/ 307 h 2568"/>
                              <a:gd name="T68" fmla="*/ 208 w 2012"/>
                              <a:gd name="T69" fmla="*/ 441 h 2568"/>
                              <a:gd name="T70" fmla="*/ 129 w 2012"/>
                              <a:gd name="T71" fmla="*/ 592 h 2568"/>
                              <a:gd name="T72" fmla="*/ 67 w 2012"/>
                              <a:gd name="T73" fmla="*/ 760 h 2568"/>
                              <a:gd name="T74" fmla="*/ 24 w 2012"/>
                              <a:gd name="T75" fmla="*/ 940 h 2568"/>
                              <a:gd name="T76" fmla="*/ 3 w 2012"/>
                              <a:gd name="T77" fmla="*/ 1130 h 2568"/>
                              <a:gd name="T78" fmla="*/ 3 w 2012"/>
                              <a:gd name="T79" fmla="*/ 1327 h 2568"/>
                              <a:gd name="T80" fmla="*/ 26 w 2012"/>
                              <a:gd name="T81" fmla="*/ 1529 h 2568"/>
                              <a:gd name="T82" fmla="*/ 54 w 2012"/>
                              <a:gd name="T83" fmla="*/ 1663 h 2568"/>
                              <a:gd name="T84" fmla="*/ 90 w 2012"/>
                              <a:gd name="T85" fmla="*/ 1790 h 2568"/>
                              <a:gd name="T86" fmla="*/ 136 w 2012"/>
                              <a:gd name="T87" fmla="*/ 1911 h 2568"/>
                              <a:gd name="T88" fmla="*/ 190 w 2012"/>
                              <a:gd name="T89" fmla="*/ 2024 h 2568"/>
                              <a:gd name="T90" fmla="*/ 250 w 2012"/>
                              <a:gd name="T91" fmla="*/ 2131 h 2568"/>
                              <a:gd name="T92" fmla="*/ 318 w 2012"/>
                              <a:gd name="T93" fmla="*/ 2230 h 2568"/>
                              <a:gd name="T94" fmla="*/ 392 w 2012"/>
                              <a:gd name="T95" fmla="*/ 2320 h 2568"/>
                              <a:gd name="T96" fmla="*/ 470 w 2012"/>
                              <a:gd name="T97" fmla="*/ 2401 h 2568"/>
                              <a:gd name="T98" fmla="*/ 555 w 2012"/>
                              <a:gd name="T99" fmla="*/ 2472 h 2568"/>
                              <a:gd name="T100" fmla="*/ 642 w 2012"/>
                              <a:gd name="T101" fmla="*/ 2533 h 2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12" h="2568">
                                <a:moveTo>
                                  <a:pt x="704" y="2568"/>
                                </a:moveTo>
                                <a:lnTo>
                                  <a:pt x="735" y="2549"/>
                                </a:lnTo>
                                <a:lnTo>
                                  <a:pt x="766" y="2533"/>
                                </a:lnTo>
                                <a:lnTo>
                                  <a:pt x="798" y="2518"/>
                                </a:lnTo>
                                <a:lnTo>
                                  <a:pt x="829" y="2503"/>
                                </a:lnTo>
                                <a:lnTo>
                                  <a:pt x="861" y="2490"/>
                                </a:lnTo>
                                <a:lnTo>
                                  <a:pt x="893" y="2478"/>
                                </a:lnTo>
                                <a:lnTo>
                                  <a:pt x="925" y="2466"/>
                                </a:lnTo>
                                <a:lnTo>
                                  <a:pt x="956" y="2457"/>
                                </a:lnTo>
                                <a:lnTo>
                                  <a:pt x="989" y="2448"/>
                                </a:lnTo>
                                <a:lnTo>
                                  <a:pt x="1020" y="2439"/>
                                </a:lnTo>
                                <a:lnTo>
                                  <a:pt x="1053" y="2432"/>
                                </a:lnTo>
                                <a:lnTo>
                                  <a:pt x="1084" y="2425"/>
                                </a:lnTo>
                                <a:lnTo>
                                  <a:pt x="1115" y="2420"/>
                                </a:lnTo>
                                <a:lnTo>
                                  <a:pt x="1147" y="2415"/>
                                </a:lnTo>
                                <a:lnTo>
                                  <a:pt x="1177" y="2411"/>
                                </a:lnTo>
                                <a:lnTo>
                                  <a:pt x="1208" y="2407"/>
                                </a:lnTo>
                                <a:lnTo>
                                  <a:pt x="1238" y="2405"/>
                                </a:lnTo>
                                <a:lnTo>
                                  <a:pt x="1269" y="2403"/>
                                </a:lnTo>
                                <a:lnTo>
                                  <a:pt x="1298" y="2402"/>
                                </a:lnTo>
                                <a:lnTo>
                                  <a:pt x="1328" y="2401"/>
                                </a:lnTo>
                                <a:lnTo>
                                  <a:pt x="1385" y="2401"/>
                                </a:lnTo>
                                <a:lnTo>
                                  <a:pt x="1441" y="2403"/>
                                </a:lnTo>
                                <a:lnTo>
                                  <a:pt x="1495" y="2407"/>
                                </a:lnTo>
                                <a:lnTo>
                                  <a:pt x="1546" y="2412"/>
                                </a:lnTo>
                                <a:lnTo>
                                  <a:pt x="1596" y="2419"/>
                                </a:lnTo>
                                <a:lnTo>
                                  <a:pt x="1641" y="2426"/>
                                </a:lnTo>
                                <a:lnTo>
                                  <a:pt x="1668" y="2399"/>
                                </a:lnTo>
                                <a:lnTo>
                                  <a:pt x="1694" y="2371"/>
                                </a:lnTo>
                                <a:lnTo>
                                  <a:pt x="1718" y="2342"/>
                                </a:lnTo>
                                <a:lnTo>
                                  <a:pt x="1743" y="2312"/>
                                </a:lnTo>
                                <a:lnTo>
                                  <a:pt x="1765" y="2280"/>
                                </a:lnTo>
                                <a:lnTo>
                                  <a:pt x="1787" y="2247"/>
                                </a:lnTo>
                                <a:lnTo>
                                  <a:pt x="1809" y="2214"/>
                                </a:lnTo>
                                <a:lnTo>
                                  <a:pt x="1829" y="2179"/>
                                </a:lnTo>
                                <a:lnTo>
                                  <a:pt x="1847" y="2144"/>
                                </a:lnTo>
                                <a:lnTo>
                                  <a:pt x="1866" y="2107"/>
                                </a:lnTo>
                                <a:lnTo>
                                  <a:pt x="1883" y="2069"/>
                                </a:lnTo>
                                <a:lnTo>
                                  <a:pt x="1899" y="2031"/>
                                </a:lnTo>
                                <a:lnTo>
                                  <a:pt x="1914" y="1992"/>
                                </a:lnTo>
                                <a:lnTo>
                                  <a:pt x="1928" y="1952"/>
                                </a:lnTo>
                                <a:lnTo>
                                  <a:pt x="1943" y="1911"/>
                                </a:lnTo>
                                <a:lnTo>
                                  <a:pt x="1954" y="1870"/>
                                </a:lnTo>
                                <a:lnTo>
                                  <a:pt x="1965" y="1828"/>
                                </a:lnTo>
                                <a:lnTo>
                                  <a:pt x="1975" y="1785"/>
                                </a:lnTo>
                                <a:lnTo>
                                  <a:pt x="1984" y="1741"/>
                                </a:lnTo>
                                <a:lnTo>
                                  <a:pt x="1991" y="1697"/>
                                </a:lnTo>
                                <a:lnTo>
                                  <a:pt x="1998" y="1653"/>
                                </a:lnTo>
                                <a:lnTo>
                                  <a:pt x="2003" y="1608"/>
                                </a:lnTo>
                                <a:lnTo>
                                  <a:pt x="2006" y="1562"/>
                                </a:lnTo>
                                <a:lnTo>
                                  <a:pt x="2009" y="1516"/>
                                </a:lnTo>
                                <a:lnTo>
                                  <a:pt x="2011" y="1469"/>
                                </a:lnTo>
                                <a:lnTo>
                                  <a:pt x="2012" y="1423"/>
                                </a:lnTo>
                                <a:lnTo>
                                  <a:pt x="2011" y="1376"/>
                                </a:lnTo>
                                <a:lnTo>
                                  <a:pt x="2008" y="1328"/>
                                </a:lnTo>
                                <a:lnTo>
                                  <a:pt x="2004" y="1281"/>
                                </a:lnTo>
                                <a:lnTo>
                                  <a:pt x="2000" y="1232"/>
                                </a:lnTo>
                                <a:lnTo>
                                  <a:pt x="1993" y="1185"/>
                                </a:lnTo>
                                <a:lnTo>
                                  <a:pt x="1986" y="1136"/>
                                </a:lnTo>
                                <a:lnTo>
                                  <a:pt x="1973" y="1068"/>
                                </a:lnTo>
                                <a:lnTo>
                                  <a:pt x="1958" y="1002"/>
                                </a:lnTo>
                                <a:lnTo>
                                  <a:pt x="1940" y="939"/>
                                </a:lnTo>
                                <a:lnTo>
                                  <a:pt x="1920" y="875"/>
                                </a:lnTo>
                                <a:lnTo>
                                  <a:pt x="1898" y="814"/>
                                </a:lnTo>
                                <a:lnTo>
                                  <a:pt x="1874" y="754"/>
                                </a:lnTo>
                                <a:lnTo>
                                  <a:pt x="1849" y="696"/>
                                </a:lnTo>
                                <a:lnTo>
                                  <a:pt x="1820" y="640"/>
                                </a:lnTo>
                                <a:lnTo>
                                  <a:pt x="1791" y="585"/>
                                </a:lnTo>
                                <a:lnTo>
                                  <a:pt x="1759" y="533"/>
                                </a:lnTo>
                                <a:lnTo>
                                  <a:pt x="1727" y="482"/>
                                </a:lnTo>
                                <a:lnTo>
                                  <a:pt x="1692" y="434"/>
                                </a:lnTo>
                                <a:lnTo>
                                  <a:pt x="1655" y="387"/>
                                </a:lnTo>
                                <a:lnTo>
                                  <a:pt x="1617" y="343"/>
                                </a:lnTo>
                                <a:lnTo>
                                  <a:pt x="1579" y="302"/>
                                </a:lnTo>
                                <a:lnTo>
                                  <a:pt x="1539" y="262"/>
                                </a:lnTo>
                                <a:lnTo>
                                  <a:pt x="1496" y="225"/>
                                </a:lnTo>
                                <a:lnTo>
                                  <a:pt x="1454" y="191"/>
                                </a:lnTo>
                                <a:lnTo>
                                  <a:pt x="1410" y="160"/>
                                </a:lnTo>
                                <a:lnTo>
                                  <a:pt x="1366" y="131"/>
                                </a:lnTo>
                                <a:lnTo>
                                  <a:pt x="1320" y="105"/>
                                </a:lnTo>
                                <a:lnTo>
                                  <a:pt x="1274" y="81"/>
                                </a:lnTo>
                                <a:lnTo>
                                  <a:pt x="1226" y="60"/>
                                </a:lnTo>
                                <a:lnTo>
                                  <a:pt x="1178" y="42"/>
                                </a:lnTo>
                                <a:lnTo>
                                  <a:pt x="1129" y="28"/>
                                </a:lnTo>
                                <a:lnTo>
                                  <a:pt x="1081" y="16"/>
                                </a:lnTo>
                                <a:lnTo>
                                  <a:pt x="1031" y="8"/>
                                </a:lnTo>
                                <a:lnTo>
                                  <a:pt x="981" y="2"/>
                                </a:lnTo>
                                <a:lnTo>
                                  <a:pt x="932" y="0"/>
                                </a:lnTo>
                                <a:lnTo>
                                  <a:pt x="881" y="1"/>
                                </a:lnTo>
                                <a:lnTo>
                                  <a:pt x="830" y="6"/>
                                </a:lnTo>
                                <a:lnTo>
                                  <a:pt x="779" y="15"/>
                                </a:lnTo>
                                <a:lnTo>
                                  <a:pt x="730" y="27"/>
                                </a:lnTo>
                                <a:lnTo>
                                  <a:pt x="681" y="42"/>
                                </a:lnTo>
                                <a:lnTo>
                                  <a:pt x="634" y="59"/>
                                </a:lnTo>
                                <a:lnTo>
                                  <a:pt x="587" y="81"/>
                                </a:lnTo>
                                <a:lnTo>
                                  <a:pt x="543" y="106"/>
                                </a:lnTo>
                                <a:lnTo>
                                  <a:pt x="499" y="133"/>
                                </a:lnTo>
                                <a:lnTo>
                                  <a:pt x="458" y="163"/>
                                </a:lnTo>
                                <a:lnTo>
                                  <a:pt x="416" y="195"/>
                                </a:lnTo>
                                <a:lnTo>
                                  <a:pt x="378" y="230"/>
                                </a:lnTo>
                                <a:lnTo>
                                  <a:pt x="341" y="268"/>
                                </a:lnTo>
                                <a:lnTo>
                                  <a:pt x="305" y="307"/>
                                </a:lnTo>
                                <a:lnTo>
                                  <a:pt x="271" y="350"/>
                                </a:lnTo>
                                <a:lnTo>
                                  <a:pt x="239" y="395"/>
                                </a:lnTo>
                                <a:lnTo>
                                  <a:pt x="208" y="441"/>
                                </a:lnTo>
                                <a:lnTo>
                                  <a:pt x="180" y="490"/>
                                </a:lnTo>
                                <a:lnTo>
                                  <a:pt x="154" y="541"/>
                                </a:lnTo>
                                <a:lnTo>
                                  <a:pt x="129" y="592"/>
                                </a:lnTo>
                                <a:lnTo>
                                  <a:pt x="107" y="646"/>
                                </a:lnTo>
                                <a:lnTo>
                                  <a:pt x="86" y="702"/>
                                </a:lnTo>
                                <a:lnTo>
                                  <a:pt x="67" y="760"/>
                                </a:lnTo>
                                <a:lnTo>
                                  <a:pt x="50" y="818"/>
                                </a:lnTo>
                                <a:lnTo>
                                  <a:pt x="36" y="878"/>
                                </a:lnTo>
                                <a:lnTo>
                                  <a:pt x="24" y="940"/>
                                </a:lnTo>
                                <a:lnTo>
                                  <a:pt x="15" y="1001"/>
                                </a:lnTo>
                                <a:lnTo>
                                  <a:pt x="7" y="1065"/>
                                </a:lnTo>
                                <a:lnTo>
                                  <a:pt x="3" y="1130"/>
                                </a:lnTo>
                                <a:lnTo>
                                  <a:pt x="0" y="1194"/>
                                </a:lnTo>
                                <a:lnTo>
                                  <a:pt x="0" y="1260"/>
                                </a:lnTo>
                                <a:lnTo>
                                  <a:pt x="3" y="1327"/>
                                </a:lnTo>
                                <a:lnTo>
                                  <a:pt x="7" y="1394"/>
                                </a:lnTo>
                                <a:lnTo>
                                  <a:pt x="15" y="1461"/>
                                </a:lnTo>
                                <a:lnTo>
                                  <a:pt x="26" y="1529"/>
                                </a:lnTo>
                                <a:lnTo>
                                  <a:pt x="34" y="1574"/>
                                </a:lnTo>
                                <a:lnTo>
                                  <a:pt x="43" y="1618"/>
                                </a:lnTo>
                                <a:lnTo>
                                  <a:pt x="54" y="1663"/>
                                </a:lnTo>
                                <a:lnTo>
                                  <a:pt x="64" y="1706"/>
                                </a:lnTo>
                                <a:lnTo>
                                  <a:pt x="77" y="1748"/>
                                </a:lnTo>
                                <a:lnTo>
                                  <a:pt x="90" y="1790"/>
                                </a:lnTo>
                                <a:lnTo>
                                  <a:pt x="104" y="1831"/>
                                </a:lnTo>
                                <a:lnTo>
                                  <a:pt x="121" y="1871"/>
                                </a:lnTo>
                                <a:lnTo>
                                  <a:pt x="136" y="1911"/>
                                </a:lnTo>
                                <a:lnTo>
                                  <a:pt x="153" y="1950"/>
                                </a:lnTo>
                                <a:lnTo>
                                  <a:pt x="171" y="1987"/>
                                </a:lnTo>
                                <a:lnTo>
                                  <a:pt x="190" y="2024"/>
                                </a:lnTo>
                                <a:lnTo>
                                  <a:pt x="209" y="2061"/>
                                </a:lnTo>
                                <a:lnTo>
                                  <a:pt x="230" y="2096"/>
                                </a:lnTo>
                                <a:lnTo>
                                  <a:pt x="250" y="2131"/>
                                </a:lnTo>
                                <a:lnTo>
                                  <a:pt x="273" y="2165"/>
                                </a:lnTo>
                                <a:lnTo>
                                  <a:pt x="294" y="2198"/>
                                </a:lnTo>
                                <a:lnTo>
                                  <a:pt x="318" y="2230"/>
                                </a:lnTo>
                                <a:lnTo>
                                  <a:pt x="342" y="2260"/>
                                </a:lnTo>
                                <a:lnTo>
                                  <a:pt x="367" y="2291"/>
                                </a:lnTo>
                                <a:lnTo>
                                  <a:pt x="392" y="2320"/>
                                </a:lnTo>
                                <a:lnTo>
                                  <a:pt x="418" y="2348"/>
                                </a:lnTo>
                                <a:lnTo>
                                  <a:pt x="443" y="2375"/>
                                </a:lnTo>
                                <a:lnTo>
                                  <a:pt x="470" y="2401"/>
                                </a:lnTo>
                                <a:lnTo>
                                  <a:pt x="499" y="2425"/>
                                </a:lnTo>
                                <a:lnTo>
                                  <a:pt x="527" y="2449"/>
                                </a:lnTo>
                                <a:lnTo>
                                  <a:pt x="555" y="2472"/>
                                </a:lnTo>
                                <a:lnTo>
                                  <a:pt x="584" y="2493"/>
                                </a:lnTo>
                                <a:lnTo>
                                  <a:pt x="613" y="2514"/>
                                </a:lnTo>
                                <a:lnTo>
                                  <a:pt x="642" y="2533"/>
                                </a:lnTo>
                                <a:lnTo>
                                  <a:pt x="672" y="2551"/>
                                </a:lnTo>
                                <a:lnTo>
                                  <a:pt x="704" y="2568"/>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5"/>
                        <wps:cNvSpPr>
                          <a:spLocks/>
                        </wps:cNvSpPr>
                        <wps:spPr bwMode="auto">
                          <a:xfrm>
                            <a:off x="631825" y="386080"/>
                            <a:ext cx="180975" cy="252730"/>
                          </a:xfrm>
                          <a:custGeom>
                            <a:avLst/>
                            <a:gdLst>
                              <a:gd name="T0" fmla="*/ 748 w 1712"/>
                              <a:gd name="T1" fmla="*/ 1 h 2391"/>
                              <a:gd name="T2" fmla="*/ 876 w 1712"/>
                              <a:gd name="T3" fmla="*/ 6 h 2391"/>
                              <a:gd name="T4" fmla="*/ 1001 w 1712"/>
                              <a:gd name="T5" fmla="*/ 40 h 2391"/>
                              <a:gd name="T6" fmla="*/ 1122 w 1712"/>
                              <a:gd name="T7" fmla="*/ 97 h 2391"/>
                              <a:gd name="T8" fmla="*/ 1237 w 1712"/>
                              <a:gd name="T9" fmla="*/ 179 h 2391"/>
                              <a:gd name="T10" fmla="*/ 1342 w 1712"/>
                              <a:gd name="T11" fmla="*/ 282 h 2391"/>
                              <a:gd name="T12" fmla="*/ 1439 w 1712"/>
                              <a:gd name="T13" fmla="*/ 404 h 2391"/>
                              <a:gd name="T14" fmla="*/ 1523 w 1712"/>
                              <a:gd name="T15" fmla="*/ 546 h 2391"/>
                              <a:gd name="T16" fmla="*/ 1594 w 1712"/>
                              <a:gd name="T17" fmla="*/ 703 h 2391"/>
                              <a:gd name="T18" fmla="*/ 1650 w 1712"/>
                              <a:gd name="T19" fmla="*/ 875 h 2391"/>
                              <a:gd name="T20" fmla="*/ 1690 w 1712"/>
                              <a:gd name="T21" fmla="*/ 1059 h 2391"/>
                              <a:gd name="T22" fmla="*/ 1705 w 1712"/>
                              <a:gd name="T23" fmla="*/ 1194 h 2391"/>
                              <a:gd name="T24" fmla="*/ 1712 w 1712"/>
                              <a:gd name="T25" fmla="*/ 1327 h 2391"/>
                              <a:gd name="T26" fmla="*/ 1709 w 1712"/>
                              <a:gd name="T27" fmla="*/ 1456 h 2391"/>
                              <a:gd name="T28" fmla="*/ 1695 w 1712"/>
                              <a:gd name="T29" fmla="*/ 1583 h 2391"/>
                              <a:gd name="T30" fmla="*/ 1673 w 1712"/>
                              <a:gd name="T31" fmla="*/ 1703 h 2391"/>
                              <a:gd name="T32" fmla="*/ 1643 w 1712"/>
                              <a:gd name="T33" fmla="*/ 1819 h 2391"/>
                              <a:gd name="T34" fmla="*/ 1604 w 1712"/>
                              <a:gd name="T35" fmla="*/ 1929 h 2391"/>
                              <a:gd name="T36" fmla="*/ 1557 w 1712"/>
                              <a:gd name="T37" fmla="*/ 2030 h 2391"/>
                              <a:gd name="T38" fmla="*/ 1503 w 1712"/>
                              <a:gd name="T39" fmla="*/ 2124 h 2391"/>
                              <a:gd name="T40" fmla="*/ 1443 w 1712"/>
                              <a:gd name="T41" fmla="*/ 2209 h 2391"/>
                              <a:gd name="T42" fmla="*/ 1360 w 1712"/>
                              <a:gd name="T43" fmla="*/ 2254 h 2391"/>
                              <a:gd name="T44" fmla="*/ 1228 w 1712"/>
                              <a:gd name="T45" fmla="*/ 2239 h 2391"/>
                              <a:gd name="T46" fmla="*/ 1106 w 1712"/>
                              <a:gd name="T47" fmla="*/ 2237 h 2391"/>
                              <a:gd name="T48" fmla="*/ 1029 w 1712"/>
                              <a:gd name="T49" fmla="*/ 2243 h 2391"/>
                              <a:gd name="T50" fmla="*/ 950 w 1712"/>
                              <a:gd name="T51" fmla="*/ 2254 h 2391"/>
                              <a:gd name="T52" fmla="*/ 870 w 1712"/>
                              <a:gd name="T53" fmla="*/ 2272 h 2391"/>
                              <a:gd name="T54" fmla="*/ 789 w 1712"/>
                              <a:gd name="T55" fmla="*/ 2298 h 2391"/>
                              <a:gd name="T56" fmla="*/ 707 w 1712"/>
                              <a:gd name="T57" fmla="*/ 2331 h 2391"/>
                              <a:gd name="T58" fmla="*/ 627 w 1712"/>
                              <a:gd name="T59" fmla="*/ 2374 h 2391"/>
                              <a:gd name="T60" fmla="*/ 549 w 1712"/>
                              <a:gd name="T61" fmla="*/ 2358 h 2391"/>
                              <a:gd name="T62" fmla="*/ 474 w 1712"/>
                              <a:gd name="T63" fmla="*/ 2301 h 2391"/>
                              <a:gd name="T64" fmla="*/ 402 w 1712"/>
                              <a:gd name="T65" fmla="*/ 2235 h 2391"/>
                              <a:gd name="T66" fmla="*/ 335 w 1712"/>
                              <a:gd name="T67" fmla="*/ 2160 h 2391"/>
                              <a:gd name="T68" fmla="*/ 272 w 1712"/>
                              <a:gd name="T69" fmla="*/ 2076 h 2391"/>
                              <a:gd name="T70" fmla="*/ 215 w 1712"/>
                              <a:gd name="T71" fmla="*/ 1984 h 2391"/>
                              <a:gd name="T72" fmla="*/ 163 w 1712"/>
                              <a:gd name="T73" fmla="*/ 1884 h 2391"/>
                              <a:gd name="T74" fmla="*/ 117 w 1712"/>
                              <a:gd name="T75" fmla="*/ 1778 h 2391"/>
                              <a:gd name="T76" fmla="*/ 78 w 1712"/>
                              <a:gd name="T77" fmla="*/ 1665 h 2391"/>
                              <a:gd name="T78" fmla="*/ 46 w 1712"/>
                              <a:gd name="T79" fmla="*/ 1547 h 2391"/>
                              <a:gd name="T80" fmla="*/ 23 w 1712"/>
                              <a:gd name="T81" fmla="*/ 1423 h 2391"/>
                              <a:gd name="T82" fmla="*/ 2 w 1712"/>
                              <a:gd name="T83" fmla="*/ 1234 h 2391"/>
                              <a:gd name="T84" fmla="*/ 2 w 1712"/>
                              <a:gd name="T85" fmla="*/ 1050 h 2391"/>
                              <a:gd name="T86" fmla="*/ 21 w 1712"/>
                              <a:gd name="T87" fmla="*/ 873 h 2391"/>
                              <a:gd name="T88" fmla="*/ 57 w 1712"/>
                              <a:gd name="T89" fmla="*/ 705 h 2391"/>
                              <a:gd name="T90" fmla="*/ 109 w 1712"/>
                              <a:gd name="T91" fmla="*/ 550 h 2391"/>
                              <a:gd name="T92" fmla="*/ 177 w 1712"/>
                              <a:gd name="T93" fmla="*/ 410 h 2391"/>
                              <a:gd name="T94" fmla="*/ 258 w 1712"/>
                              <a:gd name="T95" fmla="*/ 286 h 2391"/>
                              <a:gd name="T96" fmla="*/ 353 w 1712"/>
                              <a:gd name="T97" fmla="*/ 180 h 2391"/>
                              <a:gd name="T98" fmla="*/ 460 w 1712"/>
                              <a:gd name="T99" fmla="*/ 97 h 2391"/>
                              <a:gd name="T100" fmla="*/ 578 w 1712"/>
                              <a:gd name="T101" fmla="*/ 38 h 2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12" h="2391">
                                <a:moveTo>
                                  <a:pt x="662" y="13"/>
                                </a:moveTo>
                                <a:lnTo>
                                  <a:pt x="705" y="5"/>
                                </a:lnTo>
                                <a:lnTo>
                                  <a:pt x="748" y="1"/>
                                </a:lnTo>
                                <a:lnTo>
                                  <a:pt x="792" y="0"/>
                                </a:lnTo>
                                <a:lnTo>
                                  <a:pt x="834" y="2"/>
                                </a:lnTo>
                                <a:lnTo>
                                  <a:pt x="876" y="6"/>
                                </a:lnTo>
                                <a:lnTo>
                                  <a:pt x="918" y="15"/>
                                </a:lnTo>
                                <a:lnTo>
                                  <a:pt x="960" y="26"/>
                                </a:lnTo>
                                <a:lnTo>
                                  <a:pt x="1001" y="40"/>
                                </a:lnTo>
                                <a:lnTo>
                                  <a:pt x="1042" y="56"/>
                                </a:lnTo>
                                <a:lnTo>
                                  <a:pt x="1082" y="75"/>
                                </a:lnTo>
                                <a:lnTo>
                                  <a:pt x="1122" y="97"/>
                                </a:lnTo>
                                <a:lnTo>
                                  <a:pt x="1161" y="122"/>
                                </a:lnTo>
                                <a:lnTo>
                                  <a:pt x="1199" y="149"/>
                                </a:lnTo>
                                <a:lnTo>
                                  <a:pt x="1237" y="179"/>
                                </a:lnTo>
                                <a:lnTo>
                                  <a:pt x="1272" y="211"/>
                                </a:lnTo>
                                <a:lnTo>
                                  <a:pt x="1308" y="245"/>
                                </a:lnTo>
                                <a:lnTo>
                                  <a:pt x="1342" y="282"/>
                                </a:lnTo>
                                <a:lnTo>
                                  <a:pt x="1376" y="321"/>
                                </a:lnTo>
                                <a:lnTo>
                                  <a:pt x="1407" y="362"/>
                                </a:lnTo>
                                <a:lnTo>
                                  <a:pt x="1439" y="404"/>
                                </a:lnTo>
                                <a:lnTo>
                                  <a:pt x="1468" y="450"/>
                                </a:lnTo>
                                <a:lnTo>
                                  <a:pt x="1497" y="497"/>
                                </a:lnTo>
                                <a:lnTo>
                                  <a:pt x="1523" y="546"/>
                                </a:lnTo>
                                <a:lnTo>
                                  <a:pt x="1549" y="596"/>
                                </a:lnTo>
                                <a:lnTo>
                                  <a:pt x="1572" y="649"/>
                                </a:lnTo>
                                <a:lnTo>
                                  <a:pt x="1594" y="703"/>
                                </a:lnTo>
                                <a:lnTo>
                                  <a:pt x="1615" y="759"/>
                                </a:lnTo>
                                <a:lnTo>
                                  <a:pt x="1634" y="817"/>
                                </a:lnTo>
                                <a:lnTo>
                                  <a:pt x="1650" y="875"/>
                                </a:lnTo>
                                <a:lnTo>
                                  <a:pt x="1665" y="935"/>
                                </a:lnTo>
                                <a:lnTo>
                                  <a:pt x="1678" y="997"/>
                                </a:lnTo>
                                <a:lnTo>
                                  <a:pt x="1690" y="1059"/>
                                </a:lnTo>
                                <a:lnTo>
                                  <a:pt x="1697" y="1105"/>
                                </a:lnTo>
                                <a:lnTo>
                                  <a:pt x="1702" y="1150"/>
                                </a:lnTo>
                                <a:lnTo>
                                  <a:pt x="1705" y="1194"/>
                                </a:lnTo>
                                <a:lnTo>
                                  <a:pt x="1709" y="1238"/>
                                </a:lnTo>
                                <a:lnTo>
                                  <a:pt x="1711" y="1283"/>
                                </a:lnTo>
                                <a:lnTo>
                                  <a:pt x="1712" y="1327"/>
                                </a:lnTo>
                                <a:lnTo>
                                  <a:pt x="1712" y="1370"/>
                                </a:lnTo>
                                <a:lnTo>
                                  <a:pt x="1711" y="1413"/>
                                </a:lnTo>
                                <a:lnTo>
                                  <a:pt x="1709" y="1456"/>
                                </a:lnTo>
                                <a:lnTo>
                                  <a:pt x="1704" y="1498"/>
                                </a:lnTo>
                                <a:lnTo>
                                  <a:pt x="1700" y="1540"/>
                                </a:lnTo>
                                <a:lnTo>
                                  <a:pt x="1695" y="1583"/>
                                </a:lnTo>
                                <a:lnTo>
                                  <a:pt x="1689" y="1624"/>
                                </a:lnTo>
                                <a:lnTo>
                                  <a:pt x="1682" y="1663"/>
                                </a:lnTo>
                                <a:lnTo>
                                  <a:pt x="1673" y="1703"/>
                                </a:lnTo>
                                <a:lnTo>
                                  <a:pt x="1664" y="1742"/>
                                </a:lnTo>
                                <a:lnTo>
                                  <a:pt x="1653" y="1781"/>
                                </a:lnTo>
                                <a:lnTo>
                                  <a:pt x="1643" y="1819"/>
                                </a:lnTo>
                                <a:lnTo>
                                  <a:pt x="1631" y="1857"/>
                                </a:lnTo>
                                <a:lnTo>
                                  <a:pt x="1618" y="1893"/>
                                </a:lnTo>
                                <a:lnTo>
                                  <a:pt x="1604" y="1929"/>
                                </a:lnTo>
                                <a:lnTo>
                                  <a:pt x="1590" y="1963"/>
                                </a:lnTo>
                                <a:lnTo>
                                  <a:pt x="1574" y="1998"/>
                                </a:lnTo>
                                <a:lnTo>
                                  <a:pt x="1557" y="2030"/>
                                </a:lnTo>
                                <a:lnTo>
                                  <a:pt x="1540" y="2063"/>
                                </a:lnTo>
                                <a:lnTo>
                                  <a:pt x="1523" y="2094"/>
                                </a:lnTo>
                                <a:lnTo>
                                  <a:pt x="1503" y="2124"/>
                                </a:lnTo>
                                <a:lnTo>
                                  <a:pt x="1484" y="2154"/>
                                </a:lnTo>
                                <a:lnTo>
                                  <a:pt x="1464" y="2182"/>
                                </a:lnTo>
                                <a:lnTo>
                                  <a:pt x="1443" y="2209"/>
                                </a:lnTo>
                                <a:lnTo>
                                  <a:pt x="1421" y="2235"/>
                                </a:lnTo>
                                <a:lnTo>
                                  <a:pt x="1399" y="2261"/>
                                </a:lnTo>
                                <a:lnTo>
                                  <a:pt x="1360" y="2254"/>
                                </a:lnTo>
                                <a:lnTo>
                                  <a:pt x="1318" y="2247"/>
                                </a:lnTo>
                                <a:lnTo>
                                  <a:pt x="1274" y="2243"/>
                                </a:lnTo>
                                <a:lnTo>
                                  <a:pt x="1228" y="2239"/>
                                </a:lnTo>
                                <a:lnTo>
                                  <a:pt x="1180" y="2236"/>
                                </a:lnTo>
                                <a:lnTo>
                                  <a:pt x="1132" y="2236"/>
                                </a:lnTo>
                                <a:lnTo>
                                  <a:pt x="1106" y="2237"/>
                                </a:lnTo>
                                <a:lnTo>
                                  <a:pt x="1081" y="2239"/>
                                </a:lnTo>
                                <a:lnTo>
                                  <a:pt x="1055" y="2241"/>
                                </a:lnTo>
                                <a:lnTo>
                                  <a:pt x="1029" y="2243"/>
                                </a:lnTo>
                                <a:lnTo>
                                  <a:pt x="1003" y="2246"/>
                                </a:lnTo>
                                <a:lnTo>
                                  <a:pt x="977" y="2249"/>
                                </a:lnTo>
                                <a:lnTo>
                                  <a:pt x="950" y="2254"/>
                                </a:lnTo>
                                <a:lnTo>
                                  <a:pt x="923" y="2259"/>
                                </a:lnTo>
                                <a:lnTo>
                                  <a:pt x="897" y="2265"/>
                                </a:lnTo>
                                <a:lnTo>
                                  <a:pt x="870" y="2272"/>
                                </a:lnTo>
                                <a:lnTo>
                                  <a:pt x="843" y="2280"/>
                                </a:lnTo>
                                <a:lnTo>
                                  <a:pt x="816" y="2288"/>
                                </a:lnTo>
                                <a:lnTo>
                                  <a:pt x="789" y="2298"/>
                                </a:lnTo>
                                <a:lnTo>
                                  <a:pt x="761" y="2308"/>
                                </a:lnTo>
                                <a:lnTo>
                                  <a:pt x="734" y="2319"/>
                                </a:lnTo>
                                <a:lnTo>
                                  <a:pt x="707" y="2331"/>
                                </a:lnTo>
                                <a:lnTo>
                                  <a:pt x="680" y="2344"/>
                                </a:lnTo>
                                <a:lnTo>
                                  <a:pt x="654" y="2358"/>
                                </a:lnTo>
                                <a:lnTo>
                                  <a:pt x="627" y="2374"/>
                                </a:lnTo>
                                <a:lnTo>
                                  <a:pt x="600" y="2391"/>
                                </a:lnTo>
                                <a:lnTo>
                                  <a:pt x="575" y="2376"/>
                                </a:lnTo>
                                <a:lnTo>
                                  <a:pt x="549" y="2358"/>
                                </a:lnTo>
                                <a:lnTo>
                                  <a:pt x="524" y="2340"/>
                                </a:lnTo>
                                <a:lnTo>
                                  <a:pt x="498" y="2322"/>
                                </a:lnTo>
                                <a:lnTo>
                                  <a:pt x="474" y="2301"/>
                                </a:lnTo>
                                <a:lnTo>
                                  <a:pt x="449" y="2281"/>
                                </a:lnTo>
                                <a:lnTo>
                                  <a:pt x="426" y="2258"/>
                                </a:lnTo>
                                <a:lnTo>
                                  <a:pt x="402" y="2235"/>
                                </a:lnTo>
                                <a:lnTo>
                                  <a:pt x="379" y="2210"/>
                                </a:lnTo>
                                <a:lnTo>
                                  <a:pt x="356" y="2186"/>
                                </a:lnTo>
                                <a:lnTo>
                                  <a:pt x="335" y="2160"/>
                                </a:lnTo>
                                <a:lnTo>
                                  <a:pt x="313" y="2133"/>
                                </a:lnTo>
                                <a:lnTo>
                                  <a:pt x="293" y="2105"/>
                                </a:lnTo>
                                <a:lnTo>
                                  <a:pt x="272" y="2076"/>
                                </a:lnTo>
                                <a:lnTo>
                                  <a:pt x="253" y="2045"/>
                                </a:lnTo>
                                <a:lnTo>
                                  <a:pt x="233" y="2015"/>
                                </a:lnTo>
                                <a:lnTo>
                                  <a:pt x="215" y="1984"/>
                                </a:lnTo>
                                <a:lnTo>
                                  <a:pt x="197" y="1952"/>
                                </a:lnTo>
                                <a:lnTo>
                                  <a:pt x="179" y="1918"/>
                                </a:lnTo>
                                <a:lnTo>
                                  <a:pt x="163" y="1884"/>
                                </a:lnTo>
                                <a:lnTo>
                                  <a:pt x="147" y="1849"/>
                                </a:lnTo>
                                <a:lnTo>
                                  <a:pt x="132" y="1813"/>
                                </a:lnTo>
                                <a:lnTo>
                                  <a:pt x="117" y="1778"/>
                                </a:lnTo>
                                <a:lnTo>
                                  <a:pt x="104" y="1741"/>
                                </a:lnTo>
                                <a:lnTo>
                                  <a:pt x="91" y="1703"/>
                                </a:lnTo>
                                <a:lnTo>
                                  <a:pt x="78" y="1665"/>
                                </a:lnTo>
                                <a:lnTo>
                                  <a:pt x="67" y="1626"/>
                                </a:lnTo>
                                <a:lnTo>
                                  <a:pt x="56" y="1587"/>
                                </a:lnTo>
                                <a:lnTo>
                                  <a:pt x="46" y="1547"/>
                                </a:lnTo>
                                <a:lnTo>
                                  <a:pt x="38" y="1506"/>
                                </a:lnTo>
                                <a:lnTo>
                                  <a:pt x="29" y="1465"/>
                                </a:lnTo>
                                <a:lnTo>
                                  <a:pt x="23" y="1423"/>
                                </a:lnTo>
                                <a:lnTo>
                                  <a:pt x="14" y="1359"/>
                                </a:lnTo>
                                <a:lnTo>
                                  <a:pt x="6" y="1297"/>
                                </a:lnTo>
                                <a:lnTo>
                                  <a:pt x="2" y="1234"/>
                                </a:lnTo>
                                <a:lnTo>
                                  <a:pt x="0" y="1171"/>
                                </a:lnTo>
                                <a:lnTo>
                                  <a:pt x="0" y="1111"/>
                                </a:lnTo>
                                <a:lnTo>
                                  <a:pt x="2" y="1050"/>
                                </a:lnTo>
                                <a:lnTo>
                                  <a:pt x="6" y="990"/>
                                </a:lnTo>
                                <a:lnTo>
                                  <a:pt x="13" y="931"/>
                                </a:lnTo>
                                <a:lnTo>
                                  <a:pt x="21" y="873"/>
                                </a:lnTo>
                                <a:lnTo>
                                  <a:pt x="31" y="817"/>
                                </a:lnTo>
                                <a:lnTo>
                                  <a:pt x="43" y="760"/>
                                </a:lnTo>
                                <a:lnTo>
                                  <a:pt x="57" y="705"/>
                                </a:lnTo>
                                <a:lnTo>
                                  <a:pt x="72" y="653"/>
                                </a:lnTo>
                                <a:lnTo>
                                  <a:pt x="90" y="601"/>
                                </a:lnTo>
                                <a:lnTo>
                                  <a:pt x="109" y="550"/>
                                </a:lnTo>
                                <a:lnTo>
                                  <a:pt x="130" y="501"/>
                                </a:lnTo>
                                <a:lnTo>
                                  <a:pt x="152" y="455"/>
                                </a:lnTo>
                                <a:lnTo>
                                  <a:pt x="177" y="410"/>
                                </a:lnTo>
                                <a:lnTo>
                                  <a:pt x="203" y="367"/>
                                </a:lnTo>
                                <a:lnTo>
                                  <a:pt x="230" y="325"/>
                                </a:lnTo>
                                <a:lnTo>
                                  <a:pt x="258" y="286"/>
                                </a:lnTo>
                                <a:lnTo>
                                  <a:pt x="288" y="248"/>
                                </a:lnTo>
                                <a:lnTo>
                                  <a:pt x="321" y="213"/>
                                </a:lnTo>
                                <a:lnTo>
                                  <a:pt x="353" y="180"/>
                                </a:lnTo>
                                <a:lnTo>
                                  <a:pt x="388" y="150"/>
                                </a:lnTo>
                                <a:lnTo>
                                  <a:pt x="423" y="123"/>
                                </a:lnTo>
                                <a:lnTo>
                                  <a:pt x="460" y="97"/>
                                </a:lnTo>
                                <a:lnTo>
                                  <a:pt x="499" y="74"/>
                                </a:lnTo>
                                <a:lnTo>
                                  <a:pt x="538" y="55"/>
                                </a:lnTo>
                                <a:lnTo>
                                  <a:pt x="578" y="38"/>
                                </a:lnTo>
                                <a:lnTo>
                                  <a:pt x="620" y="25"/>
                                </a:lnTo>
                                <a:lnTo>
                                  <a:pt x="662" y="13"/>
                                </a:lnTo>
                                <a:close/>
                              </a:path>
                            </a:pathLst>
                          </a:custGeom>
                          <a:solidFill>
                            <a:srgbClr val="E98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6"/>
                        <wps:cNvSpPr>
                          <a:spLocks/>
                        </wps:cNvSpPr>
                        <wps:spPr bwMode="auto">
                          <a:xfrm>
                            <a:off x="641985" y="400685"/>
                            <a:ext cx="159385" cy="231140"/>
                          </a:xfrm>
                          <a:custGeom>
                            <a:avLst/>
                            <a:gdLst>
                              <a:gd name="T0" fmla="*/ 697 w 1505"/>
                              <a:gd name="T1" fmla="*/ 0 h 2186"/>
                              <a:gd name="T2" fmla="*/ 809 w 1505"/>
                              <a:gd name="T3" fmla="*/ 17 h 2186"/>
                              <a:gd name="T4" fmla="*/ 919 w 1505"/>
                              <a:gd name="T5" fmla="*/ 58 h 2186"/>
                              <a:gd name="T6" fmla="*/ 1023 w 1505"/>
                              <a:gd name="T7" fmla="*/ 122 h 2186"/>
                              <a:gd name="T8" fmla="*/ 1121 w 1505"/>
                              <a:gd name="T9" fmla="*/ 206 h 2186"/>
                              <a:gd name="T10" fmla="*/ 1212 w 1505"/>
                              <a:gd name="T11" fmla="*/ 307 h 2186"/>
                              <a:gd name="T12" fmla="*/ 1293 w 1505"/>
                              <a:gd name="T13" fmla="*/ 426 h 2186"/>
                              <a:gd name="T14" fmla="*/ 1363 w 1505"/>
                              <a:gd name="T15" fmla="*/ 560 h 2186"/>
                              <a:gd name="T16" fmla="*/ 1420 w 1505"/>
                              <a:gd name="T17" fmla="*/ 707 h 2186"/>
                              <a:gd name="T18" fmla="*/ 1465 w 1505"/>
                              <a:gd name="T19" fmla="*/ 865 h 2186"/>
                              <a:gd name="T20" fmla="*/ 1494 w 1505"/>
                              <a:gd name="T21" fmla="*/ 1033 h 2186"/>
                              <a:gd name="T22" fmla="*/ 1504 w 1505"/>
                              <a:gd name="T23" fmla="*/ 1161 h 2186"/>
                              <a:gd name="T24" fmla="*/ 1505 w 1505"/>
                              <a:gd name="T25" fmla="*/ 1286 h 2186"/>
                              <a:gd name="T26" fmla="*/ 1495 w 1505"/>
                              <a:gd name="T27" fmla="*/ 1407 h 2186"/>
                              <a:gd name="T28" fmla="*/ 1478 w 1505"/>
                              <a:gd name="T29" fmla="*/ 1522 h 2186"/>
                              <a:gd name="T30" fmla="*/ 1451 w 1505"/>
                              <a:gd name="T31" fmla="*/ 1632 h 2186"/>
                              <a:gd name="T32" fmla="*/ 1417 w 1505"/>
                              <a:gd name="T33" fmla="*/ 1736 h 2186"/>
                              <a:gd name="T34" fmla="*/ 1375 w 1505"/>
                              <a:gd name="T35" fmla="*/ 1832 h 2186"/>
                              <a:gd name="T36" fmla="*/ 1325 w 1505"/>
                              <a:gd name="T37" fmla="*/ 1919 h 2186"/>
                              <a:gd name="T38" fmla="*/ 1269 w 1505"/>
                              <a:gd name="T39" fmla="*/ 1997 h 2186"/>
                              <a:gd name="T40" fmla="*/ 1208 w 1505"/>
                              <a:gd name="T41" fmla="*/ 2066 h 2186"/>
                              <a:gd name="T42" fmla="*/ 1133 w 1505"/>
                              <a:gd name="T43" fmla="*/ 2103 h 2186"/>
                              <a:gd name="T44" fmla="*/ 1039 w 1505"/>
                              <a:gd name="T45" fmla="*/ 2100 h 2186"/>
                              <a:gd name="T46" fmla="*/ 941 w 1505"/>
                              <a:gd name="T47" fmla="*/ 2106 h 2186"/>
                              <a:gd name="T48" fmla="*/ 838 w 1505"/>
                              <a:gd name="T49" fmla="*/ 2120 h 2186"/>
                              <a:gd name="T50" fmla="*/ 735 w 1505"/>
                              <a:gd name="T51" fmla="*/ 2147 h 2186"/>
                              <a:gd name="T52" fmla="*/ 629 w 1505"/>
                              <a:gd name="T53" fmla="*/ 2186 h 2186"/>
                              <a:gd name="T54" fmla="*/ 545 w 1505"/>
                              <a:gd name="T55" fmla="*/ 2145 h 2186"/>
                              <a:gd name="T56" fmla="*/ 464 w 1505"/>
                              <a:gd name="T57" fmla="*/ 2090 h 2186"/>
                              <a:gd name="T58" fmla="*/ 387 w 1505"/>
                              <a:gd name="T59" fmla="*/ 2024 h 2186"/>
                              <a:gd name="T60" fmla="*/ 315 w 1505"/>
                              <a:gd name="T61" fmla="*/ 1945 h 2186"/>
                              <a:gd name="T62" fmla="*/ 248 w 1505"/>
                              <a:gd name="T63" fmla="*/ 1857 h 2186"/>
                              <a:gd name="T64" fmla="*/ 188 w 1505"/>
                              <a:gd name="T65" fmla="*/ 1757 h 2186"/>
                              <a:gd name="T66" fmla="*/ 134 w 1505"/>
                              <a:gd name="T67" fmla="*/ 1649 h 2186"/>
                              <a:gd name="T68" fmla="*/ 89 w 1505"/>
                              <a:gd name="T69" fmla="*/ 1534 h 2186"/>
                              <a:gd name="T70" fmla="*/ 52 w 1505"/>
                              <a:gd name="T71" fmla="*/ 1412 h 2186"/>
                              <a:gd name="T72" fmla="*/ 24 w 1505"/>
                              <a:gd name="T73" fmla="*/ 1283 h 2186"/>
                              <a:gd name="T74" fmla="*/ 6 w 1505"/>
                              <a:gd name="T75" fmla="*/ 1136 h 2186"/>
                              <a:gd name="T76" fmla="*/ 0 w 1505"/>
                              <a:gd name="T77" fmla="*/ 968 h 2186"/>
                              <a:gd name="T78" fmla="*/ 11 w 1505"/>
                              <a:gd name="T79" fmla="*/ 807 h 2186"/>
                              <a:gd name="T80" fmla="*/ 38 w 1505"/>
                              <a:gd name="T81" fmla="*/ 655 h 2186"/>
                              <a:gd name="T82" fmla="*/ 80 w 1505"/>
                              <a:gd name="T83" fmla="*/ 513 h 2186"/>
                              <a:gd name="T84" fmla="*/ 135 w 1505"/>
                              <a:gd name="T85" fmla="*/ 385 h 2186"/>
                              <a:gd name="T86" fmla="*/ 203 w 1505"/>
                              <a:gd name="T87" fmla="*/ 271 h 2186"/>
                              <a:gd name="T88" fmla="*/ 283 w 1505"/>
                              <a:gd name="T89" fmla="*/ 175 h 2186"/>
                              <a:gd name="T90" fmla="*/ 374 w 1505"/>
                              <a:gd name="T91" fmla="*/ 97 h 2186"/>
                              <a:gd name="T92" fmla="*/ 474 w 1505"/>
                              <a:gd name="T93" fmla="*/ 41 h 2186"/>
                              <a:gd name="T94" fmla="*/ 582 w 1505"/>
                              <a:gd name="T95" fmla="*/ 7 h 2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05" h="2186">
                                <a:moveTo>
                                  <a:pt x="620" y="2"/>
                                </a:moveTo>
                                <a:lnTo>
                                  <a:pt x="659" y="0"/>
                                </a:lnTo>
                                <a:lnTo>
                                  <a:pt x="697" y="0"/>
                                </a:lnTo>
                                <a:lnTo>
                                  <a:pt x="735" y="3"/>
                                </a:lnTo>
                                <a:lnTo>
                                  <a:pt x="772" y="8"/>
                                </a:lnTo>
                                <a:lnTo>
                                  <a:pt x="809" y="17"/>
                                </a:lnTo>
                                <a:lnTo>
                                  <a:pt x="846" y="28"/>
                                </a:lnTo>
                                <a:lnTo>
                                  <a:pt x="883" y="42"/>
                                </a:lnTo>
                                <a:lnTo>
                                  <a:pt x="919" y="58"/>
                                </a:lnTo>
                                <a:lnTo>
                                  <a:pt x="954" y="77"/>
                                </a:lnTo>
                                <a:lnTo>
                                  <a:pt x="990" y="98"/>
                                </a:lnTo>
                                <a:lnTo>
                                  <a:pt x="1023" y="122"/>
                                </a:lnTo>
                                <a:lnTo>
                                  <a:pt x="1057" y="148"/>
                                </a:lnTo>
                                <a:lnTo>
                                  <a:pt x="1090" y="176"/>
                                </a:lnTo>
                                <a:lnTo>
                                  <a:pt x="1121" y="206"/>
                                </a:lnTo>
                                <a:lnTo>
                                  <a:pt x="1153" y="237"/>
                                </a:lnTo>
                                <a:lnTo>
                                  <a:pt x="1183" y="272"/>
                                </a:lnTo>
                                <a:lnTo>
                                  <a:pt x="1212" y="307"/>
                                </a:lnTo>
                                <a:lnTo>
                                  <a:pt x="1240" y="345"/>
                                </a:lnTo>
                                <a:lnTo>
                                  <a:pt x="1267" y="385"/>
                                </a:lnTo>
                                <a:lnTo>
                                  <a:pt x="1293" y="426"/>
                                </a:lnTo>
                                <a:lnTo>
                                  <a:pt x="1318" y="469"/>
                                </a:lnTo>
                                <a:lnTo>
                                  <a:pt x="1341" y="514"/>
                                </a:lnTo>
                                <a:lnTo>
                                  <a:pt x="1363" y="560"/>
                                </a:lnTo>
                                <a:lnTo>
                                  <a:pt x="1384" y="608"/>
                                </a:lnTo>
                                <a:lnTo>
                                  <a:pt x="1403" y="657"/>
                                </a:lnTo>
                                <a:lnTo>
                                  <a:pt x="1420" y="707"/>
                                </a:lnTo>
                                <a:lnTo>
                                  <a:pt x="1438" y="759"/>
                                </a:lnTo>
                                <a:lnTo>
                                  <a:pt x="1452" y="811"/>
                                </a:lnTo>
                                <a:lnTo>
                                  <a:pt x="1465" y="865"/>
                                </a:lnTo>
                                <a:lnTo>
                                  <a:pt x="1477" y="920"/>
                                </a:lnTo>
                                <a:lnTo>
                                  <a:pt x="1486" y="976"/>
                                </a:lnTo>
                                <a:lnTo>
                                  <a:pt x="1494" y="1033"/>
                                </a:lnTo>
                                <a:lnTo>
                                  <a:pt x="1498" y="1076"/>
                                </a:lnTo>
                                <a:lnTo>
                                  <a:pt x="1501" y="1119"/>
                                </a:lnTo>
                                <a:lnTo>
                                  <a:pt x="1504" y="1161"/>
                                </a:lnTo>
                                <a:lnTo>
                                  <a:pt x="1505" y="1203"/>
                                </a:lnTo>
                                <a:lnTo>
                                  <a:pt x="1505" y="1245"/>
                                </a:lnTo>
                                <a:lnTo>
                                  <a:pt x="1505" y="1286"/>
                                </a:lnTo>
                                <a:lnTo>
                                  <a:pt x="1503" y="1327"/>
                                </a:lnTo>
                                <a:lnTo>
                                  <a:pt x="1499" y="1367"/>
                                </a:lnTo>
                                <a:lnTo>
                                  <a:pt x="1495" y="1407"/>
                                </a:lnTo>
                                <a:lnTo>
                                  <a:pt x="1491" y="1445"/>
                                </a:lnTo>
                                <a:lnTo>
                                  <a:pt x="1484" y="1484"/>
                                </a:lnTo>
                                <a:lnTo>
                                  <a:pt x="1478" y="1522"/>
                                </a:lnTo>
                                <a:lnTo>
                                  <a:pt x="1470" y="1560"/>
                                </a:lnTo>
                                <a:lnTo>
                                  <a:pt x="1460" y="1597"/>
                                </a:lnTo>
                                <a:lnTo>
                                  <a:pt x="1451" y="1632"/>
                                </a:lnTo>
                                <a:lnTo>
                                  <a:pt x="1441" y="1667"/>
                                </a:lnTo>
                                <a:lnTo>
                                  <a:pt x="1429" y="1701"/>
                                </a:lnTo>
                                <a:lnTo>
                                  <a:pt x="1417" y="1736"/>
                                </a:lnTo>
                                <a:lnTo>
                                  <a:pt x="1403" y="1768"/>
                                </a:lnTo>
                                <a:lnTo>
                                  <a:pt x="1389" y="1800"/>
                                </a:lnTo>
                                <a:lnTo>
                                  <a:pt x="1375" y="1832"/>
                                </a:lnTo>
                                <a:lnTo>
                                  <a:pt x="1359" y="1862"/>
                                </a:lnTo>
                                <a:lnTo>
                                  <a:pt x="1343" y="1891"/>
                                </a:lnTo>
                                <a:lnTo>
                                  <a:pt x="1325" y="1919"/>
                                </a:lnTo>
                                <a:lnTo>
                                  <a:pt x="1308" y="1946"/>
                                </a:lnTo>
                                <a:lnTo>
                                  <a:pt x="1289" y="1972"/>
                                </a:lnTo>
                                <a:lnTo>
                                  <a:pt x="1269" y="1997"/>
                                </a:lnTo>
                                <a:lnTo>
                                  <a:pt x="1250" y="2022"/>
                                </a:lnTo>
                                <a:lnTo>
                                  <a:pt x="1229" y="2044"/>
                                </a:lnTo>
                                <a:lnTo>
                                  <a:pt x="1208" y="2066"/>
                                </a:lnTo>
                                <a:lnTo>
                                  <a:pt x="1186" y="2086"/>
                                </a:lnTo>
                                <a:lnTo>
                                  <a:pt x="1163" y="2106"/>
                                </a:lnTo>
                                <a:lnTo>
                                  <a:pt x="1133" y="2103"/>
                                </a:lnTo>
                                <a:lnTo>
                                  <a:pt x="1103" y="2101"/>
                                </a:lnTo>
                                <a:lnTo>
                                  <a:pt x="1072" y="2100"/>
                                </a:lnTo>
                                <a:lnTo>
                                  <a:pt x="1039" y="2100"/>
                                </a:lnTo>
                                <a:lnTo>
                                  <a:pt x="1007" y="2101"/>
                                </a:lnTo>
                                <a:lnTo>
                                  <a:pt x="974" y="2103"/>
                                </a:lnTo>
                                <a:lnTo>
                                  <a:pt x="941" y="2106"/>
                                </a:lnTo>
                                <a:lnTo>
                                  <a:pt x="907" y="2109"/>
                                </a:lnTo>
                                <a:lnTo>
                                  <a:pt x="873" y="2114"/>
                                </a:lnTo>
                                <a:lnTo>
                                  <a:pt x="838" y="2120"/>
                                </a:lnTo>
                                <a:lnTo>
                                  <a:pt x="804" y="2127"/>
                                </a:lnTo>
                                <a:lnTo>
                                  <a:pt x="769" y="2136"/>
                                </a:lnTo>
                                <a:lnTo>
                                  <a:pt x="735" y="2147"/>
                                </a:lnTo>
                                <a:lnTo>
                                  <a:pt x="699" y="2158"/>
                                </a:lnTo>
                                <a:lnTo>
                                  <a:pt x="664" y="2172"/>
                                </a:lnTo>
                                <a:lnTo>
                                  <a:pt x="629" y="2186"/>
                                </a:lnTo>
                                <a:lnTo>
                                  <a:pt x="601" y="2174"/>
                                </a:lnTo>
                                <a:lnTo>
                                  <a:pt x="573" y="2160"/>
                                </a:lnTo>
                                <a:lnTo>
                                  <a:pt x="545" y="2145"/>
                                </a:lnTo>
                                <a:lnTo>
                                  <a:pt x="518" y="2127"/>
                                </a:lnTo>
                                <a:lnTo>
                                  <a:pt x="491" y="2110"/>
                                </a:lnTo>
                                <a:lnTo>
                                  <a:pt x="464" y="2090"/>
                                </a:lnTo>
                                <a:lnTo>
                                  <a:pt x="438" y="2069"/>
                                </a:lnTo>
                                <a:lnTo>
                                  <a:pt x="412" y="2046"/>
                                </a:lnTo>
                                <a:lnTo>
                                  <a:pt x="387" y="2024"/>
                                </a:lnTo>
                                <a:lnTo>
                                  <a:pt x="362" y="1998"/>
                                </a:lnTo>
                                <a:lnTo>
                                  <a:pt x="338" y="1972"/>
                                </a:lnTo>
                                <a:lnTo>
                                  <a:pt x="315" y="1945"/>
                                </a:lnTo>
                                <a:lnTo>
                                  <a:pt x="292" y="1917"/>
                                </a:lnTo>
                                <a:lnTo>
                                  <a:pt x="269" y="1887"/>
                                </a:lnTo>
                                <a:lnTo>
                                  <a:pt x="248" y="1857"/>
                                </a:lnTo>
                                <a:lnTo>
                                  <a:pt x="227" y="1824"/>
                                </a:lnTo>
                                <a:lnTo>
                                  <a:pt x="207" y="1792"/>
                                </a:lnTo>
                                <a:lnTo>
                                  <a:pt x="188" y="1757"/>
                                </a:lnTo>
                                <a:lnTo>
                                  <a:pt x="169" y="1723"/>
                                </a:lnTo>
                                <a:lnTo>
                                  <a:pt x="151" y="1687"/>
                                </a:lnTo>
                                <a:lnTo>
                                  <a:pt x="134" y="1649"/>
                                </a:lnTo>
                                <a:lnTo>
                                  <a:pt x="118" y="1613"/>
                                </a:lnTo>
                                <a:lnTo>
                                  <a:pt x="103" y="1574"/>
                                </a:lnTo>
                                <a:lnTo>
                                  <a:pt x="89" y="1534"/>
                                </a:lnTo>
                                <a:lnTo>
                                  <a:pt x="76" y="1494"/>
                                </a:lnTo>
                                <a:lnTo>
                                  <a:pt x="63" y="1453"/>
                                </a:lnTo>
                                <a:lnTo>
                                  <a:pt x="52" y="1412"/>
                                </a:lnTo>
                                <a:lnTo>
                                  <a:pt x="41" y="1369"/>
                                </a:lnTo>
                                <a:lnTo>
                                  <a:pt x="33" y="1326"/>
                                </a:lnTo>
                                <a:lnTo>
                                  <a:pt x="24" y="1283"/>
                                </a:lnTo>
                                <a:lnTo>
                                  <a:pt x="18" y="1238"/>
                                </a:lnTo>
                                <a:lnTo>
                                  <a:pt x="11" y="1193"/>
                                </a:lnTo>
                                <a:lnTo>
                                  <a:pt x="6" y="1136"/>
                                </a:lnTo>
                                <a:lnTo>
                                  <a:pt x="1" y="1080"/>
                                </a:lnTo>
                                <a:lnTo>
                                  <a:pt x="0" y="1024"/>
                                </a:lnTo>
                                <a:lnTo>
                                  <a:pt x="0" y="968"/>
                                </a:lnTo>
                                <a:lnTo>
                                  <a:pt x="1" y="914"/>
                                </a:lnTo>
                                <a:lnTo>
                                  <a:pt x="6" y="860"/>
                                </a:lnTo>
                                <a:lnTo>
                                  <a:pt x="11" y="807"/>
                                </a:lnTo>
                                <a:lnTo>
                                  <a:pt x="19" y="755"/>
                                </a:lnTo>
                                <a:lnTo>
                                  <a:pt x="27" y="704"/>
                                </a:lnTo>
                                <a:lnTo>
                                  <a:pt x="38" y="655"/>
                                </a:lnTo>
                                <a:lnTo>
                                  <a:pt x="50" y="606"/>
                                </a:lnTo>
                                <a:lnTo>
                                  <a:pt x="64" y="559"/>
                                </a:lnTo>
                                <a:lnTo>
                                  <a:pt x="80" y="513"/>
                                </a:lnTo>
                                <a:lnTo>
                                  <a:pt x="97" y="469"/>
                                </a:lnTo>
                                <a:lnTo>
                                  <a:pt x="116" y="426"/>
                                </a:lnTo>
                                <a:lnTo>
                                  <a:pt x="135" y="385"/>
                                </a:lnTo>
                                <a:lnTo>
                                  <a:pt x="157" y="345"/>
                                </a:lnTo>
                                <a:lnTo>
                                  <a:pt x="180" y="307"/>
                                </a:lnTo>
                                <a:lnTo>
                                  <a:pt x="203" y="271"/>
                                </a:lnTo>
                                <a:lnTo>
                                  <a:pt x="229" y="237"/>
                                </a:lnTo>
                                <a:lnTo>
                                  <a:pt x="256" y="205"/>
                                </a:lnTo>
                                <a:lnTo>
                                  <a:pt x="283" y="175"/>
                                </a:lnTo>
                                <a:lnTo>
                                  <a:pt x="312" y="146"/>
                                </a:lnTo>
                                <a:lnTo>
                                  <a:pt x="343" y="121"/>
                                </a:lnTo>
                                <a:lnTo>
                                  <a:pt x="374" y="97"/>
                                </a:lnTo>
                                <a:lnTo>
                                  <a:pt x="406" y="75"/>
                                </a:lnTo>
                                <a:lnTo>
                                  <a:pt x="440" y="57"/>
                                </a:lnTo>
                                <a:lnTo>
                                  <a:pt x="474" y="41"/>
                                </a:lnTo>
                                <a:lnTo>
                                  <a:pt x="509" y="27"/>
                                </a:lnTo>
                                <a:lnTo>
                                  <a:pt x="546" y="16"/>
                                </a:lnTo>
                                <a:lnTo>
                                  <a:pt x="582" y="7"/>
                                </a:lnTo>
                                <a:lnTo>
                                  <a:pt x="6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7"/>
                        <wps:cNvSpPr>
                          <a:spLocks/>
                        </wps:cNvSpPr>
                        <wps:spPr bwMode="auto">
                          <a:xfrm>
                            <a:off x="641985" y="400685"/>
                            <a:ext cx="158750" cy="140970"/>
                          </a:xfrm>
                          <a:custGeom>
                            <a:avLst/>
                            <a:gdLst>
                              <a:gd name="T0" fmla="*/ 576 w 1498"/>
                              <a:gd name="T1" fmla="*/ 209 h 1332"/>
                              <a:gd name="T2" fmla="*/ 472 w 1498"/>
                              <a:gd name="T3" fmla="*/ 249 h 1332"/>
                              <a:gd name="T4" fmla="*/ 378 w 1498"/>
                              <a:gd name="T5" fmla="*/ 308 h 1332"/>
                              <a:gd name="T6" fmla="*/ 293 w 1498"/>
                              <a:gd name="T7" fmla="*/ 388 h 1332"/>
                              <a:gd name="T8" fmla="*/ 217 w 1498"/>
                              <a:gd name="T9" fmla="*/ 485 h 1332"/>
                              <a:gd name="T10" fmla="*/ 154 w 1498"/>
                              <a:gd name="T11" fmla="*/ 599 h 1332"/>
                              <a:gd name="T12" fmla="*/ 102 w 1498"/>
                              <a:gd name="T13" fmla="*/ 725 h 1332"/>
                              <a:gd name="T14" fmla="*/ 63 w 1498"/>
                              <a:gd name="T15" fmla="*/ 864 h 1332"/>
                              <a:gd name="T16" fmla="*/ 38 w 1498"/>
                              <a:gd name="T17" fmla="*/ 1013 h 1332"/>
                              <a:gd name="T18" fmla="*/ 28 w 1498"/>
                              <a:gd name="T19" fmla="*/ 1169 h 1332"/>
                              <a:gd name="T20" fmla="*/ 35 w 1498"/>
                              <a:gd name="T21" fmla="*/ 1332 h 1332"/>
                              <a:gd name="T22" fmla="*/ 15 w 1498"/>
                              <a:gd name="T23" fmla="*/ 1229 h 1332"/>
                              <a:gd name="T24" fmla="*/ 1 w 1498"/>
                              <a:gd name="T25" fmla="*/ 1080 h 1332"/>
                              <a:gd name="T26" fmla="*/ 1 w 1498"/>
                              <a:gd name="T27" fmla="*/ 914 h 1332"/>
                              <a:gd name="T28" fmla="*/ 19 w 1498"/>
                              <a:gd name="T29" fmla="*/ 755 h 1332"/>
                              <a:gd name="T30" fmla="*/ 50 w 1498"/>
                              <a:gd name="T31" fmla="*/ 606 h 1332"/>
                              <a:gd name="T32" fmla="*/ 97 w 1498"/>
                              <a:gd name="T33" fmla="*/ 469 h 1332"/>
                              <a:gd name="T34" fmla="*/ 157 w 1498"/>
                              <a:gd name="T35" fmla="*/ 345 h 1332"/>
                              <a:gd name="T36" fmla="*/ 229 w 1498"/>
                              <a:gd name="T37" fmla="*/ 237 h 1332"/>
                              <a:gd name="T38" fmla="*/ 312 w 1498"/>
                              <a:gd name="T39" fmla="*/ 146 h 1332"/>
                              <a:gd name="T40" fmla="*/ 406 w 1498"/>
                              <a:gd name="T41" fmla="*/ 75 h 1332"/>
                              <a:gd name="T42" fmla="*/ 509 w 1498"/>
                              <a:gd name="T43" fmla="*/ 27 h 1332"/>
                              <a:gd name="T44" fmla="*/ 620 w 1498"/>
                              <a:gd name="T45" fmla="*/ 2 h 1332"/>
                              <a:gd name="T46" fmla="*/ 735 w 1498"/>
                              <a:gd name="T47" fmla="*/ 3 h 1332"/>
                              <a:gd name="T48" fmla="*/ 846 w 1498"/>
                              <a:gd name="T49" fmla="*/ 28 h 1332"/>
                              <a:gd name="T50" fmla="*/ 954 w 1498"/>
                              <a:gd name="T51" fmla="*/ 77 h 1332"/>
                              <a:gd name="T52" fmla="*/ 1057 w 1498"/>
                              <a:gd name="T53" fmla="*/ 148 h 1332"/>
                              <a:gd name="T54" fmla="*/ 1153 w 1498"/>
                              <a:gd name="T55" fmla="*/ 237 h 1332"/>
                              <a:gd name="T56" fmla="*/ 1240 w 1498"/>
                              <a:gd name="T57" fmla="*/ 345 h 1332"/>
                              <a:gd name="T58" fmla="*/ 1318 w 1498"/>
                              <a:gd name="T59" fmla="*/ 469 h 1332"/>
                              <a:gd name="T60" fmla="*/ 1384 w 1498"/>
                              <a:gd name="T61" fmla="*/ 608 h 1332"/>
                              <a:gd name="T62" fmla="*/ 1438 w 1498"/>
                              <a:gd name="T63" fmla="*/ 759 h 1332"/>
                              <a:gd name="T64" fmla="*/ 1477 w 1498"/>
                              <a:gd name="T65" fmla="*/ 920 h 1332"/>
                              <a:gd name="T66" fmla="*/ 1495 w 1498"/>
                              <a:gd name="T67" fmla="*/ 1047 h 1332"/>
                              <a:gd name="T68" fmla="*/ 1498 w 1498"/>
                              <a:gd name="T69" fmla="*/ 1088 h 1332"/>
                              <a:gd name="T70" fmla="*/ 1460 w 1498"/>
                              <a:gd name="T71" fmla="*/ 941 h 1332"/>
                              <a:gd name="T72" fmla="*/ 1411 w 1498"/>
                              <a:gd name="T73" fmla="*/ 801 h 1332"/>
                              <a:gd name="T74" fmla="*/ 1350 w 1498"/>
                              <a:gd name="T75" fmla="*/ 673 h 1332"/>
                              <a:gd name="T76" fmla="*/ 1280 w 1498"/>
                              <a:gd name="T77" fmla="*/ 558 h 1332"/>
                              <a:gd name="T78" fmla="*/ 1201 w 1498"/>
                              <a:gd name="T79" fmla="*/ 455 h 1332"/>
                              <a:gd name="T80" fmla="*/ 1115 w 1498"/>
                              <a:gd name="T81" fmla="*/ 368 h 1332"/>
                              <a:gd name="T82" fmla="*/ 1022 w 1498"/>
                              <a:gd name="T83" fmla="*/ 296 h 1332"/>
                              <a:gd name="T84" fmla="*/ 925 w 1498"/>
                              <a:gd name="T85" fmla="*/ 242 h 1332"/>
                              <a:gd name="T86" fmla="*/ 823 w 1498"/>
                              <a:gd name="T87" fmla="*/ 208 h 1332"/>
                              <a:gd name="T88" fmla="*/ 718 w 1498"/>
                              <a:gd name="T89" fmla="*/ 194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8" h="1332">
                                <a:moveTo>
                                  <a:pt x="648" y="196"/>
                                </a:moveTo>
                                <a:lnTo>
                                  <a:pt x="612" y="201"/>
                                </a:lnTo>
                                <a:lnTo>
                                  <a:pt x="576" y="209"/>
                                </a:lnTo>
                                <a:lnTo>
                                  <a:pt x="540" y="220"/>
                                </a:lnTo>
                                <a:lnTo>
                                  <a:pt x="506" y="233"/>
                                </a:lnTo>
                                <a:lnTo>
                                  <a:pt x="472" y="249"/>
                                </a:lnTo>
                                <a:lnTo>
                                  <a:pt x="440" y="266"/>
                                </a:lnTo>
                                <a:lnTo>
                                  <a:pt x="409" y="287"/>
                                </a:lnTo>
                                <a:lnTo>
                                  <a:pt x="378" y="308"/>
                                </a:lnTo>
                                <a:lnTo>
                                  <a:pt x="349" y="333"/>
                                </a:lnTo>
                                <a:lnTo>
                                  <a:pt x="320" y="360"/>
                                </a:lnTo>
                                <a:lnTo>
                                  <a:pt x="293" y="388"/>
                                </a:lnTo>
                                <a:lnTo>
                                  <a:pt x="267" y="419"/>
                                </a:lnTo>
                                <a:lnTo>
                                  <a:pt x="241" y="452"/>
                                </a:lnTo>
                                <a:lnTo>
                                  <a:pt x="217" y="485"/>
                                </a:lnTo>
                                <a:lnTo>
                                  <a:pt x="196" y="522"/>
                                </a:lnTo>
                                <a:lnTo>
                                  <a:pt x="174" y="560"/>
                                </a:lnTo>
                                <a:lnTo>
                                  <a:pt x="154" y="599"/>
                                </a:lnTo>
                                <a:lnTo>
                                  <a:pt x="135" y="640"/>
                                </a:lnTo>
                                <a:lnTo>
                                  <a:pt x="118" y="682"/>
                                </a:lnTo>
                                <a:lnTo>
                                  <a:pt x="102" y="725"/>
                                </a:lnTo>
                                <a:lnTo>
                                  <a:pt x="88" y="770"/>
                                </a:lnTo>
                                <a:lnTo>
                                  <a:pt x="75" y="816"/>
                                </a:lnTo>
                                <a:lnTo>
                                  <a:pt x="63" y="864"/>
                                </a:lnTo>
                                <a:lnTo>
                                  <a:pt x="53" y="912"/>
                                </a:lnTo>
                                <a:lnTo>
                                  <a:pt x="45" y="962"/>
                                </a:lnTo>
                                <a:lnTo>
                                  <a:pt x="38" y="1013"/>
                                </a:lnTo>
                                <a:lnTo>
                                  <a:pt x="34" y="1064"/>
                                </a:lnTo>
                                <a:lnTo>
                                  <a:pt x="31" y="1116"/>
                                </a:lnTo>
                                <a:lnTo>
                                  <a:pt x="28" y="1169"/>
                                </a:lnTo>
                                <a:lnTo>
                                  <a:pt x="28" y="1223"/>
                                </a:lnTo>
                                <a:lnTo>
                                  <a:pt x="31" y="1277"/>
                                </a:lnTo>
                                <a:lnTo>
                                  <a:pt x="35" y="1332"/>
                                </a:lnTo>
                                <a:lnTo>
                                  <a:pt x="27" y="1298"/>
                                </a:lnTo>
                                <a:lnTo>
                                  <a:pt x="22" y="1263"/>
                                </a:lnTo>
                                <a:lnTo>
                                  <a:pt x="15" y="1229"/>
                                </a:lnTo>
                                <a:lnTo>
                                  <a:pt x="11" y="1193"/>
                                </a:lnTo>
                                <a:lnTo>
                                  <a:pt x="6" y="1136"/>
                                </a:lnTo>
                                <a:lnTo>
                                  <a:pt x="1" y="1080"/>
                                </a:lnTo>
                                <a:lnTo>
                                  <a:pt x="0" y="1024"/>
                                </a:lnTo>
                                <a:lnTo>
                                  <a:pt x="0" y="968"/>
                                </a:lnTo>
                                <a:lnTo>
                                  <a:pt x="1" y="914"/>
                                </a:lnTo>
                                <a:lnTo>
                                  <a:pt x="6" y="860"/>
                                </a:lnTo>
                                <a:lnTo>
                                  <a:pt x="11" y="807"/>
                                </a:lnTo>
                                <a:lnTo>
                                  <a:pt x="19" y="755"/>
                                </a:lnTo>
                                <a:lnTo>
                                  <a:pt x="27" y="704"/>
                                </a:lnTo>
                                <a:lnTo>
                                  <a:pt x="38" y="655"/>
                                </a:lnTo>
                                <a:lnTo>
                                  <a:pt x="50" y="606"/>
                                </a:lnTo>
                                <a:lnTo>
                                  <a:pt x="64" y="559"/>
                                </a:lnTo>
                                <a:lnTo>
                                  <a:pt x="80" y="513"/>
                                </a:lnTo>
                                <a:lnTo>
                                  <a:pt x="97" y="469"/>
                                </a:lnTo>
                                <a:lnTo>
                                  <a:pt x="116" y="426"/>
                                </a:lnTo>
                                <a:lnTo>
                                  <a:pt x="135" y="385"/>
                                </a:lnTo>
                                <a:lnTo>
                                  <a:pt x="157" y="345"/>
                                </a:lnTo>
                                <a:lnTo>
                                  <a:pt x="180" y="307"/>
                                </a:lnTo>
                                <a:lnTo>
                                  <a:pt x="203" y="271"/>
                                </a:lnTo>
                                <a:lnTo>
                                  <a:pt x="229" y="237"/>
                                </a:lnTo>
                                <a:lnTo>
                                  <a:pt x="256" y="205"/>
                                </a:lnTo>
                                <a:lnTo>
                                  <a:pt x="283" y="175"/>
                                </a:lnTo>
                                <a:lnTo>
                                  <a:pt x="312" y="146"/>
                                </a:lnTo>
                                <a:lnTo>
                                  <a:pt x="343" y="121"/>
                                </a:lnTo>
                                <a:lnTo>
                                  <a:pt x="374" y="97"/>
                                </a:lnTo>
                                <a:lnTo>
                                  <a:pt x="406" y="75"/>
                                </a:lnTo>
                                <a:lnTo>
                                  <a:pt x="440" y="57"/>
                                </a:lnTo>
                                <a:lnTo>
                                  <a:pt x="474" y="41"/>
                                </a:lnTo>
                                <a:lnTo>
                                  <a:pt x="509" y="27"/>
                                </a:lnTo>
                                <a:lnTo>
                                  <a:pt x="546" y="16"/>
                                </a:lnTo>
                                <a:lnTo>
                                  <a:pt x="582" y="7"/>
                                </a:lnTo>
                                <a:lnTo>
                                  <a:pt x="620" y="2"/>
                                </a:lnTo>
                                <a:lnTo>
                                  <a:pt x="659" y="0"/>
                                </a:lnTo>
                                <a:lnTo>
                                  <a:pt x="697" y="0"/>
                                </a:lnTo>
                                <a:lnTo>
                                  <a:pt x="735" y="3"/>
                                </a:lnTo>
                                <a:lnTo>
                                  <a:pt x="772" y="8"/>
                                </a:lnTo>
                                <a:lnTo>
                                  <a:pt x="809" y="17"/>
                                </a:lnTo>
                                <a:lnTo>
                                  <a:pt x="846" y="28"/>
                                </a:lnTo>
                                <a:lnTo>
                                  <a:pt x="883" y="42"/>
                                </a:lnTo>
                                <a:lnTo>
                                  <a:pt x="919" y="58"/>
                                </a:lnTo>
                                <a:lnTo>
                                  <a:pt x="954" y="77"/>
                                </a:lnTo>
                                <a:lnTo>
                                  <a:pt x="990" y="98"/>
                                </a:lnTo>
                                <a:lnTo>
                                  <a:pt x="1023" y="122"/>
                                </a:lnTo>
                                <a:lnTo>
                                  <a:pt x="1057" y="148"/>
                                </a:lnTo>
                                <a:lnTo>
                                  <a:pt x="1090" y="176"/>
                                </a:lnTo>
                                <a:lnTo>
                                  <a:pt x="1121" y="206"/>
                                </a:lnTo>
                                <a:lnTo>
                                  <a:pt x="1153" y="237"/>
                                </a:lnTo>
                                <a:lnTo>
                                  <a:pt x="1183" y="272"/>
                                </a:lnTo>
                                <a:lnTo>
                                  <a:pt x="1212" y="307"/>
                                </a:lnTo>
                                <a:lnTo>
                                  <a:pt x="1240" y="345"/>
                                </a:lnTo>
                                <a:lnTo>
                                  <a:pt x="1267" y="385"/>
                                </a:lnTo>
                                <a:lnTo>
                                  <a:pt x="1293" y="426"/>
                                </a:lnTo>
                                <a:lnTo>
                                  <a:pt x="1318" y="469"/>
                                </a:lnTo>
                                <a:lnTo>
                                  <a:pt x="1341" y="514"/>
                                </a:lnTo>
                                <a:lnTo>
                                  <a:pt x="1363" y="560"/>
                                </a:lnTo>
                                <a:lnTo>
                                  <a:pt x="1384" y="608"/>
                                </a:lnTo>
                                <a:lnTo>
                                  <a:pt x="1403" y="657"/>
                                </a:lnTo>
                                <a:lnTo>
                                  <a:pt x="1420" y="707"/>
                                </a:lnTo>
                                <a:lnTo>
                                  <a:pt x="1438" y="759"/>
                                </a:lnTo>
                                <a:lnTo>
                                  <a:pt x="1452" y="811"/>
                                </a:lnTo>
                                <a:lnTo>
                                  <a:pt x="1465" y="865"/>
                                </a:lnTo>
                                <a:lnTo>
                                  <a:pt x="1477" y="920"/>
                                </a:lnTo>
                                <a:lnTo>
                                  <a:pt x="1486" y="976"/>
                                </a:lnTo>
                                <a:lnTo>
                                  <a:pt x="1494" y="1033"/>
                                </a:lnTo>
                                <a:lnTo>
                                  <a:pt x="1495" y="1047"/>
                                </a:lnTo>
                                <a:lnTo>
                                  <a:pt x="1496" y="1061"/>
                                </a:lnTo>
                                <a:lnTo>
                                  <a:pt x="1497" y="1074"/>
                                </a:lnTo>
                                <a:lnTo>
                                  <a:pt x="1498" y="1088"/>
                                </a:lnTo>
                                <a:lnTo>
                                  <a:pt x="1487" y="1038"/>
                                </a:lnTo>
                                <a:lnTo>
                                  <a:pt x="1474" y="989"/>
                                </a:lnTo>
                                <a:lnTo>
                                  <a:pt x="1460" y="941"/>
                                </a:lnTo>
                                <a:lnTo>
                                  <a:pt x="1445" y="893"/>
                                </a:lnTo>
                                <a:lnTo>
                                  <a:pt x="1429" y="847"/>
                                </a:lnTo>
                                <a:lnTo>
                                  <a:pt x="1411" y="801"/>
                                </a:lnTo>
                                <a:lnTo>
                                  <a:pt x="1391" y="757"/>
                                </a:lnTo>
                                <a:lnTo>
                                  <a:pt x="1372" y="715"/>
                                </a:lnTo>
                                <a:lnTo>
                                  <a:pt x="1350" y="673"/>
                                </a:lnTo>
                                <a:lnTo>
                                  <a:pt x="1328" y="633"/>
                                </a:lnTo>
                                <a:lnTo>
                                  <a:pt x="1304" y="594"/>
                                </a:lnTo>
                                <a:lnTo>
                                  <a:pt x="1280" y="558"/>
                                </a:lnTo>
                                <a:lnTo>
                                  <a:pt x="1254" y="522"/>
                                </a:lnTo>
                                <a:lnTo>
                                  <a:pt x="1228" y="487"/>
                                </a:lnTo>
                                <a:lnTo>
                                  <a:pt x="1201" y="455"/>
                                </a:lnTo>
                                <a:lnTo>
                                  <a:pt x="1173" y="424"/>
                                </a:lnTo>
                                <a:lnTo>
                                  <a:pt x="1144" y="395"/>
                                </a:lnTo>
                                <a:lnTo>
                                  <a:pt x="1115" y="368"/>
                                </a:lnTo>
                                <a:lnTo>
                                  <a:pt x="1085" y="342"/>
                                </a:lnTo>
                                <a:lnTo>
                                  <a:pt x="1053" y="318"/>
                                </a:lnTo>
                                <a:lnTo>
                                  <a:pt x="1022" y="296"/>
                                </a:lnTo>
                                <a:lnTo>
                                  <a:pt x="990" y="276"/>
                                </a:lnTo>
                                <a:lnTo>
                                  <a:pt x="957" y="258"/>
                                </a:lnTo>
                                <a:lnTo>
                                  <a:pt x="925" y="242"/>
                                </a:lnTo>
                                <a:lnTo>
                                  <a:pt x="891" y="228"/>
                                </a:lnTo>
                                <a:lnTo>
                                  <a:pt x="857" y="217"/>
                                </a:lnTo>
                                <a:lnTo>
                                  <a:pt x="823" y="208"/>
                                </a:lnTo>
                                <a:lnTo>
                                  <a:pt x="789" y="200"/>
                                </a:lnTo>
                                <a:lnTo>
                                  <a:pt x="753" y="196"/>
                                </a:lnTo>
                                <a:lnTo>
                                  <a:pt x="718" y="194"/>
                                </a:lnTo>
                                <a:lnTo>
                                  <a:pt x="684" y="194"/>
                                </a:lnTo>
                                <a:lnTo>
                                  <a:pt x="648" y="196"/>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8"/>
                        <wps:cNvSpPr>
                          <a:spLocks/>
                        </wps:cNvSpPr>
                        <wps:spPr bwMode="auto">
                          <a:xfrm>
                            <a:off x="662305" y="471170"/>
                            <a:ext cx="130810" cy="150495"/>
                          </a:xfrm>
                          <a:custGeom>
                            <a:avLst/>
                            <a:gdLst>
                              <a:gd name="T0" fmla="*/ 29 w 1237"/>
                              <a:gd name="T1" fmla="*/ 862 h 1420"/>
                              <a:gd name="T2" fmla="*/ 63 w 1237"/>
                              <a:gd name="T3" fmla="*/ 964 h 1420"/>
                              <a:gd name="T4" fmla="*/ 110 w 1237"/>
                              <a:gd name="T5" fmla="*/ 1058 h 1420"/>
                              <a:gd name="T6" fmla="*/ 166 w 1237"/>
                              <a:gd name="T7" fmla="*/ 1144 h 1420"/>
                              <a:gd name="T8" fmla="*/ 231 w 1237"/>
                              <a:gd name="T9" fmla="*/ 1221 h 1420"/>
                              <a:gd name="T10" fmla="*/ 304 w 1237"/>
                              <a:gd name="T11" fmla="*/ 1286 h 1420"/>
                              <a:gd name="T12" fmla="*/ 384 w 1237"/>
                              <a:gd name="T13" fmla="*/ 1340 h 1420"/>
                              <a:gd name="T14" fmla="*/ 469 w 1237"/>
                              <a:gd name="T15" fmla="*/ 1381 h 1420"/>
                              <a:gd name="T16" fmla="*/ 559 w 1237"/>
                              <a:gd name="T17" fmla="*/ 1407 h 1420"/>
                              <a:gd name="T18" fmla="*/ 651 w 1237"/>
                              <a:gd name="T19" fmla="*/ 1418 h 1420"/>
                              <a:gd name="T20" fmla="*/ 745 w 1237"/>
                              <a:gd name="T21" fmla="*/ 1414 h 1420"/>
                              <a:gd name="T22" fmla="*/ 836 w 1237"/>
                              <a:gd name="T23" fmla="*/ 1394 h 1420"/>
                              <a:gd name="T24" fmla="*/ 919 w 1237"/>
                              <a:gd name="T25" fmla="*/ 1359 h 1420"/>
                              <a:gd name="T26" fmla="*/ 994 w 1237"/>
                              <a:gd name="T27" fmla="*/ 1311 h 1420"/>
                              <a:gd name="T28" fmla="*/ 1061 w 1237"/>
                              <a:gd name="T29" fmla="*/ 1249 h 1420"/>
                              <a:gd name="T30" fmla="*/ 1120 w 1237"/>
                              <a:gd name="T31" fmla="*/ 1177 h 1420"/>
                              <a:gd name="T32" fmla="*/ 1166 w 1237"/>
                              <a:gd name="T33" fmla="*/ 1096 h 1420"/>
                              <a:gd name="T34" fmla="*/ 1202 w 1237"/>
                              <a:gd name="T35" fmla="*/ 1006 h 1420"/>
                              <a:gd name="T36" fmla="*/ 1225 w 1237"/>
                              <a:gd name="T37" fmla="*/ 909 h 1420"/>
                              <a:gd name="T38" fmla="*/ 1237 w 1237"/>
                              <a:gd name="T39" fmla="*/ 808 h 1420"/>
                              <a:gd name="T40" fmla="*/ 1234 w 1237"/>
                              <a:gd name="T41" fmla="*/ 701 h 1420"/>
                              <a:gd name="T42" fmla="*/ 1218 w 1237"/>
                              <a:gd name="T43" fmla="*/ 592 h 1420"/>
                              <a:gd name="T44" fmla="*/ 1187 w 1237"/>
                              <a:gd name="T45" fmla="*/ 488 h 1420"/>
                              <a:gd name="T46" fmla="*/ 1144 w 1237"/>
                              <a:gd name="T47" fmla="*/ 391 h 1420"/>
                              <a:gd name="T48" fmla="*/ 1091 w 1237"/>
                              <a:gd name="T49" fmla="*/ 302 h 1420"/>
                              <a:gd name="T50" fmla="*/ 1029 w 1237"/>
                              <a:gd name="T51" fmla="*/ 223 h 1420"/>
                              <a:gd name="T52" fmla="*/ 959 w 1237"/>
                              <a:gd name="T53" fmla="*/ 154 h 1420"/>
                              <a:gd name="T54" fmla="*/ 881 w 1237"/>
                              <a:gd name="T55" fmla="*/ 96 h 1420"/>
                              <a:gd name="T56" fmla="*/ 797 w 1237"/>
                              <a:gd name="T57" fmla="*/ 50 h 1420"/>
                              <a:gd name="T58" fmla="*/ 709 w 1237"/>
                              <a:gd name="T59" fmla="*/ 19 h 1420"/>
                              <a:gd name="T60" fmla="*/ 617 w 1237"/>
                              <a:gd name="T61" fmla="*/ 2 h 1420"/>
                              <a:gd name="T62" fmla="*/ 524 w 1237"/>
                              <a:gd name="T63" fmla="*/ 1 h 1420"/>
                              <a:gd name="T64" fmla="*/ 432 w 1237"/>
                              <a:gd name="T65" fmla="*/ 16 h 1420"/>
                              <a:gd name="T66" fmla="*/ 346 w 1237"/>
                              <a:gd name="T67" fmla="*/ 47 h 1420"/>
                              <a:gd name="T68" fmla="*/ 267 w 1237"/>
                              <a:gd name="T69" fmla="*/ 91 h 1420"/>
                              <a:gd name="T70" fmla="*/ 197 w 1237"/>
                              <a:gd name="T71" fmla="*/ 149 h 1420"/>
                              <a:gd name="T72" fmla="*/ 137 w 1237"/>
                              <a:gd name="T73" fmla="*/ 217 h 1420"/>
                              <a:gd name="T74" fmla="*/ 86 w 1237"/>
                              <a:gd name="T75" fmla="*/ 295 h 1420"/>
                              <a:gd name="T76" fmla="*/ 46 w 1237"/>
                              <a:gd name="T77" fmla="*/ 383 h 1420"/>
                              <a:gd name="T78" fmla="*/ 18 w 1237"/>
                              <a:gd name="T79" fmla="*/ 477 h 1420"/>
                              <a:gd name="T80" fmla="*/ 3 w 1237"/>
                              <a:gd name="T81" fmla="*/ 577 h 1420"/>
                              <a:gd name="T82" fmla="*/ 1 w 1237"/>
                              <a:gd name="T83" fmla="*/ 683 h 1420"/>
                              <a:gd name="T84" fmla="*/ 13 w 1237"/>
                              <a:gd name="T85" fmla="*/ 791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37" h="1420">
                                <a:moveTo>
                                  <a:pt x="13" y="791"/>
                                </a:moveTo>
                                <a:lnTo>
                                  <a:pt x="20" y="827"/>
                                </a:lnTo>
                                <a:lnTo>
                                  <a:pt x="29" y="862"/>
                                </a:lnTo>
                                <a:lnTo>
                                  <a:pt x="40" y="897"/>
                                </a:lnTo>
                                <a:lnTo>
                                  <a:pt x="50" y="931"/>
                                </a:lnTo>
                                <a:lnTo>
                                  <a:pt x="63" y="964"/>
                                </a:lnTo>
                                <a:lnTo>
                                  <a:pt x="77" y="997"/>
                                </a:lnTo>
                                <a:lnTo>
                                  <a:pt x="92" y="1028"/>
                                </a:lnTo>
                                <a:lnTo>
                                  <a:pt x="110" y="1058"/>
                                </a:lnTo>
                                <a:lnTo>
                                  <a:pt x="127" y="1088"/>
                                </a:lnTo>
                                <a:lnTo>
                                  <a:pt x="145" y="1116"/>
                                </a:lnTo>
                                <a:lnTo>
                                  <a:pt x="166" y="1144"/>
                                </a:lnTo>
                                <a:lnTo>
                                  <a:pt x="186" y="1171"/>
                                </a:lnTo>
                                <a:lnTo>
                                  <a:pt x="208" y="1196"/>
                                </a:lnTo>
                                <a:lnTo>
                                  <a:pt x="231" y="1221"/>
                                </a:lnTo>
                                <a:lnTo>
                                  <a:pt x="254" y="1244"/>
                                </a:lnTo>
                                <a:lnTo>
                                  <a:pt x="279" y="1265"/>
                                </a:lnTo>
                                <a:lnTo>
                                  <a:pt x="304" y="1286"/>
                                </a:lnTo>
                                <a:lnTo>
                                  <a:pt x="330" y="1305"/>
                                </a:lnTo>
                                <a:lnTo>
                                  <a:pt x="357" y="1324"/>
                                </a:lnTo>
                                <a:lnTo>
                                  <a:pt x="384" y="1340"/>
                                </a:lnTo>
                                <a:lnTo>
                                  <a:pt x="412" y="1355"/>
                                </a:lnTo>
                                <a:lnTo>
                                  <a:pt x="440" y="1368"/>
                                </a:lnTo>
                                <a:lnTo>
                                  <a:pt x="469" y="1381"/>
                                </a:lnTo>
                                <a:lnTo>
                                  <a:pt x="499" y="1390"/>
                                </a:lnTo>
                                <a:lnTo>
                                  <a:pt x="529" y="1400"/>
                                </a:lnTo>
                                <a:lnTo>
                                  <a:pt x="559" y="1407"/>
                                </a:lnTo>
                                <a:lnTo>
                                  <a:pt x="589" y="1413"/>
                                </a:lnTo>
                                <a:lnTo>
                                  <a:pt x="620" y="1416"/>
                                </a:lnTo>
                                <a:lnTo>
                                  <a:pt x="651" y="1418"/>
                                </a:lnTo>
                                <a:lnTo>
                                  <a:pt x="682" y="1420"/>
                                </a:lnTo>
                                <a:lnTo>
                                  <a:pt x="713" y="1417"/>
                                </a:lnTo>
                                <a:lnTo>
                                  <a:pt x="745" y="1414"/>
                                </a:lnTo>
                                <a:lnTo>
                                  <a:pt x="775" y="1410"/>
                                </a:lnTo>
                                <a:lnTo>
                                  <a:pt x="805" y="1402"/>
                                </a:lnTo>
                                <a:lnTo>
                                  <a:pt x="836" y="1394"/>
                                </a:lnTo>
                                <a:lnTo>
                                  <a:pt x="864" y="1384"/>
                                </a:lnTo>
                                <a:lnTo>
                                  <a:pt x="892" y="1372"/>
                                </a:lnTo>
                                <a:lnTo>
                                  <a:pt x="919" y="1359"/>
                                </a:lnTo>
                                <a:lnTo>
                                  <a:pt x="945" y="1344"/>
                                </a:lnTo>
                                <a:lnTo>
                                  <a:pt x="971" y="1328"/>
                                </a:lnTo>
                                <a:lnTo>
                                  <a:pt x="994" y="1311"/>
                                </a:lnTo>
                                <a:lnTo>
                                  <a:pt x="1018" y="1291"/>
                                </a:lnTo>
                                <a:lnTo>
                                  <a:pt x="1041" y="1271"/>
                                </a:lnTo>
                                <a:lnTo>
                                  <a:pt x="1061" y="1249"/>
                                </a:lnTo>
                                <a:lnTo>
                                  <a:pt x="1082" y="1226"/>
                                </a:lnTo>
                                <a:lnTo>
                                  <a:pt x="1101" y="1203"/>
                                </a:lnTo>
                                <a:lnTo>
                                  <a:pt x="1120" y="1177"/>
                                </a:lnTo>
                                <a:lnTo>
                                  <a:pt x="1136" y="1151"/>
                                </a:lnTo>
                                <a:lnTo>
                                  <a:pt x="1152" y="1124"/>
                                </a:lnTo>
                                <a:lnTo>
                                  <a:pt x="1166" y="1096"/>
                                </a:lnTo>
                                <a:lnTo>
                                  <a:pt x="1179" y="1067"/>
                                </a:lnTo>
                                <a:lnTo>
                                  <a:pt x="1191" y="1037"/>
                                </a:lnTo>
                                <a:lnTo>
                                  <a:pt x="1202" y="1006"/>
                                </a:lnTo>
                                <a:lnTo>
                                  <a:pt x="1211" y="974"/>
                                </a:lnTo>
                                <a:lnTo>
                                  <a:pt x="1219" y="943"/>
                                </a:lnTo>
                                <a:lnTo>
                                  <a:pt x="1225" y="909"/>
                                </a:lnTo>
                                <a:lnTo>
                                  <a:pt x="1231" y="876"/>
                                </a:lnTo>
                                <a:lnTo>
                                  <a:pt x="1235" y="842"/>
                                </a:lnTo>
                                <a:lnTo>
                                  <a:pt x="1237" y="808"/>
                                </a:lnTo>
                                <a:lnTo>
                                  <a:pt x="1237" y="772"/>
                                </a:lnTo>
                                <a:lnTo>
                                  <a:pt x="1237" y="737"/>
                                </a:lnTo>
                                <a:lnTo>
                                  <a:pt x="1234" y="701"/>
                                </a:lnTo>
                                <a:lnTo>
                                  <a:pt x="1231" y="665"/>
                                </a:lnTo>
                                <a:lnTo>
                                  <a:pt x="1224" y="629"/>
                                </a:lnTo>
                                <a:lnTo>
                                  <a:pt x="1218" y="592"/>
                                </a:lnTo>
                                <a:lnTo>
                                  <a:pt x="1209" y="556"/>
                                </a:lnTo>
                                <a:lnTo>
                                  <a:pt x="1198" y="522"/>
                                </a:lnTo>
                                <a:lnTo>
                                  <a:pt x="1187" y="488"/>
                                </a:lnTo>
                                <a:lnTo>
                                  <a:pt x="1175" y="455"/>
                                </a:lnTo>
                                <a:lnTo>
                                  <a:pt x="1160" y="423"/>
                                </a:lnTo>
                                <a:lnTo>
                                  <a:pt x="1144" y="391"/>
                                </a:lnTo>
                                <a:lnTo>
                                  <a:pt x="1128" y="360"/>
                                </a:lnTo>
                                <a:lnTo>
                                  <a:pt x="1110" y="331"/>
                                </a:lnTo>
                                <a:lnTo>
                                  <a:pt x="1091" y="302"/>
                                </a:lnTo>
                                <a:lnTo>
                                  <a:pt x="1072" y="275"/>
                                </a:lnTo>
                                <a:lnTo>
                                  <a:pt x="1050" y="248"/>
                                </a:lnTo>
                                <a:lnTo>
                                  <a:pt x="1029" y="223"/>
                                </a:lnTo>
                                <a:lnTo>
                                  <a:pt x="1006" y="198"/>
                                </a:lnTo>
                                <a:lnTo>
                                  <a:pt x="982" y="176"/>
                                </a:lnTo>
                                <a:lnTo>
                                  <a:pt x="959" y="154"/>
                                </a:lnTo>
                                <a:lnTo>
                                  <a:pt x="933" y="134"/>
                                </a:lnTo>
                                <a:lnTo>
                                  <a:pt x="907" y="114"/>
                                </a:lnTo>
                                <a:lnTo>
                                  <a:pt x="881" y="96"/>
                                </a:lnTo>
                                <a:lnTo>
                                  <a:pt x="854" y="80"/>
                                </a:lnTo>
                                <a:lnTo>
                                  <a:pt x="826" y="64"/>
                                </a:lnTo>
                                <a:lnTo>
                                  <a:pt x="797" y="50"/>
                                </a:lnTo>
                                <a:lnTo>
                                  <a:pt x="769" y="39"/>
                                </a:lnTo>
                                <a:lnTo>
                                  <a:pt x="739" y="28"/>
                                </a:lnTo>
                                <a:lnTo>
                                  <a:pt x="709" y="19"/>
                                </a:lnTo>
                                <a:lnTo>
                                  <a:pt x="679" y="12"/>
                                </a:lnTo>
                                <a:lnTo>
                                  <a:pt x="649" y="6"/>
                                </a:lnTo>
                                <a:lnTo>
                                  <a:pt x="617" y="2"/>
                                </a:lnTo>
                                <a:lnTo>
                                  <a:pt x="587" y="0"/>
                                </a:lnTo>
                                <a:lnTo>
                                  <a:pt x="556" y="0"/>
                                </a:lnTo>
                                <a:lnTo>
                                  <a:pt x="524" y="1"/>
                                </a:lnTo>
                                <a:lnTo>
                                  <a:pt x="493" y="4"/>
                                </a:lnTo>
                                <a:lnTo>
                                  <a:pt x="462" y="9"/>
                                </a:lnTo>
                                <a:lnTo>
                                  <a:pt x="432" y="16"/>
                                </a:lnTo>
                                <a:lnTo>
                                  <a:pt x="402" y="25"/>
                                </a:lnTo>
                                <a:lnTo>
                                  <a:pt x="373" y="35"/>
                                </a:lnTo>
                                <a:lnTo>
                                  <a:pt x="346" y="47"/>
                                </a:lnTo>
                                <a:lnTo>
                                  <a:pt x="319" y="60"/>
                                </a:lnTo>
                                <a:lnTo>
                                  <a:pt x="292" y="75"/>
                                </a:lnTo>
                                <a:lnTo>
                                  <a:pt x="267" y="91"/>
                                </a:lnTo>
                                <a:lnTo>
                                  <a:pt x="243" y="109"/>
                                </a:lnTo>
                                <a:lnTo>
                                  <a:pt x="220" y="128"/>
                                </a:lnTo>
                                <a:lnTo>
                                  <a:pt x="197" y="149"/>
                                </a:lnTo>
                                <a:lnTo>
                                  <a:pt x="176" y="170"/>
                                </a:lnTo>
                                <a:lnTo>
                                  <a:pt x="156" y="193"/>
                                </a:lnTo>
                                <a:lnTo>
                                  <a:pt x="137" y="217"/>
                                </a:lnTo>
                                <a:lnTo>
                                  <a:pt x="118" y="242"/>
                                </a:lnTo>
                                <a:lnTo>
                                  <a:pt x="102" y="268"/>
                                </a:lnTo>
                                <a:lnTo>
                                  <a:pt x="86" y="295"/>
                                </a:lnTo>
                                <a:lnTo>
                                  <a:pt x="72" y="323"/>
                                </a:lnTo>
                                <a:lnTo>
                                  <a:pt x="58" y="353"/>
                                </a:lnTo>
                                <a:lnTo>
                                  <a:pt x="46" y="383"/>
                                </a:lnTo>
                                <a:lnTo>
                                  <a:pt x="35" y="413"/>
                                </a:lnTo>
                                <a:lnTo>
                                  <a:pt x="27" y="444"/>
                                </a:lnTo>
                                <a:lnTo>
                                  <a:pt x="18" y="477"/>
                                </a:lnTo>
                                <a:lnTo>
                                  <a:pt x="11" y="510"/>
                                </a:lnTo>
                                <a:lnTo>
                                  <a:pt x="7" y="543"/>
                                </a:lnTo>
                                <a:lnTo>
                                  <a:pt x="3" y="577"/>
                                </a:lnTo>
                                <a:lnTo>
                                  <a:pt x="1" y="611"/>
                                </a:lnTo>
                                <a:lnTo>
                                  <a:pt x="0" y="647"/>
                                </a:lnTo>
                                <a:lnTo>
                                  <a:pt x="1" y="683"/>
                                </a:lnTo>
                                <a:lnTo>
                                  <a:pt x="3" y="718"/>
                                </a:lnTo>
                                <a:lnTo>
                                  <a:pt x="7" y="754"/>
                                </a:lnTo>
                                <a:lnTo>
                                  <a:pt x="13" y="791"/>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9"/>
                        <wps:cNvSpPr>
                          <a:spLocks/>
                        </wps:cNvSpPr>
                        <wps:spPr bwMode="auto">
                          <a:xfrm>
                            <a:off x="673100" y="483235"/>
                            <a:ext cx="109855" cy="126365"/>
                          </a:xfrm>
                          <a:custGeom>
                            <a:avLst/>
                            <a:gdLst>
                              <a:gd name="T0" fmla="*/ 25 w 1040"/>
                              <a:gd name="T1" fmla="*/ 725 h 1192"/>
                              <a:gd name="T2" fmla="*/ 53 w 1040"/>
                              <a:gd name="T3" fmla="*/ 810 h 1192"/>
                              <a:gd name="T4" fmla="*/ 92 w 1040"/>
                              <a:gd name="T5" fmla="*/ 890 h 1192"/>
                              <a:gd name="T6" fmla="*/ 139 w 1040"/>
                              <a:gd name="T7" fmla="*/ 962 h 1192"/>
                              <a:gd name="T8" fmla="*/ 194 w 1040"/>
                              <a:gd name="T9" fmla="*/ 1026 h 1192"/>
                              <a:gd name="T10" fmla="*/ 256 w 1040"/>
                              <a:gd name="T11" fmla="*/ 1081 h 1192"/>
                              <a:gd name="T12" fmla="*/ 323 w 1040"/>
                              <a:gd name="T13" fmla="*/ 1125 h 1192"/>
                              <a:gd name="T14" fmla="*/ 394 w 1040"/>
                              <a:gd name="T15" fmla="*/ 1160 h 1192"/>
                              <a:gd name="T16" fmla="*/ 469 w 1040"/>
                              <a:gd name="T17" fmla="*/ 1182 h 1192"/>
                              <a:gd name="T18" fmla="*/ 546 w 1040"/>
                              <a:gd name="T19" fmla="*/ 1192 h 1192"/>
                              <a:gd name="T20" fmla="*/ 625 w 1040"/>
                              <a:gd name="T21" fmla="*/ 1189 h 1192"/>
                              <a:gd name="T22" fmla="*/ 702 w 1040"/>
                              <a:gd name="T23" fmla="*/ 1172 h 1192"/>
                              <a:gd name="T24" fmla="*/ 772 w 1040"/>
                              <a:gd name="T25" fmla="*/ 1141 h 1192"/>
                              <a:gd name="T26" fmla="*/ 836 w 1040"/>
                              <a:gd name="T27" fmla="*/ 1101 h 1192"/>
                              <a:gd name="T28" fmla="*/ 892 w 1040"/>
                              <a:gd name="T29" fmla="*/ 1050 h 1192"/>
                              <a:gd name="T30" fmla="*/ 941 w 1040"/>
                              <a:gd name="T31" fmla="*/ 989 h 1192"/>
                              <a:gd name="T32" fmla="*/ 980 w 1040"/>
                              <a:gd name="T33" fmla="*/ 920 h 1192"/>
                              <a:gd name="T34" fmla="*/ 1010 w 1040"/>
                              <a:gd name="T35" fmla="*/ 846 h 1192"/>
                              <a:gd name="T36" fmla="*/ 1030 w 1040"/>
                              <a:gd name="T37" fmla="*/ 765 h 1192"/>
                              <a:gd name="T38" fmla="*/ 1039 w 1040"/>
                              <a:gd name="T39" fmla="*/ 679 h 1192"/>
                              <a:gd name="T40" fmla="*/ 1037 w 1040"/>
                              <a:gd name="T41" fmla="*/ 589 h 1192"/>
                              <a:gd name="T42" fmla="*/ 1023 w 1040"/>
                              <a:gd name="T43" fmla="*/ 498 h 1192"/>
                              <a:gd name="T44" fmla="*/ 997 w 1040"/>
                              <a:gd name="T45" fmla="*/ 410 h 1192"/>
                              <a:gd name="T46" fmla="*/ 961 w 1040"/>
                              <a:gd name="T47" fmla="*/ 329 h 1192"/>
                              <a:gd name="T48" fmla="*/ 917 w 1040"/>
                              <a:gd name="T49" fmla="*/ 255 h 1192"/>
                              <a:gd name="T50" fmla="*/ 864 w 1040"/>
                              <a:gd name="T51" fmla="*/ 188 h 1192"/>
                              <a:gd name="T52" fmla="*/ 806 w 1040"/>
                              <a:gd name="T53" fmla="*/ 129 h 1192"/>
                              <a:gd name="T54" fmla="*/ 740 w 1040"/>
                              <a:gd name="T55" fmla="*/ 81 h 1192"/>
                              <a:gd name="T56" fmla="*/ 670 w 1040"/>
                              <a:gd name="T57" fmla="*/ 43 h 1192"/>
                              <a:gd name="T58" fmla="*/ 596 w 1040"/>
                              <a:gd name="T59" fmla="*/ 17 h 1192"/>
                              <a:gd name="T60" fmla="*/ 519 w 1040"/>
                              <a:gd name="T61" fmla="*/ 2 h 1192"/>
                              <a:gd name="T62" fmla="*/ 441 w 1040"/>
                              <a:gd name="T63" fmla="*/ 1 h 1192"/>
                              <a:gd name="T64" fmla="*/ 363 w 1040"/>
                              <a:gd name="T65" fmla="*/ 14 h 1192"/>
                              <a:gd name="T66" fmla="*/ 290 w 1040"/>
                              <a:gd name="T67" fmla="*/ 40 h 1192"/>
                              <a:gd name="T68" fmla="*/ 225 w 1040"/>
                              <a:gd name="T69" fmla="*/ 78 h 1192"/>
                              <a:gd name="T70" fmla="*/ 166 w 1040"/>
                              <a:gd name="T71" fmla="*/ 125 h 1192"/>
                              <a:gd name="T72" fmla="*/ 114 w 1040"/>
                              <a:gd name="T73" fmla="*/ 182 h 1192"/>
                              <a:gd name="T74" fmla="*/ 72 w 1040"/>
                              <a:gd name="T75" fmla="*/ 248 h 1192"/>
                              <a:gd name="T76" fmla="*/ 39 w 1040"/>
                              <a:gd name="T77" fmla="*/ 322 h 1192"/>
                              <a:gd name="T78" fmla="*/ 15 w 1040"/>
                              <a:gd name="T79" fmla="*/ 401 h 1192"/>
                              <a:gd name="T80" fmla="*/ 2 w 1040"/>
                              <a:gd name="T81" fmla="*/ 486 h 1192"/>
                              <a:gd name="T82" fmla="*/ 1 w 1040"/>
                              <a:gd name="T83" fmla="*/ 574 h 1192"/>
                              <a:gd name="T84" fmla="*/ 11 w 1040"/>
                              <a:gd name="T85" fmla="*/ 665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0" h="1192">
                                <a:moveTo>
                                  <a:pt x="11" y="665"/>
                                </a:moveTo>
                                <a:lnTo>
                                  <a:pt x="17" y="695"/>
                                </a:lnTo>
                                <a:lnTo>
                                  <a:pt x="25" y="725"/>
                                </a:lnTo>
                                <a:lnTo>
                                  <a:pt x="32" y="754"/>
                                </a:lnTo>
                                <a:lnTo>
                                  <a:pt x="42" y="782"/>
                                </a:lnTo>
                                <a:lnTo>
                                  <a:pt x="53" y="810"/>
                                </a:lnTo>
                                <a:lnTo>
                                  <a:pt x="65" y="837"/>
                                </a:lnTo>
                                <a:lnTo>
                                  <a:pt x="78" y="864"/>
                                </a:lnTo>
                                <a:lnTo>
                                  <a:pt x="92" y="890"/>
                                </a:lnTo>
                                <a:lnTo>
                                  <a:pt x="107" y="915"/>
                                </a:lnTo>
                                <a:lnTo>
                                  <a:pt x="123" y="939"/>
                                </a:lnTo>
                                <a:lnTo>
                                  <a:pt x="139" y="962"/>
                                </a:lnTo>
                                <a:lnTo>
                                  <a:pt x="157" y="984"/>
                                </a:lnTo>
                                <a:lnTo>
                                  <a:pt x="175" y="1006"/>
                                </a:lnTo>
                                <a:lnTo>
                                  <a:pt x="194" y="1026"/>
                                </a:lnTo>
                                <a:lnTo>
                                  <a:pt x="214" y="1045"/>
                                </a:lnTo>
                                <a:lnTo>
                                  <a:pt x="234" y="1064"/>
                                </a:lnTo>
                                <a:lnTo>
                                  <a:pt x="256" y="1081"/>
                                </a:lnTo>
                                <a:lnTo>
                                  <a:pt x="278" y="1097"/>
                                </a:lnTo>
                                <a:lnTo>
                                  <a:pt x="300" y="1112"/>
                                </a:lnTo>
                                <a:lnTo>
                                  <a:pt x="323" y="1125"/>
                                </a:lnTo>
                                <a:lnTo>
                                  <a:pt x="346" y="1138"/>
                                </a:lnTo>
                                <a:lnTo>
                                  <a:pt x="370" y="1150"/>
                                </a:lnTo>
                                <a:lnTo>
                                  <a:pt x="394" y="1160"/>
                                </a:lnTo>
                                <a:lnTo>
                                  <a:pt x="419" y="1168"/>
                                </a:lnTo>
                                <a:lnTo>
                                  <a:pt x="444" y="1176"/>
                                </a:lnTo>
                                <a:lnTo>
                                  <a:pt x="469" y="1182"/>
                                </a:lnTo>
                                <a:lnTo>
                                  <a:pt x="495" y="1187"/>
                                </a:lnTo>
                                <a:lnTo>
                                  <a:pt x="521" y="1190"/>
                                </a:lnTo>
                                <a:lnTo>
                                  <a:pt x="546" y="1192"/>
                                </a:lnTo>
                                <a:lnTo>
                                  <a:pt x="572" y="1192"/>
                                </a:lnTo>
                                <a:lnTo>
                                  <a:pt x="599" y="1191"/>
                                </a:lnTo>
                                <a:lnTo>
                                  <a:pt x="625" y="1189"/>
                                </a:lnTo>
                                <a:lnTo>
                                  <a:pt x="651" y="1185"/>
                                </a:lnTo>
                                <a:lnTo>
                                  <a:pt x="677" y="1179"/>
                                </a:lnTo>
                                <a:lnTo>
                                  <a:pt x="702" y="1172"/>
                                </a:lnTo>
                                <a:lnTo>
                                  <a:pt x="726" y="1163"/>
                                </a:lnTo>
                                <a:lnTo>
                                  <a:pt x="749" y="1153"/>
                                </a:lnTo>
                                <a:lnTo>
                                  <a:pt x="772" y="1141"/>
                                </a:lnTo>
                                <a:lnTo>
                                  <a:pt x="794" y="1130"/>
                                </a:lnTo>
                                <a:lnTo>
                                  <a:pt x="815" y="1116"/>
                                </a:lnTo>
                                <a:lnTo>
                                  <a:pt x="836" y="1101"/>
                                </a:lnTo>
                                <a:lnTo>
                                  <a:pt x="855" y="1085"/>
                                </a:lnTo>
                                <a:lnTo>
                                  <a:pt x="874" y="1068"/>
                                </a:lnTo>
                                <a:lnTo>
                                  <a:pt x="892" y="1050"/>
                                </a:lnTo>
                                <a:lnTo>
                                  <a:pt x="909" y="1030"/>
                                </a:lnTo>
                                <a:lnTo>
                                  <a:pt x="924" y="1010"/>
                                </a:lnTo>
                                <a:lnTo>
                                  <a:pt x="941" y="989"/>
                                </a:lnTo>
                                <a:lnTo>
                                  <a:pt x="955" y="967"/>
                                </a:lnTo>
                                <a:lnTo>
                                  <a:pt x="968" y="944"/>
                                </a:lnTo>
                                <a:lnTo>
                                  <a:pt x="980" y="920"/>
                                </a:lnTo>
                                <a:lnTo>
                                  <a:pt x="990" y="897"/>
                                </a:lnTo>
                                <a:lnTo>
                                  <a:pt x="1001" y="872"/>
                                </a:lnTo>
                                <a:lnTo>
                                  <a:pt x="1010" y="846"/>
                                </a:lnTo>
                                <a:lnTo>
                                  <a:pt x="1017" y="819"/>
                                </a:lnTo>
                                <a:lnTo>
                                  <a:pt x="1024" y="792"/>
                                </a:lnTo>
                                <a:lnTo>
                                  <a:pt x="1030" y="765"/>
                                </a:lnTo>
                                <a:lnTo>
                                  <a:pt x="1035" y="736"/>
                                </a:lnTo>
                                <a:lnTo>
                                  <a:pt x="1037" y="708"/>
                                </a:lnTo>
                                <a:lnTo>
                                  <a:pt x="1039" y="679"/>
                                </a:lnTo>
                                <a:lnTo>
                                  <a:pt x="1040" y="650"/>
                                </a:lnTo>
                                <a:lnTo>
                                  <a:pt x="1039" y="619"/>
                                </a:lnTo>
                                <a:lnTo>
                                  <a:pt x="1037" y="589"/>
                                </a:lnTo>
                                <a:lnTo>
                                  <a:pt x="1034" y="559"/>
                                </a:lnTo>
                                <a:lnTo>
                                  <a:pt x="1029" y="529"/>
                                </a:lnTo>
                                <a:lnTo>
                                  <a:pt x="1023" y="498"/>
                                </a:lnTo>
                                <a:lnTo>
                                  <a:pt x="1015" y="468"/>
                                </a:lnTo>
                                <a:lnTo>
                                  <a:pt x="1007" y="439"/>
                                </a:lnTo>
                                <a:lnTo>
                                  <a:pt x="997" y="410"/>
                                </a:lnTo>
                                <a:lnTo>
                                  <a:pt x="986" y="383"/>
                                </a:lnTo>
                                <a:lnTo>
                                  <a:pt x="974" y="355"/>
                                </a:lnTo>
                                <a:lnTo>
                                  <a:pt x="961" y="329"/>
                                </a:lnTo>
                                <a:lnTo>
                                  <a:pt x="948" y="303"/>
                                </a:lnTo>
                                <a:lnTo>
                                  <a:pt x="933" y="278"/>
                                </a:lnTo>
                                <a:lnTo>
                                  <a:pt x="917" y="255"/>
                                </a:lnTo>
                                <a:lnTo>
                                  <a:pt x="901" y="231"/>
                                </a:lnTo>
                                <a:lnTo>
                                  <a:pt x="882" y="209"/>
                                </a:lnTo>
                                <a:lnTo>
                                  <a:pt x="864" y="188"/>
                                </a:lnTo>
                                <a:lnTo>
                                  <a:pt x="846" y="167"/>
                                </a:lnTo>
                                <a:lnTo>
                                  <a:pt x="825" y="148"/>
                                </a:lnTo>
                                <a:lnTo>
                                  <a:pt x="806" y="129"/>
                                </a:lnTo>
                                <a:lnTo>
                                  <a:pt x="784" y="112"/>
                                </a:lnTo>
                                <a:lnTo>
                                  <a:pt x="762" y="96"/>
                                </a:lnTo>
                                <a:lnTo>
                                  <a:pt x="740" y="81"/>
                                </a:lnTo>
                                <a:lnTo>
                                  <a:pt x="717" y="67"/>
                                </a:lnTo>
                                <a:lnTo>
                                  <a:pt x="693" y="55"/>
                                </a:lnTo>
                                <a:lnTo>
                                  <a:pt x="670" y="43"/>
                                </a:lnTo>
                                <a:lnTo>
                                  <a:pt x="646" y="33"/>
                                </a:lnTo>
                                <a:lnTo>
                                  <a:pt x="621" y="24"/>
                                </a:lnTo>
                                <a:lnTo>
                                  <a:pt x="596" y="17"/>
                                </a:lnTo>
                                <a:lnTo>
                                  <a:pt x="570" y="11"/>
                                </a:lnTo>
                                <a:lnTo>
                                  <a:pt x="545" y="5"/>
                                </a:lnTo>
                                <a:lnTo>
                                  <a:pt x="519" y="2"/>
                                </a:lnTo>
                                <a:lnTo>
                                  <a:pt x="494" y="1"/>
                                </a:lnTo>
                                <a:lnTo>
                                  <a:pt x="467" y="0"/>
                                </a:lnTo>
                                <a:lnTo>
                                  <a:pt x="441" y="1"/>
                                </a:lnTo>
                                <a:lnTo>
                                  <a:pt x="415" y="4"/>
                                </a:lnTo>
                                <a:lnTo>
                                  <a:pt x="389" y="9"/>
                                </a:lnTo>
                                <a:lnTo>
                                  <a:pt x="363" y="14"/>
                                </a:lnTo>
                                <a:lnTo>
                                  <a:pt x="338" y="22"/>
                                </a:lnTo>
                                <a:lnTo>
                                  <a:pt x="314" y="30"/>
                                </a:lnTo>
                                <a:lnTo>
                                  <a:pt x="290" y="40"/>
                                </a:lnTo>
                                <a:lnTo>
                                  <a:pt x="268" y="51"/>
                                </a:lnTo>
                                <a:lnTo>
                                  <a:pt x="246" y="64"/>
                                </a:lnTo>
                                <a:lnTo>
                                  <a:pt x="225" y="78"/>
                                </a:lnTo>
                                <a:lnTo>
                                  <a:pt x="204" y="92"/>
                                </a:lnTo>
                                <a:lnTo>
                                  <a:pt x="185" y="108"/>
                                </a:lnTo>
                                <a:lnTo>
                                  <a:pt x="166" y="125"/>
                                </a:lnTo>
                                <a:lnTo>
                                  <a:pt x="148" y="144"/>
                                </a:lnTo>
                                <a:lnTo>
                                  <a:pt x="131" y="163"/>
                                </a:lnTo>
                                <a:lnTo>
                                  <a:pt x="114" y="182"/>
                                </a:lnTo>
                                <a:lnTo>
                                  <a:pt x="99" y="204"/>
                                </a:lnTo>
                                <a:lnTo>
                                  <a:pt x="85" y="226"/>
                                </a:lnTo>
                                <a:lnTo>
                                  <a:pt x="72" y="248"/>
                                </a:lnTo>
                                <a:lnTo>
                                  <a:pt x="60" y="272"/>
                                </a:lnTo>
                                <a:lnTo>
                                  <a:pt x="49" y="297"/>
                                </a:lnTo>
                                <a:lnTo>
                                  <a:pt x="39" y="322"/>
                                </a:lnTo>
                                <a:lnTo>
                                  <a:pt x="30" y="347"/>
                                </a:lnTo>
                                <a:lnTo>
                                  <a:pt x="22" y="374"/>
                                </a:lnTo>
                                <a:lnTo>
                                  <a:pt x="15" y="401"/>
                                </a:lnTo>
                                <a:lnTo>
                                  <a:pt x="10" y="428"/>
                                </a:lnTo>
                                <a:lnTo>
                                  <a:pt x="5" y="456"/>
                                </a:lnTo>
                                <a:lnTo>
                                  <a:pt x="2" y="486"/>
                                </a:lnTo>
                                <a:lnTo>
                                  <a:pt x="1" y="515"/>
                                </a:lnTo>
                                <a:lnTo>
                                  <a:pt x="0" y="544"/>
                                </a:lnTo>
                                <a:lnTo>
                                  <a:pt x="1" y="574"/>
                                </a:lnTo>
                                <a:lnTo>
                                  <a:pt x="3" y="604"/>
                                </a:lnTo>
                                <a:lnTo>
                                  <a:pt x="6" y="634"/>
                                </a:lnTo>
                                <a:lnTo>
                                  <a:pt x="11" y="665"/>
                                </a:lnTo>
                                <a:close/>
                              </a:path>
                            </a:pathLst>
                          </a:custGeom>
                          <a:solidFill>
                            <a:srgbClr val="84C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0"/>
                        <wps:cNvSpPr>
                          <a:spLocks/>
                        </wps:cNvSpPr>
                        <wps:spPr bwMode="auto">
                          <a:xfrm>
                            <a:off x="688975" y="506730"/>
                            <a:ext cx="78740" cy="85090"/>
                          </a:xfrm>
                          <a:custGeom>
                            <a:avLst/>
                            <a:gdLst>
                              <a:gd name="T0" fmla="*/ 16 w 743"/>
                              <a:gd name="T1" fmla="*/ 493 h 808"/>
                              <a:gd name="T2" fmla="*/ 37 w 743"/>
                              <a:gd name="T3" fmla="*/ 551 h 808"/>
                              <a:gd name="T4" fmla="*/ 64 w 743"/>
                              <a:gd name="T5" fmla="*/ 604 h 808"/>
                              <a:gd name="T6" fmla="*/ 97 w 743"/>
                              <a:gd name="T7" fmla="*/ 654 h 808"/>
                              <a:gd name="T8" fmla="*/ 136 w 743"/>
                              <a:gd name="T9" fmla="*/ 696 h 808"/>
                              <a:gd name="T10" fmla="*/ 180 w 743"/>
                              <a:gd name="T11" fmla="*/ 734 h 808"/>
                              <a:gd name="T12" fmla="*/ 227 w 743"/>
                              <a:gd name="T13" fmla="*/ 764 h 808"/>
                              <a:gd name="T14" fmla="*/ 279 w 743"/>
                              <a:gd name="T15" fmla="*/ 787 h 808"/>
                              <a:gd name="T16" fmla="*/ 332 w 743"/>
                              <a:gd name="T17" fmla="*/ 802 h 808"/>
                              <a:gd name="T18" fmla="*/ 387 w 743"/>
                              <a:gd name="T19" fmla="*/ 808 h 808"/>
                              <a:gd name="T20" fmla="*/ 443 w 743"/>
                              <a:gd name="T21" fmla="*/ 805 h 808"/>
                              <a:gd name="T22" fmla="*/ 498 w 743"/>
                              <a:gd name="T23" fmla="*/ 793 h 808"/>
                              <a:gd name="T24" fmla="*/ 549 w 743"/>
                              <a:gd name="T25" fmla="*/ 773 h 808"/>
                              <a:gd name="T26" fmla="*/ 594 w 743"/>
                              <a:gd name="T27" fmla="*/ 744 h 808"/>
                              <a:gd name="T28" fmla="*/ 634 w 743"/>
                              <a:gd name="T29" fmla="*/ 709 h 808"/>
                              <a:gd name="T30" fmla="*/ 670 w 743"/>
                              <a:gd name="T31" fmla="*/ 668 h 808"/>
                              <a:gd name="T32" fmla="*/ 698 w 743"/>
                              <a:gd name="T33" fmla="*/ 621 h 808"/>
                              <a:gd name="T34" fmla="*/ 721 w 743"/>
                              <a:gd name="T35" fmla="*/ 570 h 808"/>
                              <a:gd name="T36" fmla="*/ 736 w 743"/>
                              <a:gd name="T37" fmla="*/ 515 h 808"/>
                              <a:gd name="T38" fmla="*/ 742 w 743"/>
                              <a:gd name="T39" fmla="*/ 456 h 808"/>
                              <a:gd name="T40" fmla="*/ 741 w 743"/>
                              <a:gd name="T41" fmla="*/ 396 h 808"/>
                              <a:gd name="T42" fmla="*/ 732 w 743"/>
                              <a:gd name="T43" fmla="*/ 334 h 808"/>
                              <a:gd name="T44" fmla="*/ 714 w 743"/>
                              <a:gd name="T45" fmla="*/ 275 h 808"/>
                              <a:gd name="T46" fmla="*/ 689 w 743"/>
                              <a:gd name="T47" fmla="*/ 220 h 808"/>
                              <a:gd name="T48" fmla="*/ 658 w 743"/>
                              <a:gd name="T49" fmla="*/ 169 h 808"/>
                              <a:gd name="T50" fmla="*/ 621 w 743"/>
                              <a:gd name="T51" fmla="*/ 125 h 808"/>
                              <a:gd name="T52" fmla="*/ 579 w 743"/>
                              <a:gd name="T53" fmla="*/ 85 h 808"/>
                              <a:gd name="T54" fmla="*/ 533 w 743"/>
                              <a:gd name="T55" fmla="*/ 53 h 808"/>
                              <a:gd name="T56" fmla="*/ 483 w 743"/>
                              <a:gd name="T57" fmla="*/ 28 h 808"/>
                              <a:gd name="T58" fmla="*/ 430 w 743"/>
                              <a:gd name="T59" fmla="*/ 11 h 808"/>
                              <a:gd name="T60" fmla="*/ 375 w 743"/>
                              <a:gd name="T61" fmla="*/ 1 h 808"/>
                              <a:gd name="T62" fmla="*/ 320 w 743"/>
                              <a:gd name="T63" fmla="*/ 1 h 808"/>
                              <a:gd name="T64" fmla="*/ 264 w 743"/>
                              <a:gd name="T65" fmla="*/ 10 h 808"/>
                              <a:gd name="T66" fmla="*/ 212 w 743"/>
                              <a:gd name="T67" fmla="*/ 27 h 808"/>
                              <a:gd name="T68" fmla="*/ 164 w 743"/>
                              <a:gd name="T69" fmla="*/ 53 h 808"/>
                              <a:gd name="T70" fmla="*/ 122 w 743"/>
                              <a:gd name="T71" fmla="*/ 86 h 808"/>
                              <a:gd name="T72" fmla="*/ 86 w 743"/>
                              <a:gd name="T73" fmla="*/ 125 h 808"/>
                              <a:gd name="T74" fmla="*/ 54 w 743"/>
                              <a:gd name="T75" fmla="*/ 171 h 808"/>
                              <a:gd name="T76" fmla="*/ 30 w 743"/>
                              <a:gd name="T77" fmla="*/ 220 h 808"/>
                              <a:gd name="T78" fmla="*/ 12 w 743"/>
                              <a:gd name="T79" fmla="*/ 274 h 808"/>
                              <a:gd name="T80" fmla="*/ 2 w 743"/>
                              <a:gd name="T81" fmla="*/ 331 h 808"/>
                              <a:gd name="T82" fmla="*/ 1 w 743"/>
                              <a:gd name="T83" fmla="*/ 391 h 808"/>
                              <a:gd name="T84" fmla="*/ 8 w 743"/>
                              <a:gd name="T85" fmla="*/ 452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3" h="808">
                                <a:moveTo>
                                  <a:pt x="8" y="452"/>
                                </a:moveTo>
                                <a:lnTo>
                                  <a:pt x="12" y="473"/>
                                </a:lnTo>
                                <a:lnTo>
                                  <a:pt x="16" y="493"/>
                                </a:lnTo>
                                <a:lnTo>
                                  <a:pt x="23" y="513"/>
                                </a:lnTo>
                                <a:lnTo>
                                  <a:pt x="29" y="532"/>
                                </a:lnTo>
                                <a:lnTo>
                                  <a:pt x="37" y="551"/>
                                </a:lnTo>
                                <a:lnTo>
                                  <a:pt x="46" y="570"/>
                                </a:lnTo>
                                <a:lnTo>
                                  <a:pt x="54" y="587"/>
                                </a:lnTo>
                                <a:lnTo>
                                  <a:pt x="64" y="604"/>
                                </a:lnTo>
                                <a:lnTo>
                                  <a:pt x="75" y="621"/>
                                </a:lnTo>
                                <a:lnTo>
                                  <a:pt x="86" y="638"/>
                                </a:lnTo>
                                <a:lnTo>
                                  <a:pt x="97" y="654"/>
                                </a:lnTo>
                                <a:lnTo>
                                  <a:pt x="109" y="668"/>
                                </a:lnTo>
                                <a:lnTo>
                                  <a:pt x="122" y="683"/>
                                </a:lnTo>
                                <a:lnTo>
                                  <a:pt x="136" y="696"/>
                                </a:lnTo>
                                <a:lnTo>
                                  <a:pt x="150" y="710"/>
                                </a:lnTo>
                                <a:lnTo>
                                  <a:pt x="164" y="722"/>
                                </a:lnTo>
                                <a:lnTo>
                                  <a:pt x="180" y="734"/>
                                </a:lnTo>
                                <a:lnTo>
                                  <a:pt x="196" y="744"/>
                                </a:lnTo>
                                <a:lnTo>
                                  <a:pt x="211" y="754"/>
                                </a:lnTo>
                                <a:lnTo>
                                  <a:pt x="227" y="764"/>
                                </a:lnTo>
                                <a:lnTo>
                                  <a:pt x="244" y="771"/>
                                </a:lnTo>
                                <a:lnTo>
                                  <a:pt x="262" y="780"/>
                                </a:lnTo>
                                <a:lnTo>
                                  <a:pt x="279" y="787"/>
                                </a:lnTo>
                                <a:lnTo>
                                  <a:pt x="296" y="792"/>
                                </a:lnTo>
                                <a:lnTo>
                                  <a:pt x="313" y="797"/>
                                </a:lnTo>
                                <a:lnTo>
                                  <a:pt x="332" y="802"/>
                                </a:lnTo>
                                <a:lnTo>
                                  <a:pt x="350" y="805"/>
                                </a:lnTo>
                                <a:lnTo>
                                  <a:pt x="369" y="806"/>
                                </a:lnTo>
                                <a:lnTo>
                                  <a:pt x="387" y="808"/>
                                </a:lnTo>
                                <a:lnTo>
                                  <a:pt x="405" y="808"/>
                                </a:lnTo>
                                <a:lnTo>
                                  <a:pt x="425" y="807"/>
                                </a:lnTo>
                                <a:lnTo>
                                  <a:pt x="443" y="805"/>
                                </a:lnTo>
                                <a:lnTo>
                                  <a:pt x="461" y="802"/>
                                </a:lnTo>
                                <a:lnTo>
                                  <a:pt x="480" y="797"/>
                                </a:lnTo>
                                <a:lnTo>
                                  <a:pt x="498" y="793"/>
                                </a:lnTo>
                                <a:lnTo>
                                  <a:pt x="515" y="787"/>
                                </a:lnTo>
                                <a:lnTo>
                                  <a:pt x="532" y="780"/>
                                </a:lnTo>
                                <a:lnTo>
                                  <a:pt x="549" y="773"/>
                                </a:lnTo>
                                <a:lnTo>
                                  <a:pt x="564" y="764"/>
                                </a:lnTo>
                                <a:lnTo>
                                  <a:pt x="579" y="754"/>
                                </a:lnTo>
                                <a:lnTo>
                                  <a:pt x="594" y="744"/>
                                </a:lnTo>
                                <a:lnTo>
                                  <a:pt x="608" y="734"/>
                                </a:lnTo>
                                <a:lnTo>
                                  <a:pt x="621" y="722"/>
                                </a:lnTo>
                                <a:lnTo>
                                  <a:pt x="634" y="709"/>
                                </a:lnTo>
                                <a:lnTo>
                                  <a:pt x="647" y="696"/>
                                </a:lnTo>
                                <a:lnTo>
                                  <a:pt x="659" y="682"/>
                                </a:lnTo>
                                <a:lnTo>
                                  <a:pt x="670" y="668"/>
                                </a:lnTo>
                                <a:lnTo>
                                  <a:pt x="680" y="653"/>
                                </a:lnTo>
                                <a:lnTo>
                                  <a:pt x="689" y="638"/>
                                </a:lnTo>
                                <a:lnTo>
                                  <a:pt x="698" y="621"/>
                                </a:lnTo>
                                <a:lnTo>
                                  <a:pt x="707" y="605"/>
                                </a:lnTo>
                                <a:lnTo>
                                  <a:pt x="714" y="588"/>
                                </a:lnTo>
                                <a:lnTo>
                                  <a:pt x="721" y="570"/>
                                </a:lnTo>
                                <a:lnTo>
                                  <a:pt x="726" y="552"/>
                                </a:lnTo>
                                <a:lnTo>
                                  <a:pt x="731" y="534"/>
                                </a:lnTo>
                                <a:lnTo>
                                  <a:pt x="736" y="515"/>
                                </a:lnTo>
                                <a:lnTo>
                                  <a:pt x="739" y="496"/>
                                </a:lnTo>
                                <a:lnTo>
                                  <a:pt x="741" y="477"/>
                                </a:lnTo>
                                <a:lnTo>
                                  <a:pt x="742" y="456"/>
                                </a:lnTo>
                                <a:lnTo>
                                  <a:pt x="743" y="437"/>
                                </a:lnTo>
                                <a:lnTo>
                                  <a:pt x="742" y="416"/>
                                </a:lnTo>
                                <a:lnTo>
                                  <a:pt x="741" y="396"/>
                                </a:lnTo>
                                <a:lnTo>
                                  <a:pt x="739" y="375"/>
                                </a:lnTo>
                                <a:lnTo>
                                  <a:pt x="736" y="355"/>
                                </a:lnTo>
                                <a:lnTo>
                                  <a:pt x="732" y="334"/>
                                </a:lnTo>
                                <a:lnTo>
                                  <a:pt x="727" y="314"/>
                                </a:lnTo>
                                <a:lnTo>
                                  <a:pt x="721" y="295"/>
                                </a:lnTo>
                                <a:lnTo>
                                  <a:pt x="714" y="275"/>
                                </a:lnTo>
                                <a:lnTo>
                                  <a:pt x="707" y="257"/>
                                </a:lnTo>
                                <a:lnTo>
                                  <a:pt x="699" y="238"/>
                                </a:lnTo>
                                <a:lnTo>
                                  <a:pt x="689" y="220"/>
                                </a:lnTo>
                                <a:lnTo>
                                  <a:pt x="680" y="203"/>
                                </a:lnTo>
                                <a:lnTo>
                                  <a:pt x="669" y="186"/>
                                </a:lnTo>
                                <a:lnTo>
                                  <a:pt x="658" y="169"/>
                                </a:lnTo>
                                <a:lnTo>
                                  <a:pt x="646" y="154"/>
                                </a:lnTo>
                                <a:lnTo>
                                  <a:pt x="634" y="139"/>
                                </a:lnTo>
                                <a:lnTo>
                                  <a:pt x="621" y="125"/>
                                </a:lnTo>
                                <a:lnTo>
                                  <a:pt x="607" y="111"/>
                                </a:lnTo>
                                <a:lnTo>
                                  <a:pt x="593" y="98"/>
                                </a:lnTo>
                                <a:lnTo>
                                  <a:pt x="579" y="85"/>
                                </a:lnTo>
                                <a:lnTo>
                                  <a:pt x="564" y="74"/>
                                </a:lnTo>
                                <a:lnTo>
                                  <a:pt x="549" y="64"/>
                                </a:lnTo>
                                <a:lnTo>
                                  <a:pt x="533" y="53"/>
                                </a:lnTo>
                                <a:lnTo>
                                  <a:pt x="516" y="44"/>
                                </a:lnTo>
                                <a:lnTo>
                                  <a:pt x="499" y="36"/>
                                </a:lnTo>
                                <a:lnTo>
                                  <a:pt x="483" y="28"/>
                                </a:lnTo>
                                <a:lnTo>
                                  <a:pt x="466" y="22"/>
                                </a:lnTo>
                                <a:lnTo>
                                  <a:pt x="448" y="15"/>
                                </a:lnTo>
                                <a:lnTo>
                                  <a:pt x="430" y="11"/>
                                </a:lnTo>
                                <a:lnTo>
                                  <a:pt x="412" y="7"/>
                                </a:lnTo>
                                <a:lnTo>
                                  <a:pt x="393" y="3"/>
                                </a:lnTo>
                                <a:lnTo>
                                  <a:pt x="375" y="1"/>
                                </a:lnTo>
                                <a:lnTo>
                                  <a:pt x="357" y="0"/>
                                </a:lnTo>
                                <a:lnTo>
                                  <a:pt x="338" y="0"/>
                                </a:lnTo>
                                <a:lnTo>
                                  <a:pt x="320" y="1"/>
                                </a:lnTo>
                                <a:lnTo>
                                  <a:pt x="300" y="2"/>
                                </a:lnTo>
                                <a:lnTo>
                                  <a:pt x="282" y="5"/>
                                </a:lnTo>
                                <a:lnTo>
                                  <a:pt x="264" y="10"/>
                                </a:lnTo>
                                <a:lnTo>
                                  <a:pt x="246" y="15"/>
                                </a:lnTo>
                                <a:lnTo>
                                  <a:pt x="229" y="21"/>
                                </a:lnTo>
                                <a:lnTo>
                                  <a:pt x="212" y="27"/>
                                </a:lnTo>
                                <a:lnTo>
                                  <a:pt x="196" y="36"/>
                                </a:lnTo>
                                <a:lnTo>
                                  <a:pt x="180" y="44"/>
                                </a:lnTo>
                                <a:lnTo>
                                  <a:pt x="164" y="53"/>
                                </a:lnTo>
                                <a:lnTo>
                                  <a:pt x="149" y="64"/>
                                </a:lnTo>
                                <a:lnTo>
                                  <a:pt x="135" y="74"/>
                                </a:lnTo>
                                <a:lnTo>
                                  <a:pt x="122" y="86"/>
                                </a:lnTo>
                                <a:lnTo>
                                  <a:pt x="109" y="98"/>
                                </a:lnTo>
                                <a:lnTo>
                                  <a:pt x="96" y="111"/>
                                </a:lnTo>
                                <a:lnTo>
                                  <a:pt x="86" y="125"/>
                                </a:lnTo>
                                <a:lnTo>
                                  <a:pt x="74" y="139"/>
                                </a:lnTo>
                                <a:lnTo>
                                  <a:pt x="64" y="154"/>
                                </a:lnTo>
                                <a:lnTo>
                                  <a:pt x="54" y="171"/>
                                </a:lnTo>
                                <a:lnTo>
                                  <a:pt x="46" y="187"/>
                                </a:lnTo>
                                <a:lnTo>
                                  <a:pt x="37" y="203"/>
                                </a:lnTo>
                                <a:lnTo>
                                  <a:pt x="30" y="220"/>
                                </a:lnTo>
                                <a:lnTo>
                                  <a:pt x="23" y="237"/>
                                </a:lnTo>
                                <a:lnTo>
                                  <a:pt x="18" y="256"/>
                                </a:lnTo>
                                <a:lnTo>
                                  <a:pt x="12" y="274"/>
                                </a:lnTo>
                                <a:lnTo>
                                  <a:pt x="9" y="292"/>
                                </a:lnTo>
                                <a:lnTo>
                                  <a:pt x="6" y="312"/>
                                </a:lnTo>
                                <a:lnTo>
                                  <a:pt x="2" y="331"/>
                                </a:lnTo>
                                <a:lnTo>
                                  <a:pt x="1" y="351"/>
                                </a:lnTo>
                                <a:lnTo>
                                  <a:pt x="0" y="371"/>
                                </a:lnTo>
                                <a:lnTo>
                                  <a:pt x="1" y="391"/>
                                </a:lnTo>
                                <a:lnTo>
                                  <a:pt x="2" y="411"/>
                                </a:lnTo>
                                <a:lnTo>
                                  <a:pt x="5" y="432"/>
                                </a:lnTo>
                                <a:lnTo>
                                  <a:pt x="8" y="4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
                        <wps:cNvSpPr>
                          <a:spLocks/>
                        </wps:cNvSpPr>
                        <wps:spPr bwMode="auto">
                          <a:xfrm>
                            <a:off x="693420" y="508635"/>
                            <a:ext cx="22860" cy="20320"/>
                          </a:xfrm>
                          <a:custGeom>
                            <a:avLst/>
                            <a:gdLst>
                              <a:gd name="T0" fmla="*/ 215 w 215"/>
                              <a:gd name="T1" fmla="*/ 102 h 186"/>
                              <a:gd name="T2" fmla="*/ 211 w 215"/>
                              <a:gd name="T3" fmla="*/ 121 h 186"/>
                              <a:gd name="T4" fmla="*/ 202 w 215"/>
                              <a:gd name="T5" fmla="*/ 138 h 186"/>
                              <a:gd name="T6" fmla="*/ 190 w 215"/>
                              <a:gd name="T7" fmla="*/ 153 h 186"/>
                              <a:gd name="T8" fmla="*/ 176 w 215"/>
                              <a:gd name="T9" fmla="*/ 166 h 186"/>
                              <a:gd name="T10" fmla="*/ 159 w 215"/>
                              <a:gd name="T11" fmla="*/ 176 h 186"/>
                              <a:gd name="T12" fmla="*/ 140 w 215"/>
                              <a:gd name="T13" fmla="*/ 182 h 186"/>
                              <a:gd name="T14" fmla="*/ 119 w 215"/>
                              <a:gd name="T15" fmla="*/ 186 h 186"/>
                              <a:gd name="T16" fmla="*/ 96 w 215"/>
                              <a:gd name="T17" fmla="*/ 186 h 186"/>
                              <a:gd name="T18" fmla="*/ 76 w 215"/>
                              <a:gd name="T19" fmla="*/ 182 h 186"/>
                              <a:gd name="T20" fmla="*/ 57 w 215"/>
                              <a:gd name="T21" fmla="*/ 176 h 186"/>
                              <a:gd name="T22" fmla="*/ 39 w 215"/>
                              <a:gd name="T23" fmla="*/ 166 h 186"/>
                              <a:gd name="T24" fmla="*/ 24 w 215"/>
                              <a:gd name="T25" fmla="*/ 153 h 186"/>
                              <a:gd name="T26" fmla="*/ 13 w 215"/>
                              <a:gd name="T27" fmla="*/ 138 h 186"/>
                              <a:gd name="T28" fmla="*/ 5 w 215"/>
                              <a:gd name="T29" fmla="*/ 121 h 186"/>
                              <a:gd name="T30" fmla="*/ 0 w 215"/>
                              <a:gd name="T31" fmla="*/ 102 h 186"/>
                              <a:gd name="T32" fmla="*/ 0 w 215"/>
                              <a:gd name="T33" fmla="*/ 84 h 186"/>
                              <a:gd name="T34" fmla="*/ 5 w 215"/>
                              <a:gd name="T35" fmla="*/ 66 h 186"/>
                              <a:gd name="T36" fmla="*/ 13 w 215"/>
                              <a:gd name="T37" fmla="*/ 48 h 186"/>
                              <a:gd name="T38" fmla="*/ 24 w 215"/>
                              <a:gd name="T39" fmla="*/ 34 h 186"/>
                              <a:gd name="T40" fmla="*/ 39 w 215"/>
                              <a:gd name="T41" fmla="*/ 21 h 186"/>
                              <a:gd name="T42" fmla="*/ 57 w 215"/>
                              <a:gd name="T43" fmla="*/ 12 h 186"/>
                              <a:gd name="T44" fmla="*/ 76 w 215"/>
                              <a:gd name="T45" fmla="*/ 4 h 186"/>
                              <a:gd name="T46" fmla="*/ 96 w 215"/>
                              <a:gd name="T47" fmla="*/ 0 h 186"/>
                              <a:gd name="T48" fmla="*/ 119 w 215"/>
                              <a:gd name="T49" fmla="*/ 0 h 186"/>
                              <a:gd name="T50" fmla="*/ 140 w 215"/>
                              <a:gd name="T51" fmla="*/ 4 h 186"/>
                              <a:gd name="T52" fmla="*/ 159 w 215"/>
                              <a:gd name="T53" fmla="*/ 12 h 186"/>
                              <a:gd name="T54" fmla="*/ 176 w 215"/>
                              <a:gd name="T55" fmla="*/ 21 h 186"/>
                              <a:gd name="T56" fmla="*/ 190 w 215"/>
                              <a:gd name="T57" fmla="*/ 34 h 186"/>
                              <a:gd name="T58" fmla="*/ 202 w 215"/>
                              <a:gd name="T59" fmla="*/ 48 h 186"/>
                              <a:gd name="T60" fmla="*/ 211 w 215"/>
                              <a:gd name="T61" fmla="*/ 66 h 186"/>
                              <a:gd name="T62" fmla="*/ 215 w 215"/>
                              <a:gd name="T63" fmla="*/ 84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5" h="186">
                                <a:moveTo>
                                  <a:pt x="215" y="94"/>
                                </a:moveTo>
                                <a:lnTo>
                                  <a:pt x="215" y="102"/>
                                </a:lnTo>
                                <a:lnTo>
                                  <a:pt x="213" y="112"/>
                                </a:lnTo>
                                <a:lnTo>
                                  <a:pt x="211" y="121"/>
                                </a:lnTo>
                                <a:lnTo>
                                  <a:pt x="207" y="129"/>
                                </a:lnTo>
                                <a:lnTo>
                                  <a:pt x="202" y="138"/>
                                </a:lnTo>
                                <a:lnTo>
                                  <a:pt x="197" y="145"/>
                                </a:lnTo>
                                <a:lnTo>
                                  <a:pt x="190" y="153"/>
                                </a:lnTo>
                                <a:lnTo>
                                  <a:pt x="184" y="159"/>
                                </a:lnTo>
                                <a:lnTo>
                                  <a:pt x="176" y="166"/>
                                </a:lnTo>
                                <a:lnTo>
                                  <a:pt x="168" y="170"/>
                                </a:lnTo>
                                <a:lnTo>
                                  <a:pt x="159" y="176"/>
                                </a:lnTo>
                                <a:lnTo>
                                  <a:pt x="149" y="179"/>
                                </a:lnTo>
                                <a:lnTo>
                                  <a:pt x="140" y="182"/>
                                </a:lnTo>
                                <a:lnTo>
                                  <a:pt x="129" y="184"/>
                                </a:lnTo>
                                <a:lnTo>
                                  <a:pt x="119" y="186"/>
                                </a:lnTo>
                                <a:lnTo>
                                  <a:pt x="107" y="186"/>
                                </a:lnTo>
                                <a:lnTo>
                                  <a:pt x="96" y="186"/>
                                </a:lnTo>
                                <a:lnTo>
                                  <a:pt x="86" y="184"/>
                                </a:lnTo>
                                <a:lnTo>
                                  <a:pt x="76" y="182"/>
                                </a:lnTo>
                                <a:lnTo>
                                  <a:pt x="65" y="179"/>
                                </a:lnTo>
                                <a:lnTo>
                                  <a:pt x="57" y="176"/>
                                </a:lnTo>
                                <a:lnTo>
                                  <a:pt x="47" y="170"/>
                                </a:lnTo>
                                <a:lnTo>
                                  <a:pt x="39" y="166"/>
                                </a:lnTo>
                                <a:lnTo>
                                  <a:pt x="32" y="159"/>
                                </a:lnTo>
                                <a:lnTo>
                                  <a:pt x="24" y="153"/>
                                </a:lnTo>
                                <a:lnTo>
                                  <a:pt x="19" y="145"/>
                                </a:lnTo>
                                <a:lnTo>
                                  <a:pt x="13" y="138"/>
                                </a:lnTo>
                                <a:lnTo>
                                  <a:pt x="8" y="129"/>
                                </a:lnTo>
                                <a:lnTo>
                                  <a:pt x="5" y="121"/>
                                </a:lnTo>
                                <a:lnTo>
                                  <a:pt x="3" y="112"/>
                                </a:lnTo>
                                <a:lnTo>
                                  <a:pt x="0" y="102"/>
                                </a:lnTo>
                                <a:lnTo>
                                  <a:pt x="0" y="94"/>
                                </a:lnTo>
                                <a:lnTo>
                                  <a:pt x="0" y="84"/>
                                </a:lnTo>
                                <a:lnTo>
                                  <a:pt x="3" y="74"/>
                                </a:lnTo>
                                <a:lnTo>
                                  <a:pt x="5" y="66"/>
                                </a:lnTo>
                                <a:lnTo>
                                  <a:pt x="8" y="57"/>
                                </a:lnTo>
                                <a:lnTo>
                                  <a:pt x="13" y="48"/>
                                </a:lnTo>
                                <a:lnTo>
                                  <a:pt x="19" y="41"/>
                                </a:lnTo>
                                <a:lnTo>
                                  <a:pt x="24" y="34"/>
                                </a:lnTo>
                                <a:lnTo>
                                  <a:pt x="32" y="27"/>
                                </a:lnTo>
                                <a:lnTo>
                                  <a:pt x="39" y="21"/>
                                </a:lnTo>
                                <a:lnTo>
                                  <a:pt x="47" y="16"/>
                                </a:lnTo>
                                <a:lnTo>
                                  <a:pt x="57" y="12"/>
                                </a:lnTo>
                                <a:lnTo>
                                  <a:pt x="65" y="7"/>
                                </a:lnTo>
                                <a:lnTo>
                                  <a:pt x="76" y="4"/>
                                </a:lnTo>
                                <a:lnTo>
                                  <a:pt x="86" y="2"/>
                                </a:lnTo>
                                <a:lnTo>
                                  <a:pt x="96" y="0"/>
                                </a:lnTo>
                                <a:lnTo>
                                  <a:pt x="107" y="0"/>
                                </a:lnTo>
                                <a:lnTo>
                                  <a:pt x="119" y="0"/>
                                </a:lnTo>
                                <a:lnTo>
                                  <a:pt x="129" y="2"/>
                                </a:lnTo>
                                <a:lnTo>
                                  <a:pt x="140" y="4"/>
                                </a:lnTo>
                                <a:lnTo>
                                  <a:pt x="149" y="7"/>
                                </a:lnTo>
                                <a:lnTo>
                                  <a:pt x="159" y="12"/>
                                </a:lnTo>
                                <a:lnTo>
                                  <a:pt x="168" y="16"/>
                                </a:lnTo>
                                <a:lnTo>
                                  <a:pt x="176" y="21"/>
                                </a:lnTo>
                                <a:lnTo>
                                  <a:pt x="184" y="27"/>
                                </a:lnTo>
                                <a:lnTo>
                                  <a:pt x="190" y="34"/>
                                </a:lnTo>
                                <a:lnTo>
                                  <a:pt x="197" y="41"/>
                                </a:lnTo>
                                <a:lnTo>
                                  <a:pt x="202" y="48"/>
                                </a:lnTo>
                                <a:lnTo>
                                  <a:pt x="207" y="57"/>
                                </a:lnTo>
                                <a:lnTo>
                                  <a:pt x="211" y="66"/>
                                </a:lnTo>
                                <a:lnTo>
                                  <a:pt x="213" y="74"/>
                                </a:lnTo>
                                <a:lnTo>
                                  <a:pt x="215" y="84"/>
                                </a:lnTo>
                                <a:lnTo>
                                  <a:pt x="215"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2"/>
                        <wps:cNvSpPr>
                          <a:spLocks/>
                        </wps:cNvSpPr>
                        <wps:spPr bwMode="auto">
                          <a:xfrm>
                            <a:off x="742950" y="576580"/>
                            <a:ext cx="13335" cy="11430"/>
                          </a:xfrm>
                          <a:custGeom>
                            <a:avLst/>
                            <a:gdLst>
                              <a:gd name="T0" fmla="*/ 122 w 122"/>
                              <a:gd name="T1" fmla="*/ 53 h 105"/>
                              <a:gd name="T2" fmla="*/ 121 w 122"/>
                              <a:gd name="T3" fmla="*/ 58 h 105"/>
                              <a:gd name="T4" fmla="*/ 120 w 122"/>
                              <a:gd name="T5" fmla="*/ 63 h 105"/>
                              <a:gd name="T6" fmla="*/ 119 w 122"/>
                              <a:gd name="T7" fmla="*/ 69 h 105"/>
                              <a:gd name="T8" fmla="*/ 117 w 122"/>
                              <a:gd name="T9" fmla="*/ 73 h 105"/>
                              <a:gd name="T10" fmla="*/ 111 w 122"/>
                              <a:gd name="T11" fmla="*/ 82 h 105"/>
                              <a:gd name="T12" fmla="*/ 104 w 122"/>
                              <a:gd name="T13" fmla="*/ 90 h 105"/>
                              <a:gd name="T14" fmla="*/ 95 w 122"/>
                              <a:gd name="T15" fmla="*/ 97 h 105"/>
                              <a:gd name="T16" fmla="*/ 84 w 122"/>
                              <a:gd name="T17" fmla="*/ 101 h 105"/>
                              <a:gd name="T18" fmla="*/ 72 w 122"/>
                              <a:gd name="T19" fmla="*/ 104 h 105"/>
                              <a:gd name="T20" fmla="*/ 61 w 122"/>
                              <a:gd name="T21" fmla="*/ 105 h 105"/>
                              <a:gd name="T22" fmla="*/ 54 w 122"/>
                              <a:gd name="T23" fmla="*/ 105 h 105"/>
                              <a:gd name="T24" fmla="*/ 49 w 122"/>
                              <a:gd name="T25" fmla="*/ 104 h 105"/>
                              <a:gd name="T26" fmla="*/ 42 w 122"/>
                              <a:gd name="T27" fmla="*/ 103 h 105"/>
                              <a:gd name="T28" fmla="*/ 37 w 122"/>
                              <a:gd name="T29" fmla="*/ 101 h 105"/>
                              <a:gd name="T30" fmla="*/ 27 w 122"/>
                              <a:gd name="T31" fmla="*/ 97 h 105"/>
                              <a:gd name="T32" fmla="*/ 17 w 122"/>
                              <a:gd name="T33" fmla="*/ 90 h 105"/>
                              <a:gd name="T34" fmla="*/ 14 w 122"/>
                              <a:gd name="T35" fmla="*/ 86 h 105"/>
                              <a:gd name="T36" fmla="*/ 10 w 122"/>
                              <a:gd name="T37" fmla="*/ 82 h 105"/>
                              <a:gd name="T38" fmla="*/ 7 w 122"/>
                              <a:gd name="T39" fmla="*/ 77 h 105"/>
                              <a:gd name="T40" fmla="*/ 4 w 122"/>
                              <a:gd name="T41" fmla="*/ 73 h 105"/>
                              <a:gd name="T42" fmla="*/ 2 w 122"/>
                              <a:gd name="T43" fmla="*/ 69 h 105"/>
                              <a:gd name="T44" fmla="*/ 1 w 122"/>
                              <a:gd name="T45" fmla="*/ 63 h 105"/>
                              <a:gd name="T46" fmla="*/ 0 w 122"/>
                              <a:gd name="T47" fmla="*/ 58 h 105"/>
                              <a:gd name="T48" fmla="*/ 0 w 122"/>
                              <a:gd name="T49" fmla="*/ 53 h 105"/>
                              <a:gd name="T50" fmla="*/ 0 w 122"/>
                              <a:gd name="T51" fmla="*/ 47 h 105"/>
                              <a:gd name="T52" fmla="*/ 1 w 122"/>
                              <a:gd name="T53" fmla="*/ 42 h 105"/>
                              <a:gd name="T54" fmla="*/ 2 w 122"/>
                              <a:gd name="T55" fmla="*/ 36 h 105"/>
                              <a:gd name="T56" fmla="*/ 4 w 122"/>
                              <a:gd name="T57" fmla="*/ 32 h 105"/>
                              <a:gd name="T58" fmla="*/ 7 w 122"/>
                              <a:gd name="T59" fmla="*/ 28 h 105"/>
                              <a:gd name="T60" fmla="*/ 10 w 122"/>
                              <a:gd name="T61" fmla="*/ 23 h 105"/>
                              <a:gd name="T62" fmla="*/ 14 w 122"/>
                              <a:gd name="T63" fmla="*/ 19 h 105"/>
                              <a:gd name="T64" fmla="*/ 17 w 122"/>
                              <a:gd name="T65" fmla="*/ 15 h 105"/>
                              <a:gd name="T66" fmla="*/ 27 w 122"/>
                              <a:gd name="T67" fmla="*/ 8 h 105"/>
                              <a:gd name="T68" fmla="*/ 37 w 122"/>
                              <a:gd name="T69" fmla="*/ 4 h 105"/>
                              <a:gd name="T70" fmla="*/ 49 w 122"/>
                              <a:gd name="T71" fmla="*/ 1 h 105"/>
                              <a:gd name="T72" fmla="*/ 61 w 122"/>
                              <a:gd name="T73" fmla="*/ 0 h 105"/>
                              <a:gd name="T74" fmla="*/ 72 w 122"/>
                              <a:gd name="T75" fmla="*/ 1 h 105"/>
                              <a:gd name="T76" fmla="*/ 84 w 122"/>
                              <a:gd name="T77" fmla="*/ 4 h 105"/>
                              <a:gd name="T78" fmla="*/ 95 w 122"/>
                              <a:gd name="T79" fmla="*/ 8 h 105"/>
                              <a:gd name="T80" fmla="*/ 104 w 122"/>
                              <a:gd name="T81" fmla="*/ 15 h 105"/>
                              <a:gd name="T82" fmla="*/ 111 w 122"/>
                              <a:gd name="T83" fmla="*/ 23 h 105"/>
                              <a:gd name="T84" fmla="*/ 117 w 122"/>
                              <a:gd name="T85" fmla="*/ 32 h 105"/>
                              <a:gd name="T86" fmla="*/ 119 w 122"/>
                              <a:gd name="T87" fmla="*/ 36 h 105"/>
                              <a:gd name="T88" fmla="*/ 120 w 122"/>
                              <a:gd name="T89" fmla="*/ 42 h 105"/>
                              <a:gd name="T90" fmla="*/ 121 w 122"/>
                              <a:gd name="T91" fmla="*/ 47 h 105"/>
                              <a:gd name="T92" fmla="*/ 122 w 122"/>
                              <a:gd name="T93" fmla="*/ 5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2" h="105">
                                <a:moveTo>
                                  <a:pt x="122" y="53"/>
                                </a:moveTo>
                                <a:lnTo>
                                  <a:pt x="121" y="58"/>
                                </a:lnTo>
                                <a:lnTo>
                                  <a:pt x="120" y="63"/>
                                </a:lnTo>
                                <a:lnTo>
                                  <a:pt x="119" y="69"/>
                                </a:lnTo>
                                <a:lnTo>
                                  <a:pt x="117" y="73"/>
                                </a:lnTo>
                                <a:lnTo>
                                  <a:pt x="111" y="82"/>
                                </a:lnTo>
                                <a:lnTo>
                                  <a:pt x="104" y="90"/>
                                </a:lnTo>
                                <a:lnTo>
                                  <a:pt x="95" y="97"/>
                                </a:lnTo>
                                <a:lnTo>
                                  <a:pt x="84" y="101"/>
                                </a:lnTo>
                                <a:lnTo>
                                  <a:pt x="72" y="104"/>
                                </a:lnTo>
                                <a:lnTo>
                                  <a:pt x="61" y="105"/>
                                </a:lnTo>
                                <a:lnTo>
                                  <a:pt x="54" y="105"/>
                                </a:lnTo>
                                <a:lnTo>
                                  <a:pt x="49" y="104"/>
                                </a:lnTo>
                                <a:lnTo>
                                  <a:pt x="42" y="103"/>
                                </a:lnTo>
                                <a:lnTo>
                                  <a:pt x="37" y="101"/>
                                </a:lnTo>
                                <a:lnTo>
                                  <a:pt x="27" y="97"/>
                                </a:lnTo>
                                <a:lnTo>
                                  <a:pt x="17" y="90"/>
                                </a:lnTo>
                                <a:lnTo>
                                  <a:pt x="14" y="86"/>
                                </a:lnTo>
                                <a:lnTo>
                                  <a:pt x="10" y="82"/>
                                </a:lnTo>
                                <a:lnTo>
                                  <a:pt x="7" y="77"/>
                                </a:lnTo>
                                <a:lnTo>
                                  <a:pt x="4" y="73"/>
                                </a:lnTo>
                                <a:lnTo>
                                  <a:pt x="2" y="69"/>
                                </a:lnTo>
                                <a:lnTo>
                                  <a:pt x="1" y="63"/>
                                </a:lnTo>
                                <a:lnTo>
                                  <a:pt x="0" y="58"/>
                                </a:lnTo>
                                <a:lnTo>
                                  <a:pt x="0" y="53"/>
                                </a:lnTo>
                                <a:lnTo>
                                  <a:pt x="0" y="47"/>
                                </a:lnTo>
                                <a:lnTo>
                                  <a:pt x="1" y="42"/>
                                </a:lnTo>
                                <a:lnTo>
                                  <a:pt x="2" y="36"/>
                                </a:lnTo>
                                <a:lnTo>
                                  <a:pt x="4" y="32"/>
                                </a:lnTo>
                                <a:lnTo>
                                  <a:pt x="7" y="28"/>
                                </a:lnTo>
                                <a:lnTo>
                                  <a:pt x="10" y="23"/>
                                </a:lnTo>
                                <a:lnTo>
                                  <a:pt x="14" y="19"/>
                                </a:lnTo>
                                <a:lnTo>
                                  <a:pt x="17" y="15"/>
                                </a:lnTo>
                                <a:lnTo>
                                  <a:pt x="27" y="8"/>
                                </a:lnTo>
                                <a:lnTo>
                                  <a:pt x="37" y="4"/>
                                </a:lnTo>
                                <a:lnTo>
                                  <a:pt x="49" y="1"/>
                                </a:lnTo>
                                <a:lnTo>
                                  <a:pt x="61" y="0"/>
                                </a:lnTo>
                                <a:lnTo>
                                  <a:pt x="72" y="1"/>
                                </a:lnTo>
                                <a:lnTo>
                                  <a:pt x="84" y="4"/>
                                </a:lnTo>
                                <a:lnTo>
                                  <a:pt x="95" y="8"/>
                                </a:lnTo>
                                <a:lnTo>
                                  <a:pt x="104" y="15"/>
                                </a:lnTo>
                                <a:lnTo>
                                  <a:pt x="111" y="23"/>
                                </a:lnTo>
                                <a:lnTo>
                                  <a:pt x="117" y="32"/>
                                </a:lnTo>
                                <a:lnTo>
                                  <a:pt x="119" y="36"/>
                                </a:lnTo>
                                <a:lnTo>
                                  <a:pt x="120" y="42"/>
                                </a:lnTo>
                                <a:lnTo>
                                  <a:pt x="121" y="47"/>
                                </a:lnTo>
                                <a:lnTo>
                                  <a:pt x="12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
                        <wps:cNvSpPr>
                          <a:spLocks/>
                        </wps:cNvSpPr>
                        <wps:spPr bwMode="auto">
                          <a:xfrm>
                            <a:off x="640715" y="586740"/>
                            <a:ext cx="184150" cy="48260"/>
                          </a:xfrm>
                          <a:custGeom>
                            <a:avLst/>
                            <a:gdLst>
                              <a:gd name="T0" fmla="*/ 1737 w 1737"/>
                              <a:gd name="T1" fmla="*/ 196 h 460"/>
                              <a:gd name="T2" fmla="*/ 1725 w 1737"/>
                              <a:gd name="T3" fmla="*/ 189 h 460"/>
                              <a:gd name="T4" fmla="*/ 1691 w 1737"/>
                              <a:gd name="T5" fmla="*/ 172 h 460"/>
                              <a:gd name="T6" fmla="*/ 1665 w 1737"/>
                              <a:gd name="T7" fmla="*/ 161 h 460"/>
                              <a:gd name="T8" fmla="*/ 1635 w 1737"/>
                              <a:gd name="T9" fmla="*/ 147 h 460"/>
                              <a:gd name="T10" fmla="*/ 1600 w 1737"/>
                              <a:gd name="T11" fmla="*/ 133 h 460"/>
                              <a:gd name="T12" fmla="*/ 1561 w 1737"/>
                              <a:gd name="T13" fmla="*/ 118 h 460"/>
                              <a:gd name="T14" fmla="*/ 1518 w 1737"/>
                              <a:gd name="T15" fmla="*/ 102 h 460"/>
                              <a:gd name="T16" fmla="*/ 1471 w 1737"/>
                              <a:gd name="T17" fmla="*/ 87 h 460"/>
                              <a:gd name="T18" fmla="*/ 1421 w 1737"/>
                              <a:gd name="T19" fmla="*/ 70 h 460"/>
                              <a:gd name="T20" fmla="*/ 1367 w 1737"/>
                              <a:gd name="T21" fmla="*/ 55 h 460"/>
                              <a:gd name="T22" fmla="*/ 1309 w 1737"/>
                              <a:gd name="T23" fmla="*/ 41 h 460"/>
                              <a:gd name="T24" fmla="*/ 1250 w 1737"/>
                              <a:gd name="T25" fmla="*/ 29 h 460"/>
                              <a:gd name="T26" fmla="*/ 1187 w 1737"/>
                              <a:gd name="T27" fmla="*/ 19 h 460"/>
                              <a:gd name="T28" fmla="*/ 1123 w 1737"/>
                              <a:gd name="T29" fmla="*/ 10 h 460"/>
                              <a:gd name="T30" fmla="*/ 1057 w 1737"/>
                              <a:gd name="T31" fmla="*/ 4 h 460"/>
                              <a:gd name="T32" fmla="*/ 989 w 1737"/>
                              <a:gd name="T33" fmla="*/ 0 h 460"/>
                              <a:gd name="T34" fmla="*/ 918 w 1737"/>
                              <a:gd name="T35" fmla="*/ 0 h 460"/>
                              <a:gd name="T36" fmla="*/ 848 w 1737"/>
                              <a:gd name="T37" fmla="*/ 4 h 460"/>
                              <a:gd name="T38" fmla="*/ 776 w 1737"/>
                              <a:gd name="T39" fmla="*/ 11 h 460"/>
                              <a:gd name="T40" fmla="*/ 704 w 1737"/>
                              <a:gd name="T41" fmla="*/ 23 h 460"/>
                              <a:gd name="T42" fmla="*/ 631 w 1737"/>
                              <a:gd name="T43" fmla="*/ 39 h 460"/>
                              <a:gd name="T44" fmla="*/ 558 w 1737"/>
                              <a:gd name="T45" fmla="*/ 61 h 460"/>
                              <a:gd name="T46" fmla="*/ 485 w 1737"/>
                              <a:gd name="T47" fmla="*/ 88 h 460"/>
                              <a:gd name="T48" fmla="*/ 413 w 1737"/>
                              <a:gd name="T49" fmla="*/ 120 h 460"/>
                              <a:gd name="T50" fmla="*/ 341 w 1737"/>
                              <a:gd name="T51" fmla="*/ 159 h 460"/>
                              <a:gd name="T52" fmla="*/ 269 w 1737"/>
                              <a:gd name="T53" fmla="*/ 205 h 460"/>
                              <a:gd name="T54" fmla="*/ 200 w 1737"/>
                              <a:gd name="T55" fmla="*/ 257 h 460"/>
                              <a:gd name="T56" fmla="*/ 132 w 1737"/>
                              <a:gd name="T57" fmla="*/ 316 h 460"/>
                              <a:gd name="T58" fmla="*/ 65 w 1737"/>
                              <a:gd name="T59" fmla="*/ 384 h 460"/>
                              <a:gd name="T60" fmla="*/ 0 w 1737"/>
                              <a:gd name="T61" fmla="*/ 460 h 460"/>
                              <a:gd name="T62" fmla="*/ 7 w 1737"/>
                              <a:gd name="T63" fmla="*/ 452 h 460"/>
                              <a:gd name="T64" fmla="*/ 24 w 1737"/>
                              <a:gd name="T65" fmla="*/ 434 h 460"/>
                              <a:gd name="T66" fmla="*/ 38 w 1737"/>
                              <a:gd name="T67" fmla="*/ 422 h 460"/>
                              <a:gd name="T68" fmla="*/ 54 w 1737"/>
                              <a:gd name="T69" fmla="*/ 407 h 460"/>
                              <a:gd name="T70" fmla="*/ 75 w 1737"/>
                              <a:gd name="T71" fmla="*/ 390 h 460"/>
                              <a:gd name="T72" fmla="*/ 98 w 1737"/>
                              <a:gd name="T73" fmla="*/ 371 h 460"/>
                              <a:gd name="T74" fmla="*/ 124 w 1737"/>
                              <a:gd name="T75" fmla="*/ 352 h 460"/>
                              <a:gd name="T76" fmla="*/ 154 w 1737"/>
                              <a:gd name="T77" fmla="*/ 331 h 460"/>
                              <a:gd name="T78" fmla="*/ 186 w 1737"/>
                              <a:gd name="T79" fmla="*/ 310 h 460"/>
                              <a:gd name="T80" fmla="*/ 223 w 1737"/>
                              <a:gd name="T81" fmla="*/ 288 h 460"/>
                              <a:gd name="T82" fmla="*/ 263 w 1737"/>
                              <a:gd name="T83" fmla="*/ 267 h 460"/>
                              <a:gd name="T84" fmla="*/ 306 w 1737"/>
                              <a:gd name="T85" fmla="*/ 244 h 460"/>
                              <a:gd name="T86" fmla="*/ 354 w 1737"/>
                              <a:gd name="T87" fmla="*/ 224 h 460"/>
                              <a:gd name="T88" fmla="*/ 403 w 1737"/>
                              <a:gd name="T89" fmla="*/ 203 h 460"/>
                              <a:gd name="T90" fmla="*/ 457 w 1737"/>
                              <a:gd name="T91" fmla="*/ 183 h 460"/>
                              <a:gd name="T92" fmla="*/ 516 w 1737"/>
                              <a:gd name="T93" fmla="*/ 164 h 460"/>
                              <a:gd name="T94" fmla="*/ 577 w 1737"/>
                              <a:gd name="T95" fmla="*/ 148 h 460"/>
                              <a:gd name="T96" fmla="*/ 642 w 1737"/>
                              <a:gd name="T97" fmla="*/ 133 h 460"/>
                              <a:gd name="T98" fmla="*/ 711 w 1737"/>
                              <a:gd name="T99" fmla="*/ 120 h 460"/>
                              <a:gd name="T100" fmla="*/ 785 w 1737"/>
                              <a:gd name="T101" fmla="*/ 109 h 460"/>
                              <a:gd name="T102" fmla="*/ 861 w 1737"/>
                              <a:gd name="T103" fmla="*/ 102 h 460"/>
                              <a:gd name="T104" fmla="*/ 942 w 1737"/>
                              <a:gd name="T105" fmla="*/ 96 h 460"/>
                              <a:gd name="T106" fmla="*/ 1028 w 1737"/>
                              <a:gd name="T107" fmla="*/ 94 h 460"/>
                              <a:gd name="T108" fmla="*/ 1116 w 1737"/>
                              <a:gd name="T109" fmla="*/ 96 h 460"/>
                              <a:gd name="T110" fmla="*/ 1209 w 1737"/>
                              <a:gd name="T111" fmla="*/ 102 h 460"/>
                              <a:gd name="T112" fmla="*/ 1306 w 1737"/>
                              <a:gd name="T113" fmla="*/ 111 h 460"/>
                              <a:gd name="T114" fmla="*/ 1408 w 1737"/>
                              <a:gd name="T115" fmla="*/ 125 h 460"/>
                              <a:gd name="T116" fmla="*/ 1514 w 1737"/>
                              <a:gd name="T117" fmla="*/ 144 h 460"/>
                              <a:gd name="T118" fmla="*/ 1623 w 1737"/>
                              <a:gd name="T119" fmla="*/ 167 h 460"/>
                              <a:gd name="T120" fmla="*/ 1737 w 1737"/>
                              <a:gd name="T121" fmla="*/ 196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7" h="460">
                                <a:moveTo>
                                  <a:pt x="1737" y="196"/>
                                </a:moveTo>
                                <a:lnTo>
                                  <a:pt x="1725" y="189"/>
                                </a:lnTo>
                                <a:lnTo>
                                  <a:pt x="1691" y="172"/>
                                </a:lnTo>
                                <a:lnTo>
                                  <a:pt x="1665" y="161"/>
                                </a:lnTo>
                                <a:lnTo>
                                  <a:pt x="1635" y="147"/>
                                </a:lnTo>
                                <a:lnTo>
                                  <a:pt x="1600" y="133"/>
                                </a:lnTo>
                                <a:lnTo>
                                  <a:pt x="1561" y="118"/>
                                </a:lnTo>
                                <a:lnTo>
                                  <a:pt x="1518" y="102"/>
                                </a:lnTo>
                                <a:lnTo>
                                  <a:pt x="1471" y="87"/>
                                </a:lnTo>
                                <a:lnTo>
                                  <a:pt x="1421" y="70"/>
                                </a:lnTo>
                                <a:lnTo>
                                  <a:pt x="1367" y="55"/>
                                </a:lnTo>
                                <a:lnTo>
                                  <a:pt x="1309" y="41"/>
                                </a:lnTo>
                                <a:lnTo>
                                  <a:pt x="1250" y="29"/>
                                </a:lnTo>
                                <a:lnTo>
                                  <a:pt x="1187" y="19"/>
                                </a:lnTo>
                                <a:lnTo>
                                  <a:pt x="1123" y="10"/>
                                </a:lnTo>
                                <a:lnTo>
                                  <a:pt x="1057" y="4"/>
                                </a:lnTo>
                                <a:lnTo>
                                  <a:pt x="989" y="0"/>
                                </a:lnTo>
                                <a:lnTo>
                                  <a:pt x="918" y="0"/>
                                </a:lnTo>
                                <a:lnTo>
                                  <a:pt x="848" y="4"/>
                                </a:lnTo>
                                <a:lnTo>
                                  <a:pt x="776" y="11"/>
                                </a:lnTo>
                                <a:lnTo>
                                  <a:pt x="704" y="23"/>
                                </a:lnTo>
                                <a:lnTo>
                                  <a:pt x="631" y="39"/>
                                </a:lnTo>
                                <a:lnTo>
                                  <a:pt x="558" y="61"/>
                                </a:lnTo>
                                <a:lnTo>
                                  <a:pt x="485" y="88"/>
                                </a:lnTo>
                                <a:lnTo>
                                  <a:pt x="413" y="120"/>
                                </a:lnTo>
                                <a:lnTo>
                                  <a:pt x="341" y="159"/>
                                </a:lnTo>
                                <a:lnTo>
                                  <a:pt x="269" y="205"/>
                                </a:lnTo>
                                <a:lnTo>
                                  <a:pt x="200" y="257"/>
                                </a:lnTo>
                                <a:lnTo>
                                  <a:pt x="132" y="316"/>
                                </a:lnTo>
                                <a:lnTo>
                                  <a:pt x="65" y="384"/>
                                </a:lnTo>
                                <a:lnTo>
                                  <a:pt x="0" y="460"/>
                                </a:lnTo>
                                <a:lnTo>
                                  <a:pt x="7" y="452"/>
                                </a:lnTo>
                                <a:lnTo>
                                  <a:pt x="24" y="434"/>
                                </a:lnTo>
                                <a:lnTo>
                                  <a:pt x="38" y="422"/>
                                </a:lnTo>
                                <a:lnTo>
                                  <a:pt x="54" y="407"/>
                                </a:lnTo>
                                <a:lnTo>
                                  <a:pt x="75" y="390"/>
                                </a:lnTo>
                                <a:lnTo>
                                  <a:pt x="98" y="371"/>
                                </a:lnTo>
                                <a:lnTo>
                                  <a:pt x="124" y="352"/>
                                </a:lnTo>
                                <a:lnTo>
                                  <a:pt x="154" y="331"/>
                                </a:lnTo>
                                <a:lnTo>
                                  <a:pt x="186" y="310"/>
                                </a:lnTo>
                                <a:lnTo>
                                  <a:pt x="223" y="288"/>
                                </a:lnTo>
                                <a:lnTo>
                                  <a:pt x="263" y="267"/>
                                </a:lnTo>
                                <a:lnTo>
                                  <a:pt x="306" y="244"/>
                                </a:lnTo>
                                <a:lnTo>
                                  <a:pt x="354" y="224"/>
                                </a:lnTo>
                                <a:lnTo>
                                  <a:pt x="403" y="203"/>
                                </a:lnTo>
                                <a:lnTo>
                                  <a:pt x="457" y="183"/>
                                </a:lnTo>
                                <a:lnTo>
                                  <a:pt x="516" y="164"/>
                                </a:lnTo>
                                <a:lnTo>
                                  <a:pt x="577" y="148"/>
                                </a:lnTo>
                                <a:lnTo>
                                  <a:pt x="642" y="133"/>
                                </a:lnTo>
                                <a:lnTo>
                                  <a:pt x="711" y="120"/>
                                </a:lnTo>
                                <a:lnTo>
                                  <a:pt x="785" y="109"/>
                                </a:lnTo>
                                <a:lnTo>
                                  <a:pt x="861" y="102"/>
                                </a:lnTo>
                                <a:lnTo>
                                  <a:pt x="942" y="96"/>
                                </a:lnTo>
                                <a:lnTo>
                                  <a:pt x="1028" y="94"/>
                                </a:lnTo>
                                <a:lnTo>
                                  <a:pt x="1116" y="96"/>
                                </a:lnTo>
                                <a:lnTo>
                                  <a:pt x="1209" y="102"/>
                                </a:lnTo>
                                <a:lnTo>
                                  <a:pt x="1306" y="111"/>
                                </a:lnTo>
                                <a:lnTo>
                                  <a:pt x="1408" y="125"/>
                                </a:lnTo>
                                <a:lnTo>
                                  <a:pt x="1514" y="144"/>
                                </a:lnTo>
                                <a:lnTo>
                                  <a:pt x="1623" y="167"/>
                                </a:lnTo>
                                <a:lnTo>
                                  <a:pt x="1737" y="196"/>
                                </a:lnTo>
                                <a:close/>
                              </a:path>
                            </a:pathLst>
                          </a:custGeom>
                          <a:solidFill>
                            <a:srgbClr val="F1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4"/>
                        <wps:cNvSpPr>
                          <a:spLocks/>
                        </wps:cNvSpPr>
                        <wps:spPr bwMode="auto">
                          <a:xfrm>
                            <a:off x="657860" y="593090"/>
                            <a:ext cx="197485" cy="97790"/>
                          </a:xfrm>
                          <a:custGeom>
                            <a:avLst/>
                            <a:gdLst>
                              <a:gd name="T0" fmla="*/ 1027 w 1864"/>
                              <a:gd name="T1" fmla="*/ 3 h 922"/>
                              <a:gd name="T2" fmla="*/ 1165 w 1864"/>
                              <a:gd name="T3" fmla="*/ 15 h 922"/>
                              <a:gd name="T4" fmla="*/ 1294 w 1864"/>
                              <a:gd name="T5" fmla="*/ 37 h 922"/>
                              <a:gd name="T6" fmla="*/ 1415 w 1864"/>
                              <a:gd name="T7" fmla="*/ 67 h 922"/>
                              <a:gd name="T8" fmla="*/ 1524 w 1864"/>
                              <a:gd name="T9" fmla="*/ 106 h 922"/>
                              <a:gd name="T10" fmla="*/ 1621 w 1864"/>
                              <a:gd name="T11" fmla="*/ 151 h 922"/>
                              <a:gd name="T12" fmla="*/ 1705 w 1864"/>
                              <a:gd name="T13" fmla="*/ 204 h 922"/>
                              <a:gd name="T14" fmla="*/ 1772 w 1864"/>
                              <a:gd name="T15" fmla="*/ 261 h 922"/>
                              <a:gd name="T16" fmla="*/ 1822 w 1864"/>
                              <a:gd name="T17" fmla="*/ 325 h 922"/>
                              <a:gd name="T18" fmla="*/ 1853 w 1864"/>
                              <a:gd name="T19" fmla="*/ 391 h 922"/>
                              <a:gd name="T20" fmla="*/ 1864 w 1864"/>
                              <a:gd name="T21" fmla="*/ 461 h 922"/>
                              <a:gd name="T22" fmla="*/ 1853 w 1864"/>
                              <a:gd name="T23" fmla="*/ 532 h 922"/>
                              <a:gd name="T24" fmla="*/ 1822 w 1864"/>
                              <a:gd name="T25" fmla="*/ 599 h 922"/>
                              <a:gd name="T26" fmla="*/ 1772 w 1864"/>
                              <a:gd name="T27" fmla="*/ 661 h 922"/>
                              <a:gd name="T28" fmla="*/ 1705 w 1864"/>
                              <a:gd name="T29" fmla="*/ 718 h 922"/>
                              <a:gd name="T30" fmla="*/ 1621 w 1864"/>
                              <a:gd name="T31" fmla="*/ 771 h 922"/>
                              <a:gd name="T32" fmla="*/ 1524 w 1864"/>
                              <a:gd name="T33" fmla="*/ 817 h 922"/>
                              <a:gd name="T34" fmla="*/ 1415 w 1864"/>
                              <a:gd name="T35" fmla="*/ 855 h 922"/>
                              <a:gd name="T36" fmla="*/ 1294 w 1864"/>
                              <a:gd name="T37" fmla="*/ 886 h 922"/>
                              <a:gd name="T38" fmla="*/ 1165 w 1864"/>
                              <a:gd name="T39" fmla="*/ 907 h 922"/>
                              <a:gd name="T40" fmla="*/ 1027 w 1864"/>
                              <a:gd name="T41" fmla="*/ 919 h 922"/>
                              <a:gd name="T42" fmla="*/ 884 w 1864"/>
                              <a:gd name="T43" fmla="*/ 921 h 922"/>
                              <a:gd name="T44" fmla="*/ 745 w 1864"/>
                              <a:gd name="T45" fmla="*/ 913 h 922"/>
                              <a:gd name="T46" fmla="*/ 612 w 1864"/>
                              <a:gd name="T47" fmla="*/ 894 h 922"/>
                              <a:gd name="T48" fmla="*/ 487 w 1864"/>
                              <a:gd name="T49" fmla="*/ 866 h 922"/>
                              <a:gd name="T50" fmla="*/ 374 w 1864"/>
                              <a:gd name="T51" fmla="*/ 831 h 922"/>
                              <a:gd name="T52" fmla="*/ 273 w 1864"/>
                              <a:gd name="T53" fmla="*/ 786 h 922"/>
                              <a:gd name="T54" fmla="*/ 185 w 1864"/>
                              <a:gd name="T55" fmla="*/ 737 h 922"/>
                              <a:gd name="T56" fmla="*/ 113 w 1864"/>
                              <a:gd name="T57" fmla="*/ 681 h 922"/>
                              <a:gd name="T58" fmla="*/ 57 w 1864"/>
                              <a:gd name="T59" fmla="*/ 619 h 922"/>
                              <a:gd name="T60" fmla="*/ 19 w 1864"/>
                              <a:gd name="T61" fmla="*/ 554 h 922"/>
                              <a:gd name="T62" fmla="*/ 1 w 1864"/>
                              <a:gd name="T63" fmla="*/ 485 h 922"/>
                              <a:gd name="T64" fmla="*/ 5 w 1864"/>
                              <a:gd name="T65" fmla="*/ 414 h 922"/>
                              <a:gd name="T66" fmla="*/ 30 w 1864"/>
                              <a:gd name="T67" fmla="*/ 346 h 922"/>
                              <a:gd name="T68" fmla="*/ 73 w 1864"/>
                              <a:gd name="T69" fmla="*/ 281 h 922"/>
                              <a:gd name="T70" fmla="*/ 134 w 1864"/>
                              <a:gd name="T71" fmla="*/ 222 h 922"/>
                              <a:gd name="T72" fmla="*/ 213 w 1864"/>
                              <a:gd name="T73" fmla="*/ 168 h 922"/>
                              <a:gd name="T74" fmla="*/ 305 w 1864"/>
                              <a:gd name="T75" fmla="*/ 120 h 922"/>
                              <a:gd name="T76" fmla="*/ 411 w 1864"/>
                              <a:gd name="T77" fmla="*/ 79 h 922"/>
                              <a:gd name="T78" fmla="*/ 527 w 1864"/>
                              <a:gd name="T79" fmla="*/ 46 h 922"/>
                              <a:gd name="T80" fmla="*/ 655 w 1864"/>
                              <a:gd name="T81" fmla="*/ 21 h 922"/>
                              <a:gd name="T82" fmla="*/ 790 w 1864"/>
                              <a:gd name="T83" fmla="*/ 5 h 922"/>
                              <a:gd name="T84" fmla="*/ 932 w 1864"/>
                              <a:gd name="T85" fmla="*/ 0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4" h="922">
                                <a:moveTo>
                                  <a:pt x="932" y="0"/>
                                </a:moveTo>
                                <a:lnTo>
                                  <a:pt x="980" y="1"/>
                                </a:lnTo>
                                <a:lnTo>
                                  <a:pt x="1027" y="3"/>
                                </a:lnTo>
                                <a:lnTo>
                                  <a:pt x="1074" y="5"/>
                                </a:lnTo>
                                <a:lnTo>
                                  <a:pt x="1119" y="10"/>
                                </a:lnTo>
                                <a:lnTo>
                                  <a:pt x="1165" y="15"/>
                                </a:lnTo>
                                <a:lnTo>
                                  <a:pt x="1209" y="21"/>
                                </a:lnTo>
                                <a:lnTo>
                                  <a:pt x="1252" y="28"/>
                                </a:lnTo>
                                <a:lnTo>
                                  <a:pt x="1294" y="37"/>
                                </a:lnTo>
                                <a:lnTo>
                                  <a:pt x="1336" y="46"/>
                                </a:lnTo>
                                <a:lnTo>
                                  <a:pt x="1376" y="56"/>
                                </a:lnTo>
                                <a:lnTo>
                                  <a:pt x="1415" y="67"/>
                                </a:lnTo>
                                <a:lnTo>
                                  <a:pt x="1453" y="79"/>
                                </a:lnTo>
                                <a:lnTo>
                                  <a:pt x="1490" y="92"/>
                                </a:lnTo>
                                <a:lnTo>
                                  <a:pt x="1524" y="106"/>
                                </a:lnTo>
                                <a:lnTo>
                                  <a:pt x="1559" y="120"/>
                                </a:lnTo>
                                <a:lnTo>
                                  <a:pt x="1591" y="136"/>
                                </a:lnTo>
                                <a:lnTo>
                                  <a:pt x="1621" y="151"/>
                                </a:lnTo>
                                <a:lnTo>
                                  <a:pt x="1651" y="168"/>
                                </a:lnTo>
                                <a:lnTo>
                                  <a:pt x="1679" y="185"/>
                                </a:lnTo>
                                <a:lnTo>
                                  <a:pt x="1705" y="204"/>
                                </a:lnTo>
                                <a:lnTo>
                                  <a:pt x="1728" y="222"/>
                                </a:lnTo>
                                <a:lnTo>
                                  <a:pt x="1751" y="242"/>
                                </a:lnTo>
                                <a:lnTo>
                                  <a:pt x="1772" y="261"/>
                                </a:lnTo>
                                <a:lnTo>
                                  <a:pt x="1791" y="281"/>
                                </a:lnTo>
                                <a:lnTo>
                                  <a:pt x="1807" y="303"/>
                                </a:lnTo>
                                <a:lnTo>
                                  <a:pt x="1822" y="325"/>
                                </a:lnTo>
                                <a:lnTo>
                                  <a:pt x="1834" y="346"/>
                                </a:lnTo>
                                <a:lnTo>
                                  <a:pt x="1845" y="369"/>
                                </a:lnTo>
                                <a:lnTo>
                                  <a:pt x="1853" y="391"/>
                                </a:lnTo>
                                <a:lnTo>
                                  <a:pt x="1859" y="414"/>
                                </a:lnTo>
                                <a:lnTo>
                                  <a:pt x="1862" y="438"/>
                                </a:lnTo>
                                <a:lnTo>
                                  <a:pt x="1864" y="461"/>
                                </a:lnTo>
                                <a:lnTo>
                                  <a:pt x="1862" y="485"/>
                                </a:lnTo>
                                <a:lnTo>
                                  <a:pt x="1859" y="508"/>
                                </a:lnTo>
                                <a:lnTo>
                                  <a:pt x="1853" y="532"/>
                                </a:lnTo>
                                <a:lnTo>
                                  <a:pt x="1845" y="554"/>
                                </a:lnTo>
                                <a:lnTo>
                                  <a:pt x="1834" y="576"/>
                                </a:lnTo>
                                <a:lnTo>
                                  <a:pt x="1822" y="599"/>
                                </a:lnTo>
                                <a:lnTo>
                                  <a:pt x="1807" y="619"/>
                                </a:lnTo>
                                <a:lnTo>
                                  <a:pt x="1791" y="641"/>
                                </a:lnTo>
                                <a:lnTo>
                                  <a:pt x="1772" y="661"/>
                                </a:lnTo>
                                <a:lnTo>
                                  <a:pt x="1751" y="681"/>
                                </a:lnTo>
                                <a:lnTo>
                                  <a:pt x="1728" y="700"/>
                                </a:lnTo>
                                <a:lnTo>
                                  <a:pt x="1705" y="718"/>
                                </a:lnTo>
                                <a:lnTo>
                                  <a:pt x="1679" y="737"/>
                                </a:lnTo>
                                <a:lnTo>
                                  <a:pt x="1651" y="754"/>
                                </a:lnTo>
                                <a:lnTo>
                                  <a:pt x="1621" y="771"/>
                                </a:lnTo>
                                <a:lnTo>
                                  <a:pt x="1591" y="786"/>
                                </a:lnTo>
                                <a:lnTo>
                                  <a:pt x="1559" y="803"/>
                                </a:lnTo>
                                <a:lnTo>
                                  <a:pt x="1524" y="817"/>
                                </a:lnTo>
                                <a:lnTo>
                                  <a:pt x="1490" y="831"/>
                                </a:lnTo>
                                <a:lnTo>
                                  <a:pt x="1453" y="844"/>
                                </a:lnTo>
                                <a:lnTo>
                                  <a:pt x="1415" y="855"/>
                                </a:lnTo>
                                <a:lnTo>
                                  <a:pt x="1376" y="866"/>
                                </a:lnTo>
                                <a:lnTo>
                                  <a:pt x="1336" y="877"/>
                                </a:lnTo>
                                <a:lnTo>
                                  <a:pt x="1294" y="886"/>
                                </a:lnTo>
                                <a:lnTo>
                                  <a:pt x="1252" y="894"/>
                                </a:lnTo>
                                <a:lnTo>
                                  <a:pt x="1209" y="901"/>
                                </a:lnTo>
                                <a:lnTo>
                                  <a:pt x="1165" y="907"/>
                                </a:lnTo>
                                <a:lnTo>
                                  <a:pt x="1119" y="913"/>
                                </a:lnTo>
                                <a:lnTo>
                                  <a:pt x="1074" y="917"/>
                                </a:lnTo>
                                <a:lnTo>
                                  <a:pt x="1027" y="919"/>
                                </a:lnTo>
                                <a:lnTo>
                                  <a:pt x="980" y="921"/>
                                </a:lnTo>
                                <a:lnTo>
                                  <a:pt x="932" y="922"/>
                                </a:lnTo>
                                <a:lnTo>
                                  <a:pt x="884" y="921"/>
                                </a:lnTo>
                                <a:lnTo>
                                  <a:pt x="836" y="919"/>
                                </a:lnTo>
                                <a:lnTo>
                                  <a:pt x="790" y="917"/>
                                </a:lnTo>
                                <a:lnTo>
                                  <a:pt x="745" y="913"/>
                                </a:lnTo>
                                <a:lnTo>
                                  <a:pt x="699" y="907"/>
                                </a:lnTo>
                                <a:lnTo>
                                  <a:pt x="655" y="901"/>
                                </a:lnTo>
                                <a:lnTo>
                                  <a:pt x="612" y="894"/>
                                </a:lnTo>
                                <a:lnTo>
                                  <a:pt x="570" y="886"/>
                                </a:lnTo>
                                <a:lnTo>
                                  <a:pt x="527" y="877"/>
                                </a:lnTo>
                                <a:lnTo>
                                  <a:pt x="487" y="866"/>
                                </a:lnTo>
                                <a:lnTo>
                                  <a:pt x="449" y="855"/>
                                </a:lnTo>
                                <a:lnTo>
                                  <a:pt x="411" y="844"/>
                                </a:lnTo>
                                <a:lnTo>
                                  <a:pt x="374" y="831"/>
                                </a:lnTo>
                                <a:lnTo>
                                  <a:pt x="340" y="817"/>
                                </a:lnTo>
                                <a:lnTo>
                                  <a:pt x="305" y="803"/>
                                </a:lnTo>
                                <a:lnTo>
                                  <a:pt x="273" y="786"/>
                                </a:lnTo>
                                <a:lnTo>
                                  <a:pt x="242" y="771"/>
                                </a:lnTo>
                                <a:lnTo>
                                  <a:pt x="213" y="754"/>
                                </a:lnTo>
                                <a:lnTo>
                                  <a:pt x="185" y="737"/>
                                </a:lnTo>
                                <a:lnTo>
                                  <a:pt x="159" y="718"/>
                                </a:lnTo>
                                <a:lnTo>
                                  <a:pt x="134" y="700"/>
                                </a:lnTo>
                                <a:lnTo>
                                  <a:pt x="113" y="681"/>
                                </a:lnTo>
                                <a:lnTo>
                                  <a:pt x="92" y="661"/>
                                </a:lnTo>
                                <a:lnTo>
                                  <a:pt x="73" y="641"/>
                                </a:lnTo>
                                <a:lnTo>
                                  <a:pt x="57" y="619"/>
                                </a:lnTo>
                                <a:lnTo>
                                  <a:pt x="41" y="599"/>
                                </a:lnTo>
                                <a:lnTo>
                                  <a:pt x="30" y="576"/>
                                </a:lnTo>
                                <a:lnTo>
                                  <a:pt x="19" y="554"/>
                                </a:lnTo>
                                <a:lnTo>
                                  <a:pt x="10" y="532"/>
                                </a:lnTo>
                                <a:lnTo>
                                  <a:pt x="5" y="508"/>
                                </a:lnTo>
                                <a:lnTo>
                                  <a:pt x="1" y="485"/>
                                </a:lnTo>
                                <a:lnTo>
                                  <a:pt x="0" y="461"/>
                                </a:lnTo>
                                <a:lnTo>
                                  <a:pt x="1" y="438"/>
                                </a:lnTo>
                                <a:lnTo>
                                  <a:pt x="5" y="414"/>
                                </a:lnTo>
                                <a:lnTo>
                                  <a:pt x="10" y="391"/>
                                </a:lnTo>
                                <a:lnTo>
                                  <a:pt x="19" y="369"/>
                                </a:lnTo>
                                <a:lnTo>
                                  <a:pt x="30" y="346"/>
                                </a:lnTo>
                                <a:lnTo>
                                  <a:pt x="41" y="325"/>
                                </a:lnTo>
                                <a:lnTo>
                                  <a:pt x="57" y="303"/>
                                </a:lnTo>
                                <a:lnTo>
                                  <a:pt x="73" y="281"/>
                                </a:lnTo>
                                <a:lnTo>
                                  <a:pt x="92" y="261"/>
                                </a:lnTo>
                                <a:lnTo>
                                  <a:pt x="113" y="242"/>
                                </a:lnTo>
                                <a:lnTo>
                                  <a:pt x="134" y="222"/>
                                </a:lnTo>
                                <a:lnTo>
                                  <a:pt x="159" y="204"/>
                                </a:lnTo>
                                <a:lnTo>
                                  <a:pt x="185" y="185"/>
                                </a:lnTo>
                                <a:lnTo>
                                  <a:pt x="213" y="168"/>
                                </a:lnTo>
                                <a:lnTo>
                                  <a:pt x="242" y="151"/>
                                </a:lnTo>
                                <a:lnTo>
                                  <a:pt x="273" y="136"/>
                                </a:lnTo>
                                <a:lnTo>
                                  <a:pt x="305" y="120"/>
                                </a:lnTo>
                                <a:lnTo>
                                  <a:pt x="340" y="106"/>
                                </a:lnTo>
                                <a:lnTo>
                                  <a:pt x="374" y="92"/>
                                </a:lnTo>
                                <a:lnTo>
                                  <a:pt x="411" y="79"/>
                                </a:lnTo>
                                <a:lnTo>
                                  <a:pt x="449" y="67"/>
                                </a:lnTo>
                                <a:lnTo>
                                  <a:pt x="487" y="56"/>
                                </a:lnTo>
                                <a:lnTo>
                                  <a:pt x="527" y="46"/>
                                </a:lnTo>
                                <a:lnTo>
                                  <a:pt x="570" y="37"/>
                                </a:lnTo>
                                <a:lnTo>
                                  <a:pt x="612" y="28"/>
                                </a:lnTo>
                                <a:lnTo>
                                  <a:pt x="655" y="21"/>
                                </a:lnTo>
                                <a:lnTo>
                                  <a:pt x="699" y="15"/>
                                </a:lnTo>
                                <a:lnTo>
                                  <a:pt x="745" y="10"/>
                                </a:lnTo>
                                <a:lnTo>
                                  <a:pt x="790" y="5"/>
                                </a:lnTo>
                                <a:lnTo>
                                  <a:pt x="836" y="3"/>
                                </a:lnTo>
                                <a:lnTo>
                                  <a:pt x="884" y="1"/>
                                </a:lnTo>
                                <a:lnTo>
                                  <a:pt x="932" y="0"/>
                                </a:lnTo>
                                <a:close/>
                              </a:path>
                            </a:pathLst>
                          </a:custGeom>
                          <a:solidFill>
                            <a:srgbClr val="F8E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5"/>
                        <wps:cNvSpPr>
                          <a:spLocks/>
                        </wps:cNvSpPr>
                        <wps:spPr bwMode="auto">
                          <a:xfrm>
                            <a:off x="1029335" y="367030"/>
                            <a:ext cx="212725" cy="271780"/>
                          </a:xfrm>
                          <a:custGeom>
                            <a:avLst/>
                            <a:gdLst>
                              <a:gd name="T0" fmla="*/ 1246 w 2013"/>
                              <a:gd name="T1" fmla="*/ 2533 h 2567"/>
                              <a:gd name="T2" fmla="*/ 1151 w 2013"/>
                              <a:gd name="T3" fmla="*/ 2490 h 2567"/>
                              <a:gd name="T4" fmla="*/ 1056 w 2013"/>
                              <a:gd name="T5" fmla="*/ 2456 h 2567"/>
                              <a:gd name="T6" fmla="*/ 960 w 2013"/>
                              <a:gd name="T7" fmla="*/ 2431 h 2567"/>
                              <a:gd name="T8" fmla="*/ 866 w 2013"/>
                              <a:gd name="T9" fmla="*/ 2414 h 2567"/>
                              <a:gd name="T10" fmla="*/ 774 w 2013"/>
                              <a:gd name="T11" fmla="*/ 2404 h 2567"/>
                              <a:gd name="T12" fmla="*/ 684 w 2013"/>
                              <a:gd name="T13" fmla="*/ 2400 h 2567"/>
                              <a:gd name="T14" fmla="*/ 517 w 2013"/>
                              <a:gd name="T15" fmla="*/ 2407 h 2567"/>
                              <a:gd name="T16" fmla="*/ 371 w 2013"/>
                              <a:gd name="T17" fmla="*/ 2426 h 2567"/>
                              <a:gd name="T18" fmla="*/ 293 w 2013"/>
                              <a:gd name="T19" fmla="*/ 2342 h 2567"/>
                              <a:gd name="T20" fmla="*/ 225 w 2013"/>
                              <a:gd name="T21" fmla="*/ 2247 h 2567"/>
                              <a:gd name="T22" fmla="*/ 165 w 2013"/>
                              <a:gd name="T23" fmla="*/ 2143 h 2567"/>
                              <a:gd name="T24" fmla="*/ 113 w 2013"/>
                              <a:gd name="T25" fmla="*/ 2030 h 2567"/>
                              <a:gd name="T26" fmla="*/ 70 w 2013"/>
                              <a:gd name="T27" fmla="*/ 1910 h 2567"/>
                              <a:gd name="T28" fmla="*/ 37 w 2013"/>
                              <a:gd name="T29" fmla="*/ 1784 h 2567"/>
                              <a:gd name="T30" fmla="*/ 15 w 2013"/>
                              <a:gd name="T31" fmla="*/ 1652 h 2567"/>
                              <a:gd name="T32" fmla="*/ 3 w 2013"/>
                              <a:gd name="T33" fmla="*/ 1515 h 2567"/>
                              <a:gd name="T34" fmla="*/ 2 w 2013"/>
                              <a:gd name="T35" fmla="*/ 1375 h 2567"/>
                              <a:gd name="T36" fmla="*/ 12 w 2013"/>
                              <a:gd name="T37" fmla="*/ 1232 h 2567"/>
                              <a:gd name="T38" fmla="*/ 39 w 2013"/>
                              <a:gd name="T39" fmla="*/ 1068 h 2567"/>
                              <a:gd name="T40" fmla="*/ 92 w 2013"/>
                              <a:gd name="T41" fmla="*/ 875 h 2567"/>
                              <a:gd name="T42" fmla="*/ 164 w 2013"/>
                              <a:gd name="T43" fmla="*/ 695 h 2567"/>
                              <a:gd name="T44" fmla="*/ 252 w 2013"/>
                              <a:gd name="T45" fmla="*/ 533 h 2567"/>
                              <a:gd name="T46" fmla="*/ 357 w 2013"/>
                              <a:gd name="T47" fmla="*/ 387 h 2567"/>
                              <a:gd name="T48" fmla="*/ 474 w 2013"/>
                              <a:gd name="T49" fmla="*/ 262 h 2567"/>
                              <a:gd name="T50" fmla="*/ 602 w 2013"/>
                              <a:gd name="T51" fmla="*/ 159 h 2567"/>
                              <a:gd name="T52" fmla="*/ 738 w 2013"/>
                              <a:gd name="T53" fmla="*/ 80 h 2567"/>
                              <a:gd name="T54" fmla="*/ 882 w 2013"/>
                              <a:gd name="T55" fmla="*/ 27 h 2567"/>
                              <a:gd name="T56" fmla="*/ 1031 w 2013"/>
                              <a:gd name="T57" fmla="*/ 2 h 2567"/>
                              <a:gd name="T58" fmla="*/ 1182 w 2013"/>
                              <a:gd name="T59" fmla="*/ 6 h 2567"/>
                              <a:gd name="T60" fmla="*/ 1331 w 2013"/>
                              <a:gd name="T61" fmla="*/ 41 h 2567"/>
                              <a:gd name="T62" fmla="*/ 1469 w 2013"/>
                              <a:gd name="T63" fmla="*/ 105 h 2567"/>
                              <a:gd name="T64" fmla="*/ 1596 w 2013"/>
                              <a:gd name="T65" fmla="*/ 195 h 2567"/>
                              <a:gd name="T66" fmla="*/ 1707 w 2013"/>
                              <a:gd name="T67" fmla="*/ 307 h 2567"/>
                              <a:gd name="T68" fmla="*/ 1803 w 2013"/>
                              <a:gd name="T69" fmla="*/ 441 h 2567"/>
                              <a:gd name="T70" fmla="*/ 1883 w 2013"/>
                              <a:gd name="T71" fmla="*/ 592 h 2567"/>
                              <a:gd name="T72" fmla="*/ 1944 w 2013"/>
                              <a:gd name="T73" fmla="*/ 759 h 2567"/>
                              <a:gd name="T74" fmla="*/ 1988 w 2013"/>
                              <a:gd name="T75" fmla="*/ 938 h 2567"/>
                              <a:gd name="T76" fmla="*/ 2009 w 2013"/>
                              <a:gd name="T77" fmla="*/ 1128 h 2567"/>
                              <a:gd name="T78" fmla="*/ 2009 w 2013"/>
                              <a:gd name="T79" fmla="*/ 1327 h 2567"/>
                              <a:gd name="T80" fmla="*/ 1987 w 2013"/>
                              <a:gd name="T81" fmla="*/ 1528 h 2567"/>
                              <a:gd name="T82" fmla="*/ 1959 w 2013"/>
                              <a:gd name="T83" fmla="*/ 1661 h 2567"/>
                              <a:gd name="T84" fmla="*/ 1922 w 2013"/>
                              <a:gd name="T85" fmla="*/ 1788 h 2567"/>
                              <a:gd name="T86" fmla="*/ 1875 w 2013"/>
                              <a:gd name="T87" fmla="*/ 1910 h 2567"/>
                              <a:gd name="T88" fmla="*/ 1822 w 2013"/>
                              <a:gd name="T89" fmla="*/ 2024 h 2567"/>
                              <a:gd name="T90" fmla="*/ 1762 w 2013"/>
                              <a:gd name="T91" fmla="*/ 2130 h 2567"/>
                              <a:gd name="T92" fmla="*/ 1694 w 2013"/>
                              <a:gd name="T93" fmla="*/ 2230 h 2567"/>
                              <a:gd name="T94" fmla="*/ 1620 w 2013"/>
                              <a:gd name="T95" fmla="*/ 2319 h 2567"/>
                              <a:gd name="T96" fmla="*/ 1542 w 2013"/>
                              <a:gd name="T97" fmla="*/ 2400 h 2567"/>
                              <a:gd name="T98" fmla="*/ 1457 w 2013"/>
                              <a:gd name="T99" fmla="*/ 2471 h 2567"/>
                              <a:gd name="T100" fmla="*/ 1370 w 2013"/>
                              <a:gd name="T101" fmla="*/ 2532 h 2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13" h="2567">
                                <a:moveTo>
                                  <a:pt x="1308" y="2567"/>
                                </a:moveTo>
                                <a:lnTo>
                                  <a:pt x="1277" y="2549"/>
                                </a:lnTo>
                                <a:lnTo>
                                  <a:pt x="1246" y="2533"/>
                                </a:lnTo>
                                <a:lnTo>
                                  <a:pt x="1214" y="2517"/>
                                </a:lnTo>
                                <a:lnTo>
                                  <a:pt x="1182" y="2503"/>
                                </a:lnTo>
                                <a:lnTo>
                                  <a:pt x="1151" y="2490"/>
                                </a:lnTo>
                                <a:lnTo>
                                  <a:pt x="1119" y="2478"/>
                                </a:lnTo>
                                <a:lnTo>
                                  <a:pt x="1087" y="2466"/>
                                </a:lnTo>
                                <a:lnTo>
                                  <a:pt x="1056" y="2456"/>
                                </a:lnTo>
                                <a:lnTo>
                                  <a:pt x="1023" y="2446"/>
                                </a:lnTo>
                                <a:lnTo>
                                  <a:pt x="992" y="2439"/>
                                </a:lnTo>
                                <a:lnTo>
                                  <a:pt x="960" y="2431"/>
                                </a:lnTo>
                                <a:lnTo>
                                  <a:pt x="928" y="2425"/>
                                </a:lnTo>
                                <a:lnTo>
                                  <a:pt x="897" y="2420"/>
                                </a:lnTo>
                                <a:lnTo>
                                  <a:pt x="866" y="2414"/>
                                </a:lnTo>
                                <a:lnTo>
                                  <a:pt x="835" y="2411"/>
                                </a:lnTo>
                                <a:lnTo>
                                  <a:pt x="804" y="2407"/>
                                </a:lnTo>
                                <a:lnTo>
                                  <a:pt x="774" y="2404"/>
                                </a:lnTo>
                                <a:lnTo>
                                  <a:pt x="744" y="2402"/>
                                </a:lnTo>
                                <a:lnTo>
                                  <a:pt x="713" y="2401"/>
                                </a:lnTo>
                                <a:lnTo>
                                  <a:pt x="684" y="2400"/>
                                </a:lnTo>
                                <a:lnTo>
                                  <a:pt x="627" y="2400"/>
                                </a:lnTo>
                                <a:lnTo>
                                  <a:pt x="571" y="2402"/>
                                </a:lnTo>
                                <a:lnTo>
                                  <a:pt x="517" y="2407"/>
                                </a:lnTo>
                                <a:lnTo>
                                  <a:pt x="466" y="2412"/>
                                </a:lnTo>
                                <a:lnTo>
                                  <a:pt x="416" y="2418"/>
                                </a:lnTo>
                                <a:lnTo>
                                  <a:pt x="371" y="2426"/>
                                </a:lnTo>
                                <a:lnTo>
                                  <a:pt x="344" y="2399"/>
                                </a:lnTo>
                                <a:lnTo>
                                  <a:pt x="318" y="2371"/>
                                </a:lnTo>
                                <a:lnTo>
                                  <a:pt x="293" y="2342"/>
                                </a:lnTo>
                                <a:lnTo>
                                  <a:pt x="269" y="2311"/>
                                </a:lnTo>
                                <a:lnTo>
                                  <a:pt x="247" y="2279"/>
                                </a:lnTo>
                                <a:lnTo>
                                  <a:pt x="225" y="2247"/>
                                </a:lnTo>
                                <a:lnTo>
                                  <a:pt x="204" y="2213"/>
                                </a:lnTo>
                                <a:lnTo>
                                  <a:pt x="183" y="2179"/>
                                </a:lnTo>
                                <a:lnTo>
                                  <a:pt x="165" y="2143"/>
                                </a:lnTo>
                                <a:lnTo>
                                  <a:pt x="146" y="2107"/>
                                </a:lnTo>
                                <a:lnTo>
                                  <a:pt x="129" y="2069"/>
                                </a:lnTo>
                                <a:lnTo>
                                  <a:pt x="113" y="2030"/>
                                </a:lnTo>
                                <a:lnTo>
                                  <a:pt x="98" y="1991"/>
                                </a:lnTo>
                                <a:lnTo>
                                  <a:pt x="84" y="1951"/>
                                </a:lnTo>
                                <a:lnTo>
                                  <a:pt x="70" y="1910"/>
                                </a:lnTo>
                                <a:lnTo>
                                  <a:pt x="58" y="1869"/>
                                </a:lnTo>
                                <a:lnTo>
                                  <a:pt x="47" y="1827"/>
                                </a:lnTo>
                                <a:lnTo>
                                  <a:pt x="37" y="1784"/>
                                </a:lnTo>
                                <a:lnTo>
                                  <a:pt x="29" y="1741"/>
                                </a:lnTo>
                                <a:lnTo>
                                  <a:pt x="21" y="1697"/>
                                </a:lnTo>
                                <a:lnTo>
                                  <a:pt x="15" y="1652"/>
                                </a:lnTo>
                                <a:lnTo>
                                  <a:pt x="9" y="1607"/>
                                </a:lnTo>
                                <a:lnTo>
                                  <a:pt x="6" y="1562"/>
                                </a:lnTo>
                                <a:lnTo>
                                  <a:pt x="3" y="1515"/>
                                </a:lnTo>
                                <a:lnTo>
                                  <a:pt x="2" y="1469"/>
                                </a:lnTo>
                                <a:lnTo>
                                  <a:pt x="0" y="1423"/>
                                </a:lnTo>
                                <a:lnTo>
                                  <a:pt x="2" y="1375"/>
                                </a:lnTo>
                                <a:lnTo>
                                  <a:pt x="4" y="1328"/>
                                </a:lnTo>
                                <a:lnTo>
                                  <a:pt x="8" y="1280"/>
                                </a:lnTo>
                                <a:lnTo>
                                  <a:pt x="12" y="1232"/>
                                </a:lnTo>
                                <a:lnTo>
                                  <a:pt x="19" y="1184"/>
                                </a:lnTo>
                                <a:lnTo>
                                  <a:pt x="26" y="1136"/>
                                </a:lnTo>
                                <a:lnTo>
                                  <a:pt x="39" y="1068"/>
                                </a:lnTo>
                                <a:lnTo>
                                  <a:pt x="54" y="1002"/>
                                </a:lnTo>
                                <a:lnTo>
                                  <a:pt x="72" y="937"/>
                                </a:lnTo>
                                <a:lnTo>
                                  <a:pt x="92" y="875"/>
                                </a:lnTo>
                                <a:lnTo>
                                  <a:pt x="114" y="813"/>
                                </a:lnTo>
                                <a:lnTo>
                                  <a:pt x="138" y="754"/>
                                </a:lnTo>
                                <a:lnTo>
                                  <a:pt x="164" y="695"/>
                                </a:lnTo>
                                <a:lnTo>
                                  <a:pt x="192" y="639"/>
                                </a:lnTo>
                                <a:lnTo>
                                  <a:pt x="221" y="584"/>
                                </a:lnTo>
                                <a:lnTo>
                                  <a:pt x="252" y="533"/>
                                </a:lnTo>
                                <a:lnTo>
                                  <a:pt x="286" y="482"/>
                                </a:lnTo>
                                <a:lnTo>
                                  <a:pt x="320" y="433"/>
                                </a:lnTo>
                                <a:lnTo>
                                  <a:pt x="357" y="387"/>
                                </a:lnTo>
                                <a:lnTo>
                                  <a:pt x="395" y="343"/>
                                </a:lnTo>
                                <a:lnTo>
                                  <a:pt x="434" y="302"/>
                                </a:lnTo>
                                <a:lnTo>
                                  <a:pt x="474" y="262"/>
                                </a:lnTo>
                                <a:lnTo>
                                  <a:pt x="516" y="225"/>
                                </a:lnTo>
                                <a:lnTo>
                                  <a:pt x="558" y="190"/>
                                </a:lnTo>
                                <a:lnTo>
                                  <a:pt x="602" y="159"/>
                                </a:lnTo>
                                <a:lnTo>
                                  <a:pt x="646" y="130"/>
                                </a:lnTo>
                                <a:lnTo>
                                  <a:pt x="692" y="104"/>
                                </a:lnTo>
                                <a:lnTo>
                                  <a:pt x="738" y="80"/>
                                </a:lnTo>
                                <a:lnTo>
                                  <a:pt x="786" y="59"/>
                                </a:lnTo>
                                <a:lnTo>
                                  <a:pt x="834" y="42"/>
                                </a:lnTo>
                                <a:lnTo>
                                  <a:pt x="882" y="27"/>
                                </a:lnTo>
                                <a:lnTo>
                                  <a:pt x="931" y="16"/>
                                </a:lnTo>
                                <a:lnTo>
                                  <a:pt x="981" y="7"/>
                                </a:lnTo>
                                <a:lnTo>
                                  <a:pt x="1031" y="2"/>
                                </a:lnTo>
                                <a:lnTo>
                                  <a:pt x="1080" y="0"/>
                                </a:lnTo>
                                <a:lnTo>
                                  <a:pt x="1131" y="1"/>
                                </a:lnTo>
                                <a:lnTo>
                                  <a:pt x="1182" y="6"/>
                                </a:lnTo>
                                <a:lnTo>
                                  <a:pt x="1233" y="15"/>
                                </a:lnTo>
                                <a:lnTo>
                                  <a:pt x="1282" y="25"/>
                                </a:lnTo>
                                <a:lnTo>
                                  <a:pt x="1331" y="41"/>
                                </a:lnTo>
                                <a:lnTo>
                                  <a:pt x="1379" y="59"/>
                                </a:lnTo>
                                <a:lnTo>
                                  <a:pt x="1425" y="80"/>
                                </a:lnTo>
                                <a:lnTo>
                                  <a:pt x="1469" y="105"/>
                                </a:lnTo>
                                <a:lnTo>
                                  <a:pt x="1514" y="132"/>
                                </a:lnTo>
                                <a:lnTo>
                                  <a:pt x="1555" y="161"/>
                                </a:lnTo>
                                <a:lnTo>
                                  <a:pt x="1596" y="195"/>
                                </a:lnTo>
                                <a:lnTo>
                                  <a:pt x="1635" y="229"/>
                                </a:lnTo>
                                <a:lnTo>
                                  <a:pt x="1671" y="267"/>
                                </a:lnTo>
                                <a:lnTo>
                                  <a:pt x="1707" y="307"/>
                                </a:lnTo>
                                <a:lnTo>
                                  <a:pt x="1741" y="349"/>
                                </a:lnTo>
                                <a:lnTo>
                                  <a:pt x="1773" y="394"/>
                                </a:lnTo>
                                <a:lnTo>
                                  <a:pt x="1803" y="441"/>
                                </a:lnTo>
                                <a:lnTo>
                                  <a:pt x="1832" y="489"/>
                                </a:lnTo>
                                <a:lnTo>
                                  <a:pt x="1859" y="540"/>
                                </a:lnTo>
                                <a:lnTo>
                                  <a:pt x="1883" y="592"/>
                                </a:lnTo>
                                <a:lnTo>
                                  <a:pt x="1906" y="646"/>
                                </a:lnTo>
                                <a:lnTo>
                                  <a:pt x="1926" y="702"/>
                                </a:lnTo>
                                <a:lnTo>
                                  <a:pt x="1944" y="759"/>
                                </a:lnTo>
                                <a:lnTo>
                                  <a:pt x="1962" y="817"/>
                                </a:lnTo>
                                <a:lnTo>
                                  <a:pt x="1976" y="878"/>
                                </a:lnTo>
                                <a:lnTo>
                                  <a:pt x="1988" y="938"/>
                                </a:lnTo>
                                <a:lnTo>
                                  <a:pt x="1997" y="1001"/>
                                </a:lnTo>
                                <a:lnTo>
                                  <a:pt x="2005" y="1064"/>
                                </a:lnTo>
                                <a:lnTo>
                                  <a:pt x="2009" y="1128"/>
                                </a:lnTo>
                                <a:lnTo>
                                  <a:pt x="2013" y="1194"/>
                                </a:lnTo>
                                <a:lnTo>
                                  <a:pt x="2013" y="1260"/>
                                </a:lnTo>
                                <a:lnTo>
                                  <a:pt x="2009" y="1327"/>
                                </a:lnTo>
                                <a:lnTo>
                                  <a:pt x="2005" y="1393"/>
                                </a:lnTo>
                                <a:lnTo>
                                  <a:pt x="1997" y="1460"/>
                                </a:lnTo>
                                <a:lnTo>
                                  <a:pt x="1987" y="1528"/>
                                </a:lnTo>
                                <a:lnTo>
                                  <a:pt x="1978" y="1574"/>
                                </a:lnTo>
                                <a:lnTo>
                                  <a:pt x="1969" y="1618"/>
                                </a:lnTo>
                                <a:lnTo>
                                  <a:pt x="1959" y="1661"/>
                                </a:lnTo>
                                <a:lnTo>
                                  <a:pt x="1948" y="1704"/>
                                </a:lnTo>
                                <a:lnTo>
                                  <a:pt x="1935" y="1747"/>
                                </a:lnTo>
                                <a:lnTo>
                                  <a:pt x="1922" y="1788"/>
                                </a:lnTo>
                                <a:lnTo>
                                  <a:pt x="1907" y="1830"/>
                                </a:lnTo>
                                <a:lnTo>
                                  <a:pt x="1892" y="1870"/>
                                </a:lnTo>
                                <a:lnTo>
                                  <a:pt x="1875" y="1910"/>
                                </a:lnTo>
                                <a:lnTo>
                                  <a:pt x="1859" y="1949"/>
                                </a:lnTo>
                                <a:lnTo>
                                  <a:pt x="1841" y="1987"/>
                                </a:lnTo>
                                <a:lnTo>
                                  <a:pt x="1822" y="2024"/>
                                </a:lnTo>
                                <a:lnTo>
                                  <a:pt x="1803" y="2060"/>
                                </a:lnTo>
                                <a:lnTo>
                                  <a:pt x="1782" y="2096"/>
                                </a:lnTo>
                                <a:lnTo>
                                  <a:pt x="1762" y="2130"/>
                                </a:lnTo>
                                <a:lnTo>
                                  <a:pt x="1739" y="2164"/>
                                </a:lnTo>
                                <a:lnTo>
                                  <a:pt x="1717" y="2197"/>
                                </a:lnTo>
                                <a:lnTo>
                                  <a:pt x="1694" y="2230"/>
                                </a:lnTo>
                                <a:lnTo>
                                  <a:pt x="1670" y="2260"/>
                                </a:lnTo>
                                <a:lnTo>
                                  <a:pt x="1645" y="2290"/>
                                </a:lnTo>
                                <a:lnTo>
                                  <a:pt x="1620" y="2319"/>
                                </a:lnTo>
                                <a:lnTo>
                                  <a:pt x="1595" y="2347"/>
                                </a:lnTo>
                                <a:lnTo>
                                  <a:pt x="1569" y="2374"/>
                                </a:lnTo>
                                <a:lnTo>
                                  <a:pt x="1542" y="2400"/>
                                </a:lnTo>
                                <a:lnTo>
                                  <a:pt x="1514" y="2425"/>
                                </a:lnTo>
                                <a:lnTo>
                                  <a:pt x="1485" y="2449"/>
                                </a:lnTo>
                                <a:lnTo>
                                  <a:pt x="1457" y="2471"/>
                                </a:lnTo>
                                <a:lnTo>
                                  <a:pt x="1428" y="2493"/>
                                </a:lnTo>
                                <a:lnTo>
                                  <a:pt x="1399" y="2513"/>
                                </a:lnTo>
                                <a:lnTo>
                                  <a:pt x="1370" y="2532"/>
                                </a:lnTo>
                                <a:lnTo>
                                  <a:pt x="1340" y="2550"/>
                                </a:lnTo>
                                <a:lnTo>
                                  <a:pt x="1308" y="2567"/>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6"/>
                        <wps:cNvSpPr>
                          <a:spLocks/>
                        </wps:cNvSpPr>
                        <wps:spPr bwMode="auto">
                          <a:xfrm>
                            <a:off x="1046480" y="394335"/>
                            <a:ext cx="180975" cy="252730"/>
                          </a:xfrm>
                          <a:custGeom>
                            <a:avLst/>
                            <a:gdLst>
                              <a:gd name="T0" fmla="*/ 964 w 1712"/>
                              <a:gd name="T1" fmla="*/ 1 h 2391"/>
                              <a:gd name="T2" fmla="*/ 836 w 1712"/>
                              <a:gd name="T3" fmla="*/ 7 h 2391"/>
                              <a:gd name="T4" fmla="*/ 711 w 1712"/>
                              <a:gd name="T5" fmla="*/ 40 h 2391"/>
                              <a:gd name="T6" fmla="*/ 590 w 1712"/>
                              <a:gd name="T7" fmla="*/ 97 h 2391"/>
                              <a:gd name="T8" fmla="*/ 476 w 1712"/>
                              <a:gd name="T9" fmla="*/ 179 h 2391"/>
                              <a:gd name="T10" fmla="*/ 370 w 1712"/>
                              <a:gd name="T11" fmla="*/ 282 h 2391"/>
                              <a:gd name="T12" fmla="*/ 274 w 1712"/>
                              <a:gd name="T13" fmla="*/ 405 h 2391"/>
                              <a:gd name="T14" fmla="*/ 188 w 1712"/>
                              <a:gd name="T15" fmla="*/ 546 h 2391"/>
                              <a:gd name="T16" fmla="*/ 118 w 1712"/>
                              <a:gd name="T17" fmla="*/ 704 h 2391"/>
                              <a:gd name="T18" fmla="*/ 62 w 1712"/>
                              <a:gd name="T19" fmla="*/ 875 h 2391"/>
                              <a:gd name="T20" fmla="*/ 23 w 1712"/>
                              <a:gd name="T21" fmla="*/ 1060 h 2391"/>
                              <a:gd name="T22" fmla="*/ 6 w 1712"/>
                              <a:gd name="T23" fmla="*/ 1195 h 2391"/>
                              <a:gd name="T24" fmla="*/ 0 w 1712"/>
                              <a:gd name="T25" fmla="*/ 1327 h 2391"/>
                              <a:gd name="T26" fmla="*/ 4 w 1712"/>
                              <a:gd name="T27" fmla="*/ 1457 h 2391"/>
                              <a:gd name="T28" fmla="*/ 17 w 1712"/>
                              <a:gd name="T29" fmla="*/ 1583 h 2391"/>
                              <a:gd name="T30" fmla="*/ 39 w 1712"/>
                              <a:gd name="T31" fmla="*/ 1704 h 2391"/>
                              <a:gd name="T32" fmla="*/ 69 w 1712"/>
                              <a:gd name="T33" fmla="*/ 1819 h 2391"/>
                              <a:gd name="T34" fmla="*/ 108 w 1712"/>
                              <a:gd name="T35" fmla="*/ 1929 h 2391"/>
                              <a:gd name="T36" fmla="*/ 155 w 1712"/>
                              <a:gd name="T37" fmla="*/ 2031 h 2391"/>
                              <a:gd name="T38" fmla="*/ 209 w 1712"/>
                              <a:gd name="T39" fmla="*/ 2125 h 2391"/>
                              <a:gd name="T40" fmla="*/ 269 w 1712"/>
                              <a:gd name="T41" fmla="*/ 2210 h 2391"/>
                              <a:gd name="T42" fmla="*/ 352 w 1712"/>
                              <a:gd name="T43" fmla="*/ 2254 h 2391"/>
                              <a:gd name="T44" fmla="*/ 484 w 1712"/>
                              <a:gd name="T45" fmla="*/ 2239 h 2391"/>
                              <a:gd name="T46" fmla="*/ 605 w 1712"/>
                              <a:gd name="T47" fmla="*/ 2238 h 2391"/>
                              <a:gd name="T48" fmla="*/ 683 w 1712"/>
                              <a:gd name="T49" fmla="*/ 2243 h 2391"/>
                              <a:gd name="T50" fmla="*/ 762 w 1712"/>
                              <a:gd name="T51" fmla="*/ 2254 h 2391"/>
                              <a:gd name="T52" fmla="*/ 842 w 1712"/>
                              <a:gd name="T53" fmla="*/ 2272 h 2391"/>
                              <a:gd name="T54" fmla="*/ 923 w 1712"/>
                              <a:gd name="T55" fmla="*/ 2297 h 2391"/>
                              <a:gd name="T56" fmla="*/ 1005 w 1712"/>
                              <a:gd name="T57" fmla="*/ 2332 h 2391"/>
                              <a:gd name="T58" fmla="*/ 1085 w 1712"/>
                              <a:gd name="T59" fmla="*/ 2375 h 2391"/>
                              <a:gd name="T60" fmla="*/ 1163 w 1712"/>
                              <a:gd name="T61" fmla="*/ 2359 h 2391"/>
                              <a:gd name="T62" fmla="*/ 1238 w 1712"/>
                              <a:gd name="T63" fmla="*/ 2302 h 2391"/>
                              <a:gd name="T64" fmla="*/ 1310 w 1712"/>
                              <a:gd name="T65" fmla="*/ 2236 h 2391"/>
                              <a:gd name="T66" fmla="*/ 1377 w 1712"/>
                              <a:gd name="T67" fmla="*/ 2160 h 2391"/>
                              <a:gd name="T68" fmla="*/ 1440 w 1712"/>
                              <a:gd name="T69" fmla="*/ 2076 h 2391"/>
                              <a:gd name="T70" fmla="*/ 1497 w 1712"/>
                              <a:gd name="T71" fmla="*/ 1984 h 2391"/>
                              <a:gd name="T72" fmla="*/ 1549 w 1712"/>
                              <a:gd name="T73" fmla="*/ 1884 h 2391"/>
                              <a:gd name="T74" fmla="*/ 1595 w 1712"/>
                              <a:gd name="T75" fmla="*/ 1778 h 2391"/>
                              <a:gd name="T76" fmla="*/ 1634 w 1712"/>
                              <a:gd name="T77" fmla="*/ 1665 h 2391"/>
                              <a:gd name="T78" fmla="*/ 1666 w 1712"/>
                              <a:gd name="T79" fmla="*/ 1546 h 2391"/>
                              <a:gd name="T80" fmla="*/ 1689 w 1712"/>
                              <a:gd name="T81" fmla="*/ 1423 h 2391"/>
                              <a:gd name="T82" fmla="*/ 1710 w 1712"/>
                              <a:gd name="T83" fmla="*/ 1235 h 2391"/>
                              <a:gd name="T84" fmla="*/ 1710 w 1712"/>
                              <a:gd name="T85" fmla="*/ 1050 h 2391"/>
                              <a:gd name="T86" fmla="*/ 1692 w 1712"/>
                              <a:gd name="T87" fmla="*/ 873 h 2391"/>
                              <a:gd name="T88" fmla="*/ 1655 w 1712"/>
                              <a:gd name="T89" fmla="*/ 706 h 2391"/>
                              <a:gd name="T90" fmla="*/ 1603 w 1712"/>
                              <a:gd name="T91" fmla="*/ 551 h 2391"/>
                              <a:gd name="T92" fmla="*/ 1535 w 1712"/>
                              <a:gd name="T93" fmla="*/ 410 h 2391"/>
                              <a:gd name="T94" fmla="*/ 1453 w 1712"/>
                              <a:gd name="T95" fmla="*/ 286 h 2391"/>
                              <a:gd name="T96" fmla="*/ 1359 w 1712"/>
                              <a:gd name="T97" fmla="*/ 180 h 2391"/>
                              <a:gd name="T98" fmla="*/ 1252 w 1712"/>
                              <a:gd name="T99" fmla="*/ 97 h 2391"/>
                              <a:gd name="T100" fmla="*/ 1134 w 1712"/>
                              <a:gd name="T101" fmla="*/ 38 h 2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12" h="2391">
                                <a:moveTo>
                                  <a:pt x="1050" y="13"/>
                                </a:moveTo>
                                <a:lnTo>
                                  <a:pt x="1007" y="6"/>
                                </a:lnTo>
                                <a:lnTo>
                                  <a:pt x="964" y="1"/>
                                </a:lnTo>
                                <a:lnTo>
                                  <a:pt x="920" y="0"/>
                                </a:lnTo>
                                <a:lnTo>
                                  <a:pt x="878" y="2"/>
                                </a:lnTo>
                                <a:lnTo>
                                  <a:pt x="836" y="7"/>
                                </a:lnTo>
                                <a:lnTo>
                                  <a:pt x="794" y="15"/>
                                </a:lnTo>
                                <a:lnTo>
                                  <a:pt x="752" y="26"/>
                                </a:lnTo>
                                <a:lnTo>
                                  <a:pt x="711" y="40"/>
                                </a:lnTo>
                                <a:lnTo>
                                  <a:pt x="670" y="56"/>
                                </a:lnTo>
                                <a:lnTo>
                                  <a:pt x="630" y="76"/>
                                </a:lnTo>
                                <a:lnTo>
                                  <a:pt x="590" y="97"/>
                                </a:lnTo>
                                <a:lnTo>
                                  <a:pt x="551" y="122"/>
                                </a:lnTo>
                                <a:lnTo>
                                  <a:pt x="513" y="149"/>
                                </a:lnTo>
                                <a:lnTo>
                                  <a:pt x="476" y="179"/>
                                </a:lnTo>
                                <a:lnTo>
                                  <a:pt x="440" y="212"/>
                                </a:lnTo>
                                <a:lnTo>
                                  <a:pt x="404" y="245"/>
                                </a:lnTo>
                                <a:lnTo>
                                  <a:pt x="370" y="282"/>
                                </a:lnTo>
                                <a:lnTo>
                                  <a:pt x="336" y="321"/>
                                </a:lnTo>
                                <a:lnTo>
                                  <a:pt x="304" y="362"/>
                                </a:lnTo>
                                <a:lnTo>
                                  <a:pt x="274" y="405"/>
                                </a:lnTo>
                                <a:lnTo>
                                  <a:pt x="243" y="450"/>
                                </a:lnTo>
                                <a:lnTo>
                                  <a:pt x="215" y="498"/>
                                </a:lnTo>
                                <a:lnTo>
                                  <a:pt x="188" y="546"/>
                                </a:lnTo>
                                <a:lnTo>
                                  <a:pt x="163" y="597"/>
                                </a:lnTo>
                                <a:lnTo>
                                  <a:pt x="140" y="650"/>
                                </a:lnTo>
                                <a:lnTo>
                                  <a:pt x="118" y="704"/>
                                </a:lnTo>
                                <a:lnTo>
                                  <a:pt x="98" y="760"/>
                                </a:lnTo>
                                <a:lnTo>
                                  <a:pt x="78" y="817"/>
                                </a:lnTo>
                                <a:lnTo>
                                  <a:pt x="62" y="875"/>
                                </a:lnTo>
                                <a:lnTo>
                                  <a:pt x="47" y="936"/>
                                </a:lnTo>
                                <a:lnTo>
                                  <a:pt x="34" y="997"/>
                                </a:lnTo>
                                <a:lnTo>
                                  <a:pt x="23" y="1060"/>
                                </a:lnTo>
                                <a:lnTo>
                                  <a:pt x="15" y="1105"/>
                                </a:lnTo>
                                <a:lnTo>
                                  <a:pt x="10" y="1149"/>
                                </a:lnTo>
                                <a:lnTo>
                                  <a:pt x="6" y="1195"/>
                                </a:lnTo>
                                <a:lnTo>
                                  <a:pt x="4" y="1239"/>
                                </a:lnTo>
                                <a:lnTo>
                                  <a:pt x="1" y="1283"/>
                                </a:lnTo>
                                <a:lnTo>
                                  <a:pt x="0" y="1327"/>
                                </a:lnTo>
                                <a:lnTo>
                                  <a:pt x="0" y="1371"/>
                                </a:lnTo>
                                <a:lnTo>
                                  <a:pt x="1" y="1414"/>
                                </a:lnTo>
                                <a:lnTo>
                                  <a:pt x="4" y="1457"/>
                                </a:lnTo>
                                <a:lnTo>
                                  <a:pt x="7" y="1499"/>
                                </a:lnTo>
                                <a:lnTo>
                                  <a:pt x="11" y="1541"/>
                                </a:lnTo>
                                <a:lnTo>
                                  <a:pt x="17" y="1583"/>
                                </a:lnTo>
                                <a:lnTo>
                                  <a:pt x="23" y="1624"/>
                                </a:lnTo>
                                <a:lnTo>
                                  <a:pt x="31" y="1664"/>
                                </a:lnTo>
                                <a:lnTo>
                                  <a:pt x="39" y="1704"/>
                                </a:lnTo>
                                <a:lnTo>
                                  <a:pt x="48" y="1743"/>
                                </a:lnTo>
                                <a:lnTo>
                                  <a:pt x="59" y="1782"/>
                                </a:lnTo>
                                <a:lnTo>
                                  <a:pt x="69" y="1819"/>
                                </a:lnTo>
                                <a:lnTo>
                                  <a:pt x="81" y="1857"/>
                                </a:lnTo>
                                <a:lnTo>
                                  <a:pt x="94" y="1894"/>
                                </a:lnTo>
                                <a:lnTo>
                                  <a:pt x="108" y="1929"/>
                                </a:lnTo>
                                <a:lnTo>
                                  <a:pt x="122" y="1964"/>
                                </a:lnTo>
                                <a:lnTo>
                                  <a:pt x="139" y="1998"/>
                                </a:lnTo>
                                <a:lnTo>
                                  <a:pt x="155" y="2031"/>
                                </a:lnTo>
                                <a:lnTo>
                                  <a:pt x="172" y="2063"/>
                                </a:lnTo>
                                <a:lnTo>
                                  <a:pt x="189" y="2094"/>
                                </a:lnTo>
                                <a:lnTo>
                                  <a:pt x="209" y="2125"/>
                                </a:lnTo>
                                <a:lnTo>
                                  <a:pt x="228" y="2155"/>
                                </a:lnTo>
                                <a:lnTo>
                                  <a:pt x="248" y="2183"/>
                                </a:lnTo>
                                <a:lnTo>
                                  <a:pt x="269" y="2210"/>
                                </a:lnTo>
                                <a:lnTo>
                                  <a:pt x="291" y="2236"/>
                                </a:lnTo>
                                <a:lnTo>
                                  <a:pt x="314" y="2262"/>
                                </a:lnTo>
                                <a:lnTo>
                                  <a:pt x="352" y="2254"/>
                                </a:lnTo>
                                <a:lnTo>
                                  <a:pt x="395" y="2248"/>
                                </a:lnTo>
                                <a:lnTo>
                                  <a:pt x="438" y="2243"/>
                                </a:lnTo>
                                <a:lnTo>
                                  <a:pt x="484" y="2239"/>
                                </a:lnTo>
                                <a:lnTo>
                                  <a:pt x="532" y="2237"/>
                                </a:lnTo>
                                <a:lnTo>
                                  <a:pt x="580" y="2237"/>
                                </a:lnTo>
                                <a:lnTo>
                                  <a:pt x="605" y="2238"/>
                                </a:lnTo>
                                <a:lnTo>
                                  <a:pt x="631" y="2239"/>
                                </a:lnTo>
                                <a:lnTo>
                                  <a:pt x="657" y="2240"/>
                                </a:lnTo>
                                <a:lnTo>
                                  <a:pt x="683" y="2243"/>
                                </a:lnTo>
                                <a:lnTo>
                                  <a:pt x="709" y="2247"/>
                                </a:lnTo>
                                <a:lnTo>
                                  <a:pt x="735" y="2250"/>
                                </a:lnTo>
                                <a:lnTo>
                                  <a:pt x="762" y="2254"/>
                                </a:lnTo>
                                <a:lnTo>
                                  <a:pt x="788" y="2260"/>
                                </a:lnTo>
                                <a:lnTo>
                                  <a:pt x="815" y="2266"/>
                                </a:lnTo>
                                <a:lnTo>
                                  <a:pt x="842" y="2272"/>
                                </a:lnTo>
                                <a:lnTo>
                                  <a:pt x="869" y="2280"/>
                                </a:lnTo>
                                <a:lnTo>
                                  <a:pt x="896" y="2289"/>
                                </a:lnTo>
                                <a:lnTo>
                                  <a:pt x="923" y="2297"/>
                                </a:lnTo>
                                <a:lnTo>
                                  <a:pt x="950" y="2308"/>
                                </a:lnTo>
                                <a:lnTo>
                                  <a:pt x="978" y="2319"/>
                                </a:lnTo>
                                <a:lnTo>
                                  <a:pt x="1005" y="2332"/>
                                </a:lnTo>
                                <a:lnTo>
                                  <a:pt x="1032" y="2345"/>
                                </a:lnTo>
                                <a:lnTo>
                                  <a:pt x="1058" y="2359"/>
                                </a:lnTo>
                                <a:lnTo>
                                  <a:pt x="1085" y="2375"/>
                                </a:lnTo>
                                <a:lnTo>
                                  <a:pt x="1112" y="2391"/>
                                </a:lnTo>
                                <a:lnTo>
                                  <a:pt x="1138" y="2375"/>
                                </a:lnTo>
                                <a:lnTo>
                                  <a:pt x="1163" y="2359"/>
                                </a:lnTo>
                                <a:lnTo>
                                  <a:pt x="1188" y="2340"/>
                                </a:lnTo>
                                <a:lnTo>
                                  <a:pt x="1214" y="2322"/>
                                </a:lnTo>
                                <a:lnTo>
                                  <a:pt x="1238" y="2302"/>
                                </a:lnTo>
                                <a:lnTo>
                                  <a:pt x="1263" y="2281"/>
                                </a:lnTo>
                                <a:lnTo>
                                  <a:pt x="1287" y="2258"/>
                                </a:lnTo>
                                <a:lnTo>
                                  <a:pt x="1310" y="2236"/>
                                </a:lnTo>
                                <a:lnTo>
                                  <a:pt x="1333" y="2211"/>
                                </a:lnTo>
                                <a:lnTo>
                                  <a:pt x="1356" y="2186"/>
                                </a:lnTo>
                                <a:lnTo>
                                  <a:pt x="1377" y="2160"/>
                                </a:lnTo>
                                <a:lnTo>
                                  <a:pt x="1399" y="2132"/>
                                </a:lnTo>
                                <a:lnTo>
                                  <a:pt x="1419" y="2105"/>
                                </a:lnTo>
                                <a:lnTo>
                                  <a:pt x="1440" y="2076"/>
                                </a:lnTo>
                                <a:lnTo>
                                  <a:pt x="1459" y="2046"/>
                                </a:lnTo>
                                <a:lnTo>
                                  <a:pt x="1479" y="2016"/>
                                </a:lnTo>
                                <a:lnTo>
                                  <a:pt x="1497" y="1984"/>
                                </a:lnTo>
                                <a:lnTo>
                                  <a:pt x="1516" y="1952"/>
                                </a:lnTo>
                                <a:lnTo>
                                  <a:pt x="1533" y="1919"/>
                                </a:lnTo>
                                <a:lnTo>
                                  <a:pt x="1549" y="1884"/>
                                </a:lnTo>
                                <a:lnTo>
                                  <a:pt x="1565" y="1850"/>
                                </a:lnTo>
                                <a:lnTo>
                                  <a:pt x="1580" y="1814"/>
                                </a:lnTo>
                                <a:lnTo>
                                  <a:pt x="1595" y="1778"/>
                                </a:lnTo>
                                <a:lnTo>
                                  <a:pt x="1608" y="1742"/>
                                </a:lnTo>
                                <a:lnTo>
                                  <a:pt x="1621" y="1704"/>
                                </a:lnTo>
                                <a:lnTo>
                                  <a:pt x="1634" y="1665"/>
                                </a:lnTo>
                                <a:lnTo>
                                  <a:pt x="1645" y="1626"/>
                                </a:lnTo>
                                <a:lnTo>
                                  <a:pt x="1656" y="1587"/>
                                </a:lnTo>
                                <a:lnTo>
                                  <a:pt x="1666" y="1546"/>
                                </a:lnTo>
                                <a:lnTo>
                                  <a:pt x="1674" y="1506"/>
                                </a:lnTo>
                                <a:lnTo>
                                  <a:pt x="1683" y="1464"/>
                                </a:lnTo>
                                <a:lnTo>
                                  <a:pt x="1689" y="1423"/>
                                </a:lnTo>
                                <a:lnTo>
                                  <a:pt x="1698" y="1360"/>
                                </a:lnTo>
                                <a:lnTo>
                                  <a:pt x="1706" y="1297"/>
                                </a:lnTo>
                                <a:lnTo>
                                  <a:pt x="1710" y="1235"/>
                                </a:lnTo>
                                <a:lnTo>
                                  <a:pt x="1712" y="1172"/>
                                </a:lnTo>
                                <a:lnTo>
                                  <a:pt x="1712" y="1111"/>
                                </a:lnTo>
                                <a:lnTo>
                                  <a:pt x="1710" y="1050"/>
                                </a:lnTo>
                                <a:lnTo>
                                  <a:pt x="1706" y="991"/>
                                </a:lnTo>
                                <a:lnTo>
                                  <a:pt x="1699" y="931"/>
                                </a:lnTo>
                                <a:lnTo>
                                  <a:pt x="1692" y="873"/>
                                </a:lnTo>
                                <a:lnTo>
                                  <a:pt x="1681" y="817"/>
                                </a:lnTo>
                                <a:lnTo>
                                  <a:pt x="1669" y="761"/>
                                </a:lnTo>
                                <a:lnTo>
                                  <a:pt x="1655" y="706"/>
                                </a:lnTo>
                                <a:lnTo>
                                  <a:pt x="1640" y="653"/>
                                </a:lnTo>
                                <a:lnTo>
                                  <a:pt x="1622" y="601"/>
                                </a:lnTo>
                                <a:lnTo>
                                  <a:pt x="1603" y="551"/>
                                </a:lnTo>
                                <a:lnTo>
                                  <a:pt x="1583" y="502"/>
                                </a:lnTo>
                                <a:lnTo>
                                  <a:pt x="1560" y="456"/>
                                </a:lnTo>
                                <a:lnTo>
                                  <a:pt x="1535" y="410"/>
                                </a:lnTo>
                                <a:lnTo>
                                  <a:pt x="1509" y="366"/>
                                </a:lnTo>
                                <a:lnTo>
                                  <a:pt x="1482" y="325"/>
                                </a:lnTo>
                                <a:lnTo>
                                  <a:pt x="1453" y="286"/>
                                </a:lnTo>
                                <a:lnTo>
                                  <a:pt x="1423" y="248"/>
                                </a:lnTo>
                                <a:lnTo>
                                  <a:pt x="1391" y="214"/>
                                </a:lnTo>
                                <a:lnTo>
                                  <a:pt x="1359" y="180"/>
                                </a:lnTo>
                                <a:lnTo>
                                  <a:pt x="1324" y="150"/>
                                </a:lnTo>
                                <a:lnTo>
                                  <a:pt x="1289" y="122"/>
                                </a:lnTo>
                                <a:lnTo>
                                  <a:pt x="1252" y="97"/>
                                </a:lnTo>
                                <a:lnTo>
                                  <a:pt x="1213" y="75"/>
                                </a:lnTo>
                                <a:lnTo>
                                  <a:pt x="1174" y="55"/>
                                </a:lnTo>
                                <a:lnTo>
                                  <a:pt x="1134" y="38"/>
                                </a:lnTo>
                                <a:lnTo>
                                  <a:pt x="1092" y="24"/>
                                </a:lnTo>
                                <a:lnTo>
                                  <a:pt x="1050" y="13"/>
                                </a:lnTo>
                                <a:close/>
                              </a:path>
                            </a:pathLst>
                          </a:custGeom>
                          <a:solidFill>
                            <a:srgbClr val="E98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7"/>
                        <wps:cNvSpPr>
                          <a:spLocks/>
                        </wps:cNvSpPr>
                        <wps:spPr bwMode="auto">
                          <a:xfrm>
                            <a:off x="1057910" y="408305"/>
                            <a:ext cx="159385" cy="231775"/>
                          </a:xfrm>
                          <a:custGeom>
                            <a:avLst/>
                            <a:gdLst>
                              <a:gd name="T0" fmla="*/ 809 w 1506"/>
                              <a:gd name="T1" fmla="*/ 1 h 2187"/>
                              <a:gd name="T2" fmla="*/ 697 w 1506"/>
                              <a:gd name="T3" fmla="*/ 19 h 2187"/>
                              <a:gd name="T4" fmla="*/ 587 w 1506"/>
                              <a:gd name="T5" fmla="*/ 60 h 2187"/>
                              <a:gd name="T6" fmla="*/ 483 w 1506"/>
                              <a:gd name="T7" fmla="*/ 123 h 2187"/>
                              <a:gd name="T8" fmla="*/ 385 w 1506"/>
                              <a:gd name="T9" fmla="*/ 207 h 2187"/>
                              <a:gd name="T10" fmla="*/ 294 w 1506"/>
                              <a:gd name="T11" fmla="*/ 309 h 2187"/>
                              <a:gd name="T12" fmla="*/ 213 w 1506"/>
                              <a:gd name="T13" fmla="*/ 427 h 2187"/>
                              <a:gd name="T14" fmla="*/ 143 w 1506"/>
                              <a:gd name="T15" fmla="*/ 561 h 2187"/>
                              <a:gd name="T16" fmla="*/ 85 w 1506"/>
                              <a:gd name="T17" fmla="*/ 709 h 2187"/>
                              <a:gd name="T18" fmla="*/ 41 w 1506"/>
                              <a:gd name="T19" fmla="*/ 867 h 2187"/>
                              <a:gd name="T20" fmla="*/ 12 w 1506"/>
                              <a:gd name="T21" fmla="*/ 1035 h 2187"/>
                              <a:gd name="T22" fmla="*/ 2 w 1506"/>
                              <a:gd name="T23" fmla="*/ 1162 h 2187"/>
                              <a:gd name="T24" fmla="*/ 1 w 1506"/>
                              <a:gd name="T25" fmla="*/ 1287 h 2187"/>
                              <a:gd name="T26" fmla="*/ 10 w 1506"/>
                              <a:gd name="T27" fmla="*/ 1408 h 2187"/>
                              <a:gd name="T28" fmla="*/ 28 w 1506"/>
                              <a:gd name="T29" fmla="*/ 1524 h 2187"/>
                              <a:gd name="T30" fmla="*/ 54 w 1506"/>
                              <a:gd name="T31" fmla="*/ 1634 h 2187"/>
                              <a:gd name="T32" fmla="*/ 89 w 1506"/>
                              <a:gd name="T33" fmla="*/ 1737 h 2187"/>
                              <a:gd name="T34" fmla="*/ 131 w 1506"/>
                              <a:gd name="T35" fmla="*/ 1832 h 2187"/>
                              <a:gd name="T36" fmla="*/ 181 w 1506"/>
                              <a:gd name="T37" fmla="*/ 1921 h 2187"/>
                              <a:gd name="T38" fmla="*/ 236 w 1506"/>
                              <a:gd name="T39" fmla="*/ 1998 h 2187"/>
                              <a:gd name="T40" fmla="*/ 298 w 1506"/>
                              <a:gd name="T41" fmla="*/ 2067 h 2187"/>
                              <a:gd name="T42" fmla="*/ 373 w 1506"/>
                              <a:gd name="T43" fmla="*/ 2104 h 2187"/>
                              <a:gd name="T44" fmla="*/ 467 w 1506"/>
                              <a:gd name="T45" fmla="*/ 2102 h 2187"/>
                              <a:gd name="T46" fmla="*/ 565 w 1506"/>
                              <a:gd name="T47" fmla="*/ 2107 h 2187"/>
                              <a:gd name="T48" fmla="*/ 668 w 1506"/>
                              <a:gd name="T49" fmla="*/ 2121 h 2187"/>
                              <a:gd name="T50" fmla="*/ 771 w 1506"/>
                              <a:gd name="T51" fmla="*/ 2148 h 2187"/>
                              <a:gd name="T52" fmla="*/ 877 w 1506"/>
                              <a:gd name="T53" fmla="*/ 2187 h 2187"/>
                              <a:gd name="T54" fmla="*/ 962 w 1506"/>
                              <a:gd name="T55" fmla="*/ 2146 h 2187"/>
                              <a:gd name="T56" fmla="*/ 1043 w 1506"/>
                              <a:gd name="T57" fmla="*/ 2091 h 2187"/>
                              <a:gd name="T58" fmla="*/ 1119 w 1506"/>
                              <a:gd name="T59" fmla="*/ 2024 h 2187"/>
                              <a:gd name="T60" fmla="*/ 1192 w 1506"/>
                              <a:gd name="T61" fmla="*/ 1947 h 2187"/>
                              <a:gd name="T62" fmla="*/ 1259 w 1506"/>
                              <a:gd name="T63" fmla="*/ 1857 h 2187"/>
                              <a:gd name="T64" fmla="*/ 1318 w 1506"/>
                              <a:gd name="T65" fmla="*/ 1759 h 2187"/>
                              <a:gd name="T66" fmla="*/ 1372 w 1506"/>
                              <a:gd name="T67" fmla="*/ 1651 h 2187"/>
                              <a:gd name="T68" fmla="*/ 1417 w 1506"/>
                              <a:gd name="T69" fmla="*/ 1535 h 2187"/>
                              <a:gd name="T70" fmla="*/ 1454 w 1506"/>
                              <a:gd name="T71" fmla="*/ 1412 h 2187"/>
                              <a:gd name="T72" fmla="*/ 1482 w 1506"/>
                              <a:gd name="T73" fmla="*/ 1284 h 2187"/>
                              <a:gd name="T74" fmla="*/ 1500 w 1506"/>
                              <a:gd name="T75" fmla="*/ 1137 h 2187"/>
                              <a:gd name="T76" fmla="*/ 1506 w 1506"/>
                              <a:gd name="T77" fmla="*/ 969 h 2187"/>
                              <a:gd name="T78" fmla="*/ 1495 w 1506"/>
                              <a:gd name="T79" fmla="*/ 808 h 2187"/>
                              <a:gd name="T80" fmla="*/ 1468 w 1506"/>
                              <a:gd name="T81" fmla="*/ 656 h 2187"/>
                              <a:gd name="T82" fmla="*/ 1426 w 1506"/>
                              <a:gd name="T83" fmla="*/ 515 h 2187"/>
                              <a:gd name="T84" fmla="*/ 1371 w 1506"/>
                              <a:gd name="T85" fmla="*/ 385 h 2187"/>
                              <a:gd name="T86" fmla="*/ 1303 w 1506"/>
                              <a:gd name="T87" fmla="*/ 272 h 2187"/>
                              <a:gd name="T88" fmla="*/ 1223 w 1506"/>
                              <a:gd name="T89" fmla="*/ 176 h 2187"/>
                              <a:gd name="T90" fmla="*/ 1132 w 1506"/>
                              <a:gd name="T91" fmla="*/ 98 h 2187"/>
                              <a:gd name="T92" fmla="*/ 1032 w 1506"/>
                              <a:gd name="T93" fmla="*/ 42 h 2187"/>
                              <a:gd name="T94" fmla="*/ 924 w 1506"/>
                              <a:gd name="T95" fmla="*/ 9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06" h="2187">
                                <a:moveTo>
                                  <a:pt x="886" y="3"/>
                                </a:moveTo>
                                <a:lnTo>
                                  <a:pt x="847" y="0"/>
                                </a:lnTo>
                                <a:lnTo>
                                  <a:pt x="809" y="1"/>
                                </a:lnTo>
                                <a:lnTo>
                                  <a:pt x="771" y="4"/>
                                </a:lnTo>
                                <a:lnTo>
                                  <a:pt x="734" y="10"/>
                                </a:lnTo>
                                <a:lnTo>
                                  <a:pt x="697" y="19"/>
                                </a:lnTo>
                                <a:lnTo>
                                  <a:pt x="660" y="29"/>
                                </a:lnTo>
                                <a:lnTo>
                                  <a:pt x="623" y="43"/>
                                </a:lnTo>
                                <a:lnTo>
                                  <a:pt x="587" y="60"/>
                                </a:lnTo>
                                <a:lnTo>
                                  <a:pt x="552" y="79"/>
                                </a:lnTo>
                                <a:lnTo>
                                  <a:pt x="517" y="99"/>
                                </a:lnTo>
                                <a:lnTo>
                                  <a:pt x="483" y="123"/>
                                </a:lnTo>
                                <a:lnTo>
                                  <a:pt x="450" y="149"/>
                                </a:lnTo>
                                <a:lnTo>
                                  <a:pt x="416" y="177"/>
                                </a:lnTo>
                                <a:lnTo>
                                  <a:pt x="385" y="207"/>
                                </a:lnTo>
                                <a:lnTo>
                                  <a:pt x="353" y="239"/>
                                </a:lnTo>
                                <a:lnTo>
                                  <a:pt x="323" y="273"/>
                                </a:lnTo>
                                <a:lnTo>
                                  <a:pt x="294" y="309"/>
                                </a:lnTo>
                                <a:lnTo>
                                  <a:pt x="266" y="347"/>
                                </a:lnTo>
                                <a:lnTo>
                                  <a:pt x="239" y="386"/>
                                </a:lnTo>
                                <a:lnTo>
                                  <a:pt x="213" y="427"/>
                                </a:lnTo>
                                <a:lnTo>
                                  <a:pt x="188" y="471"/>
                                </a:lnTo>
                                <a:lnTo>
                                  <a:pt x="164" y="516"/>
                                </a:lnTo>
                                <a:lnTo>
                                  <a:pt x="143" y="561"/>
                                </a:lnTo>
                                <a:lnTo>
                                  <a:pt x="122" y="609"/>
                                </a:lnTo>
                                <a:lnTo>
                                  <a:pt x="103" y="658"/>
                                </a:lnTo>
                                <a:lnTo>
                                  <a:pt x="85" y="709"/>
                                </a:lnTo>
                                <a:lnTo>
                                  <a:pt x="68" y="760"/>
                                </a:lnTo>
                                <a:lnTo>
                                  <a:pt x="54" y="813"/>
                                </a:lnTo>
                                <a:lnTo>
                                  <a:pt x="41" y="867"/>
                                </a:lnTo>
                                <a:lnTo>
                                  <a:pt x="29" y="922"/>
                                </a:lnTo>
                                <a:lnTo>
                                  <a:pt x="20" y="978"/>
                                </a:lnTo>
                                <a:lnTo>
                                  <a:pt x="12" y="1035"/>
                                </a:lnTo>
                                <a:lnTo>
                                  <a:pt x="8" y="1078"/>
                                </a:lnTo>
                                <a:lnTo>
                                  <a:pt x="5" y="1120"/>
                                </a:lnTo>
                                <a:lnTo>
                                  <a:pt x="2" y="1162"/>
                                </a:lnTo>
                                <a:lnTo>
                                  <a:pt x="1" y="1204"/>
                                </a:lnTo>
                                <a:lnTo>
                                  <a:pt x="0" y="1246"/>
                                </a:lnTo>
                                <a:lnTo>
                                  <a:pt x="1" y="1287"/>
                                </a:lnTo>
                                <a:lnTo>
                                  <a:pt x="4" y="1328"/>
                                </a:lnTo>
                                <a:lnTo>
                                  <a:pt x="7" y="1368"/>
                                </a:lnTo>
                                <a:lnTo>
                                  <a:pt x="10" y="1408"/>
                                </a:lnTo>
                                <a:lnTo>
                                  <a:pt x="15" y="1447"/>
                                </a:lnTo>
                                <a:lnTo>
                                  <a:pt x="22" y="1486"/>
                                </a:lnTo>
                                <a:lnTo>
                                  <a:pt x="28" y="1524"/>
                                </a:lnTo>
                                <a:lnTo>
                                  <a:pt x="36" y="1560"/>
                                </a:lnTo>
                                <a:lnTo>
                                  <a:pt x="45" y="1597"/>
                                </a:lnTo>
                                <a:lnTo>
                                  <a:pt x="54" y="1634"/>
                                </a:lnTo>
                                <a:lnTo>
                                  <a:pt x="65" y="1668"/>
                                </a:lnTo>
                                <a:lnTo>
                                  <a:pt x="77" y="1703"/>
                                </a:lnTo>
                                <a:lnTo>
                                  <a:pt x="89" y="1737"/>
                                </a:lnTo>
                                <a:lnTo>
                                  <a:pt x="102" y="1770"/>
                                </a:lnTo>
                                <a:lnTo>
                                  <a:pt x="116" y="1802"/>
                                </a:lnTo>
                                <a:lnTo>
                                  <a:pt x="131" y="1832"/>
                                </a:lnTo>
                                <a:lnTo>
                                  <a:pt x="147" y="1862"/>
                                </a:lnTo>
                                <a:lnTo>
                                  <a:pt x="163" y="1891"/>
                                </a:lnTo>
                                <a:lnTo>
                                  <a:pt x="181" y="1921"/>
                                </a:lnTo>
                                <a:lnTo>
                                  <a:pt x="198" y="1948"/>
                                </a:lnTo>
                                <a:lnTo>
                                  <a:pt x="216" y="1973"/>
                                </a:lnTo>
                                <a:lnTo>
                                  <a:pt x="236" y="1998"/>
                                </a:lnTo>
                                <a:lnTo>
                                  <a:pt x="256" y="2023"/>
                                </a:lnTo>
                                <a:lnTo>
                                  <a:pt x="277" y="2046"/>
                                </a:lnTo>
                                <a:lnTo>
                                  <a:pt x="298" y="2067"/>
                                </a:lnTo>
                                <a:lnTo>
                                  <a:pt x="320" y="2088"/>
                                </a:lnTo>
                                <a:lnTo>
                                  <a:pt x="343" y="2106"/>
                                </a:lnTo>
                                <a:lnTo>
                                  <a:pt x="373" y="2104"/>
                                </a:lnTo>
                                <a:lnTo>
                                  <a:pt x="403" y="2103"/>
                                </a:lnTo>
                                <a:lnTo>
                                  <a:pt x="434" y="2102"/>
                                </a:lnTo>
                                <a:lnTo>
                                  <a:pt x="467" y="2102"/>
                                </a:lnTo>
                                <a:lnTo>
                                  <a:pt x="499" y="2103"/>
                                </a:lnTo>
                                <a:lnTo>
                                  <a:pt x="532" y="2104"/>
                                </a:lnTo>
                                <a:lnTo>
                                  <a:pt x="565" y="2107"/>
                                </a:lnTo>
                                <a:lnTo>
                                  <a:pt x="599" y="2111"/>
                                </a:lnTo>
                                <a:lnTo>
                                  <a:pt x="633" y="2116"/>
                                </a:lnTo>
                                <a:lnTo>
                                  <a:pt x="668" y="2121"/>
                                </a:lnTo>
                                <a:lnTo>
                                  <a:pt x="702" y="2129"/>
                                </a:lnTo>
                                <a:lnTo>
                                  <a:pt x="737" y="2137"/>
                                </a:lnTo>
                                <a:lnTo>
                                  <a:pt x="771" y="2148"/>
                                </a:lnTo>
                                <a:lnTo>
                                  <a:pt x="807" y="2159"/>
                                </a:lnTo>
                                <a:lnTo>
                                  <a:pt x="842" y="2173"/>
                                </a:lnTo>
                                <a:lnTo>
                                  <a:pt x="877" y="2187"/>
                                </a:lnTo>
                                <a:lnTo>
                                  <a:pt x="905" y="2175"/>
                                </a:lnTo>
                                <a:lnTo>
                                  <a:pt x="933" y="2161"/>
                                </a:lnTo>
                                <a:lnTo>
                                  <a:pt x="962" y="2146"/>
                                </a:lnTo>
                                <a:lnTo>
                                  <a:pt x="989" y="2129"/>
                                </a:lnTo>
                                <a:lnTo>
                                  <a:pt x="1016" y="2112"/>
                                </a:lnTo>
                                <a:lnTo>
                                  <a:pt x="1043" y="2091"/>
                                </a:lnTo>
                                <a:lnTo>
                                  <a:pt x="1068" y="2071"/>
                                </a:lnTo>
                                <a:lnTo>
                                  <a:pt x="1094" y="2048"/>
                                </a:lnTo>
                                <a:lnTo>
                                  <a:pt x="1119" y="2024"/>
                                </a:lnTo>
                                <a:lnTo>
                                  <a:pt x="1144" y="1999"/>
                                </a:lnTo>
                                <a:lnTo>
                                  <a:pt x="1168" y="1973"/>
                                </a:lnTo>
                                <a:lnTo>
                                  <a:pt x="1192" y="1947"/>
                                </a:lnTo>
                                <a:lnTo>
                                  <a:pt x="1214" y="1917"/>
                                </a:lnTo>
                                <a:lnTo>
                                  <a:pt x="1237" y="1888"/>
                                </a:lnTo>
                                <a:lnTo>
                                  <a:pt x="1259" y="1857"/>
                                </a:lnTo>
                                <a:lnTo>
                                  <a:pt x="1279" y="1826"/>
                                </a:lnTo>
                                <a:lnTo>
                                  <a:pt x="1298" y="1792"/>
                                </a:lnTo>
                                <a:lnTo>
                                  <a:pt x="1318" y="1759"/>
                                </a:lnTo>
                                <a:lnTo>
                                  <a:pt x="1337" y="1724"/>
                                </a:lnTo>
                                <a:lnTo>
                                  <a:pt x="1355" y="1688"/>
                                </a:lnTo>
                                <a:lnTo>
                                  <a:pt x="1372" y="1651"/>
                                </a:lnTo>
                                <a:lnTo>
                                  <a:pt x="1388" y="1613"/>
                                </a:lnTo>
                                <a:lnTo>
                                  <a:pt x="1403" y="1575"/>
                                </a:lnTo>
                                <a:lnTo>
                                  <a:pt x="1417" y="1535"/>
                                </a:lnTo>
                                <a:lnTo>
                                  <a:pt x="1430" y="1496"/>
                                </a:lnTo>
                                <a:lnTo>
                                  <a:pt x="1443" y="1455"/>
                                </a:lnTo>
                                <a:lnTo>
                                  <a:pt x="1454" y="1412"/>
                                </a:lnTo>
                                <a:lnTo>
                                  <a:pt x="1465" y="1370"/>
                                </a:lnTo>
                                <a:lnTo>
                                  <a:pt x="1473" y="1327"/>
                                </a:lnTo>
                                <a:lnTo>
                                  <a:pt x="1482" y="1284"/>
                                </a:lnTo>
                                <a:lnTo>
                                  <a:pt x="1489" y="1240"/>
                                </a:lnTo>
                                <a:lnTo>
                                  <a:pt x="1495" y="1195"/>
                                </a:lnTo>
                                <a:lnTo>
                                  <a:pt x="1500" y="1137"/>
                                </a:lnTo>
                                <a:lnTo>
                                  <a:pt x="1505" y="1081"/>
                                </a:lnTo>
                                <a:lnTo>
                                  <a:pt x="1506" y="1025"/>
                                </a:lnTo>
                                <a:lnTo>
                                  <a:pt x="1506" y="969"/>
                                </a:lnTo>
                                <a:lnTo>
                                  <a:pt x="1505" y="915"/>
                                </a:lnTo>
                                <a:lnTo>
                                  <a:pt x="1500" y="861"/>
                                </a:lnTo>
                                <a:lnTo>
                                  <a:pt x="1495" y="808"/>
                                </a:lnTo>
                                <a:lnTo>
                                  <a:pt x="1487" y="756"/>
                                </a:lnTo>
                                <a:lnTo>
                                  <a:pt x="1479" y="706"/>
                                </a:lnTo>
                                <a:lnTo>
                                  <a:pt x="1468" y="656"/>
                                </a:lnTo>
                                <a:lnTo>
                                  <a:pt x="1455" y="608"/>
                                </a:lnTo>
                                <a:lnTo>
                                  <a:pt x="1442" y="560"/>
                                </a:lnTo>
                                <a:lnTo>
                                  <a:pt x="1426" y="515"/>
                                </a:lnTo>
                                <a:lnTo>
                                  <a:pt x="1409" y="469"/>
                                </a:lnTo>
                                <a:lnTo>
                                  <a:pt x="1390" y="427"/>
                                </a:lnTo>
                                <a:lnTo>
                                  <a:pt x="1371" y="385"/>
                                </a:lnTo>
                                <a:lnTo>
                                  <a:pt x="1349" y="347"/>
                                </a:lnTo>
                                <a:lnTo>
                                  <a:pt x="1327" y="309"/>
                                </a:lnTo>
                                <a:lnTo>
                                  <a:pt x="1303" y="272"/>
                                </a:lnTo>
                                <a:lnTo>
                                  <a:pt x="1277" y="239"/>
                                </a:lnTo>
                                <a:lnTo>
                                  <a:pt x="1250" y="206"/>
                                </a:lnTo>
                                <a:lnTo>
                                  <a:pt x="1223" y="176"/>
                                </a:lnTo>
                                <a:lnTo>
                                  <a:pt x="1194" y="148"/>
                                </a:lnTo>
                                <a:lnTo>
                                  <a:pt x="1163" y="122"/>
                                </a:lnTo>
                                <a:lnTo>
                                  <a:pt x="1132" y="98"/>
                                </a:lnTo>
                                <a:lnTo>
                                  <a:pt x="1100" y="77"/>
                                </a:lnTo>
                                <a:lnTo>
                                  <a:pt x="1066" y="58"/>
                                </a:lnTo>
                                <a:lnTo>
                                  <a:pt x="1032" y="42"/>
                                </a:lnTo>
                                <a:lnTo>
                                  <a:pt x="997" y="28"/>
                                </a:lnTo>
                                <a:lnTo>
                                  <a:pt x="960" y="17"/>
                                </a:lnTo>
                                <a:lnTo>
                                  <a:pt x="924" y="9"/>
                                </a:lnTo>
                                <a:lnTo>
                                  <a:pt x="88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8"/>
                        <wps:cNvSpPr>
                          <a:spLocks/>
                        </wps:cNvSpPr>
                        <wps:spPr bwMode="auto">
                          <a:xfrm>
                            <a:off x="1058545" y="408305"/>
                            <a:ext cx="158750" cy="140970"/>
                          </a:xfrm>
                          <a:custGeom>
                            <a:avLst/>
                            <a:gdLst>
                              <a:gd name="T0" fmla="*/ 922 w 1498"/>
                              <a:gd name="T1" fmla="*/ 211 h 1334"/>
                              <a:gd name="T2" fmla="*/ 1025 w 1498"/>
                              <a:gd name="T3" fmla="*/ 249 h 1334"/>
                              <a:gd name="T4" fmla="*/ 1120 w 1498"/>
                              <a:gd name="T5" fmla="*/ 310 h 1334"/>
                              <a:gd name="T6" fmla="*/ 1205 w 1498"/>
                              <a:gd name="T7" fmla="*/ 390 h 1334"/>
                              <a:gd name="T8" fmla="*/ 1280 w 1498"/>
                              <a:gd name="T9" fmla="*/ 487 h 1334"/>
                              <a:gd name="T10" fmla="*/ 1344 w 1498"/>
                              <a:gd name="T11" fmla="*/ 600 h 1334"/>
                              <a:gd name="T12" fmla="*/ 1396 w 1498"/>
                              <a:gd name="T13" fmla="*/ 726 h 1334"/>
                              <a:gd name="T14" fmla="*/ 1435 w 1498"/>
                              <a:gd name="T15" fmla="*/ 865 h 1334"/>
                              <a:gd name="T16" fmla="*/ 1460 w 1498"/>
                              <a:gd name="T17" fmla="*/ 1014 h 1334"/>
                              <a:gd name="T18" fmla="*/ 1470 w 1498"/>
                              <a:gd name="T19" fmla="*/ 1171 h 1334"/>
                              <a:gd name="T20" fmla="*/ 1463 w 1498"/>
                              <a:gd name="T21" fmla="*/ 1334 h 1334"/>
                              <a:gd name="T22" fmla="*/ 1483 w 1498"/>
                              <a:gd name="T23" fmla="*/ 1230 h 1334"/>
                              <a:gd name="T24" fmla="*/ 1497 w 1498"/>
                              <a:gd name="T25" fmla="*/ 1081 h 1334"/>
                              <a:gd name="T26" fmla="*/ 1497 w 1498"/>
                              <a:gd name="T27" fmla="*/ 915 h 1334"/>
                              <a:gd name="T28" fmla="*/ 1479 w 1498"/>
                              <a:gd name="T29" fmla="*/ 756 h 1334"/>
                              <a:gd name="T30" fmla="*/ 1447 w 1498"/>
                              <a:gd name="T31" fmla="*/ 608 h 1334"/>
                              <a:gd name="T32" fmla="*/ 1401 w 1498"/>
                              <a:gd name="T33" fmla="*/ 469 h 1334"/>
                              <a:gd name="T34" fmla="*/ 1341 w 1498"/>
                              <a:gd name="T35" fmla="*/ 347 h 1334"/>
                              <a:gd name="T36" fmla="*/ 1269 w 1498"/>
                              <a:gd name="T37" fmla="*/ 239 h 1334"/>
                              <a:gd name="T38" fmla="*/ 1186 w 1498"/>
                              <a:gd name="T39" fmla="*/ 148 h 1334"/>
                              <a:gd name="T40" fmla="*/ 1092 w 1498"/>
                              <a:gd name="T41" fmla="*/ 77 h 1334"/>
                              <a:gd name="T42" fmla="*/ 989 w 1498"/>
                              <a:gd name="T43" fmla="*/ 28 h 1334"/>
                              <a:gd name="T44" fmla="*/ 878 w 1498"/>
                              <a:gd name="T45" fmla="*/ 3 h 1334"/>
                              <a:gd name="T46" fmla="*/ 763 w 1498"/>
                              <a:gd name="T47" fmla="*/ 4 h 1334"/>
                              <a:gd name="T48" fmla="*/ 652 w 1498"/>
                              <a:gd name="T49" fmla="*/ 29 h 1334"/>
                              <a:gd name="T50" fmla="*/ 544 w 1498"/>
                              <a:gd name="T51" fmla="*/ 79 h 1334"/>
                              <a:gd name="T52" fmla="*/ 442 w 1498"/>
                              <a:gd name="T53" fmla="*/ 149 h 1334"/>
                              <a:gd name="T54" fmla="*/ 345 w 1498"/>
                              <a:gd name="T55" fmla="*/ 239 h 1334"/>
                              <a:gd name="T56" fmla="*/ 258 w 1498"/>
                              <a:gd name="T57" fmla="*/ 347 h 1334"/>
                              <a:gd name="T58" fmla="*/ 180 w 1498"/>
                              <a:gd name="T59" fmla="*/ 471 h 1334"/>
                              <a:gd name="T60" fmla="*/ 114 w 1498"/>
                              <a:gd name="T61" fmla="*/ 609 h 1334"/>
                              <a:gd name="T62" fmla="*/ 60 w 1498"/>
                              <a:gd name="T63" fmla="*/ 760 h 1334"/>
                              <a:gd name="T64" fmla="*/ 21 w 1498"/>
                              <a:gd name="T65" fmla="*/ 922 h 1334"/>
                              <a:gd name="T66" fmla="*/ 3 w 1498"/>
                              <a:gd name="T67" fmla="*/ 1049 h 1334"/>
                              <a:gd name="T68" fmla="*/ 0 w 1498"/>
                              <a:gd name="T69" fmla="*/ 1090 h 1334"/>
                              <a:gd name="T70" fmla="*/ 38 w 1498"/>
                              <a:gd name="T71" fmla="*/ 942 h 1334"/>
                              <a:gd name="T72" fmla="*/ 87 w 1498"/>
                              <a:gd name="T73" fmla="*/ 803 h 1334"/>
                              <a:gd name="T74" fmla="*/ 148 w 1498"/>
                              <a:gd name="T75" fmla="*/ 674 h 1334"/>
                              <a:gd name="T76" fmla="*/ 218 w 1498"/>
                              <a:gd name="T77" fmla="*/ 559 h 1334"/>
                              <a:gd name="T78" fmla="*/ 297 w 1498"/>
                              <a:gd name="T79" fmla="*/ 457 h 1334"/>
                              <a:gd name="T80" fmla="*/ 383 w 1498"/>
                              <a:gd name="T81" fmla="*/ 369 h 1334"/>
                              <a:gd name="T82" fmla="*/ 476 w 1498"/>
                              <a:gd name="T83" fmla="*/ 297 h 1334"/>
                              <a:gd name="T84" fmla="*/ 573 w 1498"/>
                              <a:gd name="T85" fmla="*/ 244 h 1334"/>
                              <a:gd name="T86" fmla="*/ 675 w 1498"/>
                              <a:gd name="T87" fmla="*/ 209 h 1334"/>
                              <a:gd name="T88" fmla="*/ 780 w 1498"/>
                              <a:gd name="T89" fmla="*/ 194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8" h="1334">
                                <a:moveTo>
                                  <a:pt x="850" y="198"/>
                                </a:moveTo>
                                <a:lnTo>
                                  <a:pt x="887" y="203"/>
                                </a:lnTo>
                                <a:lnTo>
                                  <a:pt x="922" y="211"/>
                                </a:lnTo>
                                <a:lnTo>
                                  <a:pt x="958" y="221"/>
                                </a:lnTo>
                                <a:lnTo>
                                  <a:pt x="992" y="234"/>
                                </a:lnTo>
                                <a:lnTo>
                                  <a:pt x="1025" y="249"/>
                                </a:lnTo>
                                <a:lnTo>
                                  <a:pt x="1058" y="268"/>
                                </a:lnTo>
                                <a:lnTo>
                                  <a:pt x="1090" y="288"/>
                                </a:lnTo>
                                <a:lnTo>
                                  <a:pt x="1120" y="310"/>
                                </a:lnTo>
                                <a:lnTo>
                                  <a:pt x="1149" y="335"/>
                                </a:lnTo>
                                <a:lnTo>
                                  <a:pt x="1178" y="362"/>
                                </a:lnTo>
                                <a:lnTo>
                                  <a:pt x="1205" y="390"/>
                                </a:lnTo>
                                <a:lnTo>
                                  <a:pt x="1231" y="421"/>
                                </a:lnTo>
                                <a:lnTo>
                                  <a:pt x="1256" y="453"/>
                                </a:lnTo>
                                <a:lnTo>
                                  <a:pt x="1280" y="487"/>
                                </a:lnTo>
                                <a:lnTo>
                                  <a:pt x="1302" y="523"/>
                                </a:lnTo>
                                <a:lnTo>
                                  <a:pt x="1324" y="561"/>
                                </a:lnTo>
                                <a:lnTo>
                                  <a:pt x="1344" y="600"/>
                                </a:lnTo>
                                <a:lnTo>
                                  <a:pt x="1363" y="641"/>
                                </a:lnTo>
                                <a:lnTo>
                                  <a:pt x="1380" y="683"/>
                                </a:lnTo>
                                <a:lnTo>
                                  <a:pt x="1396" y="726"/>
                                </a:lnTo>
                                <a:lnTo>
                                  <a:pt x="1410" y="772"/>
                                </a:lnTo>
                                <a:lnTo>
                                  <a:pt x="1423" y="818"/>
                                </a:lnTo>
                                <a:lnTo>
                                  <a:pt x="1435" y="865"/>
                                </a:lnTo>
                                <a:lnTo>
                                  <a:pt x="1445" y="914"/>
                                </a:lnTo>
                                <a:lnTo>
                                  <a:pt x="1452" y="964"/>
                                </a:lnTo>
                                <a:lnTo>
                                  <a:pt x="1460" y="1014"/>
                                </a:lnTo>
                                <a:lnTo>
                                  <a:pt x="1464" y="1065"/>
                                </a:lnTo>
                                <a:lnTo>
                                  <a:pt x="1468" y="1118"/>
                                </a:lnTo>
                                <a:lnTo>
                                  <a:pt x="1470" y="1171"/>
                                </a:lnTo>
                                <a:lnTo>
                                  <a:pt x="1470" y="1225"/>
                                </a:lnTo>
                                <a:lnTo>
                                  <a:pt x="1468" y="1279"/>
                                </a:lnTo>
                                <a:lnTo>
                                  <a:pt x="1463" y="1334"/>
                                </a:lnTo>
                                <a:lnTo>
                                  <a:pt x="1471" y="1299"/>
                                </a:lnTo>
                                <a:lnTo>
                                  <a:pt x="1476" y="1265"/>
                                </a:lnTo>
                                <a:lnTo>
                                  <a:pt x="1483" y="1230"/>
                                </a:lnTo>
                                <a:lnTo>
                                  <a:pt x="1487" y="1195"/>
                                </a:lnTo>
                                <a:lnTo>
                                  <a:pt x="1492" y="1137"/>
                                </a:lnTo>
                                <a:lnTo>
                                  <a:pt x="1497" y="1081"/>
                                </a:lnTo>
                                <a:lnTo>
                                  <a:pt x="1498" y="1025"/>
                                </a:lnTo>
                                <a:lnTo>
                                  <a:pt x="1498" y="969"/>
                                </a:lnTo>
                                <a:lnTo>
                                  <a:pt x="1497" y="915"/>
                                </a:lnTo>
                                <a:lnTo>
                                  <a:pt x="1492" y="861"/>
                                </a:lnTo>
                                <a:lnTo>
                                  <a:pt x="1487" y="808"/>
                                </a:lnTo>
                                <a:lnTo>
                                  <a:pt x="1479" y="756"/>
                                </a:lnTo>
                                <a:lnTo>
                                  <a:pt x="1471" y="706"/>
                                </a:lnTo>
                                <a:lnTo>
                                  <a:pt x="1460" y="656"/>
                                </a:lnTo>
                                <a:lnTo>
                                  <a:pt x="1447" y="608"/>
                                </a:lnTo>
                                <a:lnTo>
                                  <a:pt x="1434" y="560"/>
                                </a:lnTo>
                                <a:lnTo>
                                  <a:pt x="1418" y="515"/>
                                </a:lnTo>
                                <a:lnTo>
                                  <a:pt x="1401" y="469"/>
                                </a:lnTo>
                                <a:lnTo>
                                  <a:pt x="1382" y="427"/>
                                </a:lnTo>
                                <a:lnTo>
                                  <a:pt x="1363" y="385"/>
                                </a:lnTo>
                                <a:lnTo>
                                  <a:pt x="1341" y="347"/>
                                </a:lnTo>
                                <a:lnTo>
                                  <a:pt x="1319" y="309"/>
                                </a:lnTo>
                                <a:lnTo>
                                  <a:pt x="1295" y="272"/>
                                </a:lnTo>
                                <a:lnTo>
                                  <a:pt x="1269" y="239"/>
                                </a:lnTo>
                                <a:lnTo>
                                  <a:pt x="1242" y="206"/>
                                </a:lnTo>
                                <a:lnTo>
                                  <a:pt x="1215" y="176"/>
                                </a:lnTo>
                                <a:lnTo>
                                  <a:pt x="1186" y="148"/>
                                </a:lnTo>
                                <a:lnTo>
                                  <a:pt x="1155" y="122"/>
                                </a:lnTo>
                                <a:lnTo>
                                  <a:pt x="1124" y="98"/>
                                </a:lnTo>
                                <a:lnTo>
                                  <a:pt x="1092" y="77"/>
                                </a:lnTo>
                                <a:lnTo>
                                  <a:pt x="1058" y="58"/>
                                </a:lnTo>
                                <a:lnTo>
                                  <a:pt x="1024" y="42"/>
                                </a:lnTo>
                                <a:lnTo>
                                  <a:pt x="989" y="28"/>
                                </a:lnTo>
                                <a:lnTo>
                                  <a:pt x="952" y="17"/>
                                </a:lnTo>
                                <a:lnTo>
                                  <a:pt x="916" y="9"/>
                                </a:lnTo>
                                <a:lnTo>
                                  <a:pt x="878" y="3"/>
                                </a:lnTo>
                                <a:lnTo>
                                  <a:pt x="839" y="0"/>
                                </a:lnTo>
                                <a:lnTo>
                                  <a:pt x="801" y="1"/>
                                </a:lnTo>
                                <a:lnTo>
                                  <a:pt x="763" y="4"/>
                                </a:lnTo>
                                <a:lnTo>
                                  <a:pt x="726" y="10"/>
                                </a:lnTo>
                                <a:lnTo>
                                  <a:pt x="689" y="19"/>
                                </a:lnTo>
                                <a:lnTo>
                                  <a:pt x="652" y="29"/>
                                </a:lnTo>
                                <a:lnTo>
                                  <a:pt x="615" y="43"/>
                                </a:lnTo>
                                <a:lnTo>
                                  <a:pt x="579" y="60"/>
                                </a:lnTo>
                                <a:lnTo>
                                  <a:pt x="544" y="79"/>
                                </a:lnTo>
                                <a:lnTo>
                                  <a:pt x="509" y="99"/>
                                </a:lnTo>
                                <a:lnTo>
                                  <a:pt x="475" y="123"/>
                                </a:lnTo>
                                <a:lnTo>
                                  <a:pt x="442" y="149"/>
                                </a:lnTo>
                                <a:lnTo>
                                  <a:pt x="408" y="177"/>
                                </a:lnTo>
                                <a:lnTo>
                                  <a:pt x="377" y="207"/>
                                </a:lnTo>
                                <a:lnTo>
                                  <a:pt x="345" y="239"/>
                                </a:lnTo>
                                <a:lnTo>
                                  <a:pt x="315" y="273"/>
                                </a:lnTo>
                                <a:lnTo>
                                  <a:pt x="286" y="309"/>
                                </a:lnTo>
                                <a:lnTo>
                                  <a:pt x="258" y="347"/>
                                </a:lnTo>
                                <a:lnTo>
                                  <a:pt x="231" y="386"/>
                                </a:lnTo>
                                <a:lnTo>
                                  <a:pt x="205" y="427"/>
                                </a:lnTo>
                                <a:lnTo>
                                  <a:pt x="180" y="471"/>
                                </a:lnTo>
                                <a:lnTo>
                                  <a:pt x="156" y="516"/>
                                </a:lnTo>
                                <a:lnTo>
                                  <a:pt x="135" y="561"/>
                                </a:lnTo>
                                <a:lnTo>
                                  <a:pt x="114" y="609"/>
                                </a:lnTo>
                                <a:lnTo>
                                  <a:pt x="95" y="658"/>
                                </a:lnTo>
                                <a:lnTo>
                                  <a:pt x="77" y="709"/>
                                </a:lnTo>
                                <a:lnTo>
                                  <a:pt x="60" y="760"/>
                                </a:lnTo>
                                <a:lnTo>
                                  <a:pt x="46" y="813"/>
                                </a:lnTo>
                                <a:lnTo>
                                  <a:pt x="33" y="867"/>
                                </a:lnTo>
                                <a:lnTo>
                                  <a:pt x="21" y="922"/>
                                </a:lnTo>
                                <a:lnTo>
                                  <a:pt x="12" y="978"/>
                                </a:lnTo>
                                <a:lnTo>
                                  <a:pt x="4" y="1035"/>
                                </a:lnTo>
                                <a:lnTo>
                                  <a:pt x="3" y="1049"/>
                                </a:lnTo>
                                <a:lnTo>
                                  <a:pt x="2" y="1062"/>
                                </a:lnTo>
                                <a:lnTo>
                                  <a:pt x="1" y="1076"/>
                                </a:lnTo>
                                <a:lnTo>
                                  <a:pt x="0" y="1090"/>
                                </a:lnTo>
                                <a:lnTo>
                                  <a:pt x="11" y="1039"/>
                                </a:lnTo>
                                <a:lnTo>
                                  <a:pt x="24" y="991"/>
                                </a:lnTo>
                                <a:lnTo>
                                  <a:pt x="38" y="942"/>
                                </a:lnTo>
                                <a:lnTo>
                                  <a:pt x="53" y="895"/>
                                </a:lnTo>
                                <a:lnTo>
                                  <a:pt x="69" y="848"/>
                                </a:lnTo>
                                <a:lnTo>
                                  <a:pt x="87" y="803"/>
                                </a:lnTo>
                                <a:lnTo>
                                  <a:pt x="107" y="759"/>
                                </a:lnTo>
                                <a:lnTo>
                                  <a:pt x="126" y="717"/>
                                </a:lnTo>
                                <a:lnTo>
                                  <a:pt x="148" y="674"/>
                                </a:lnTo>
                                <a:lnTo>
                                  <a:pt x="171" y="635"/>
                                </a:lnTo>
                                <a:lnTo>
                                  <a:pt x="194" y="596"/>
                                </a:lnTo>
                                <a:lnTo>
                                  <a:pt x="218" y="559"/>
                                </a:lnTo>
                                <a:lnTo>
                                  <a:pt x="244" y="523"/>
                                </a:lnTo>
                                <a:lnTo>
                                  <a:pt x="270" y="489"/>
                                </a:lnTo>
                                <a:lnTo>
                                  <a:pt x="297" y="457"/>
                                </a:lnTo>
                                <a:lnTo>
                                  <a:pt x="325" y="425"/>
                                </a:lnTo>
                                <a:lnTo>
                                  <a:pt x="354" y="396"/>
                                </a:lnTo>
                                <a:lnTo>
                                  <a:pt x="383" y="369"/>
                                </a:lnTo>
                                <a:lnTo>
                                  <a:pt x="414" y="343"/>
                                </a:lnTo>
                                <a:lnTo>
                                  <a:pt x="445" y="320"/>
                                </a:lnTo>
                                <a:lnTo>
                                  <a:pt x="476" y="297"/>
                                </a:lnTo>
                                <a:lnTo>
                                  <a:pt x="509" y="277"/>
                                </a:lnTo>
                                <a:lnTo>
                                  <a:pt x="541" y="259"/>
                                </a:lnTo>
                                <a:lnTo>
                                  <a:pt x="573" y="244"/>
                                </a:lnTo>
                                <a:lnTo>
                                  <a:pt x="607" y="230"/>
                                </a:lnTo>
                                <a:lnTo>
                                  <a:pt x="641" y="218"/>
                                </a:lnTo>
                                <a:lnTo>
                                  <a:pt x="675" y="209"/>
                                </a:lnTo>
                                <a:lnTo>
                                  <a:pt x="709" y="202"/>
                                </a:lnTo>
                                <a:lnTo>
                                  <a:pt x="744" y="198"/>
                                </a:lnTo>
                                <a:lnTo>
                                  <a:pt x="780" y="194"/>
                                </a:lnTo>
                                <a:lnTo>
                                  <a:pt x="814" y="194"/>
                                </a:lnTo>
                                <a:lnTo>
                                  <a:pt x="850" y="19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9"/>
                        <wps:cNvSpPr>
                          <a:spLocks/>
                        </wps:cNvSpPr>
                        <wps:spPr bwMode="auto">
                          <a:xfrm>
                            <a:off x="1065530" y="476250"/>
                            <a:ext cx="130810" cy="150495"/>
                          </a:xfrm>
                          <a:custGeom>
                            <a:avLst/>
                            <a:gdLst>
                              <a:gd name="T0" fmla="*/ 1208 w 1238"/>
                              <a:gd name="T1" fmla="*/ 863 h 1420"/>
                              <a:gd name="T2" fmla="*/ 1174 w 1238"/>
                              <a:gd name="T3" fmla="*/ 965 h 1420"/>
                              <a:gd name="T4" fmla="*/ 1127 w 1238"/>
                              <a:gd name="T5" fmla="*/ 1060 h 1420"/>
                              <a:gd name="T6" fmla="*/ 1071 w 1238"/>
                              <a:gd name="T7" fmla="*/ 1145 h 1420"/>
                              <a:gd name="T8" fmla="*/ 1005 w 1238"/>
                              <a:gd name="T9" fmla="*/ 1222 h 1420"/>
                              <a:gd name="T10" fmla="*/ 933 w 1238"/>
                              <a:gd name="T11" fmla="*/ 1287 h 1420"/>
                              <a:gd name="T12" fmla="*/ 853 w 1238"/>
                              <a:gd name="T13" fmla="*/ 1340 h 1420"/>
                              <a:gd name="T14" fmla="*/ 768 w 1238"/>
                              <a:gd name="T15" fmla="*/ 1381 h 1420"/>
                              <a:gd name="T16" fmla="*/ 678 w 1238"/>
                              <a:gd name="T17" fmla="*/ 1408 h 1420"/>
                              <a:gd name="T18" fmla="*/ 586 w 1238"/>
                              <a:gd name="T19" fmla="*/ 1420 h 1420"/>
                              <a:gd name="T20" fmla="*/ 492 w 1238"/>
                              <a:gd name="T21" fmla="*/ 1416 h 1420"/>
                              <a:gd name="T22" fmla="*/ 402 w 1238"/>
                              <a:gd name="T23" fmla="*/ 1395 h 1420"/>
                              <a:gd name="T24" fmla="*/ 318 w 1238"/>
                              <a:gd name="T25" fmla="*/ 1360 h 1420"/>
                              <a:gd name="T26" fmla="*/ 243 w 1238"/>
                              <a:gd name="T27" fmla="*/ 1311 h 1420"/>
                              <a:gd name="T28" fmla="*/ 176 w 1238"/>
                              <a:gd name="T29" fmla="*/ 1250 h 1420"/>
                              <a:gd name="T30" fmla="*/ 118 w 1238"/>
                              <a:gd name="T31" fmla="*/ 1178 h 1420"/>
                              <a:gd name="T32" fmla="*/ 71 w 1238"/>
                              <a:gd name="T33" fmla="*/ 1096 h 1420"/>
                              <a:gd name="T34" fmla="*/ 35 w 1238"/>
                              <a:gd name="T35" fmla="*/ 1007 h 1420"/>
                              <a:gd name="T36" fmla="*/ 11 w 1238"/>
                              <a:gd name="T37" fmla="*/ 911 h 1420"/>
                              <a:gd name="T38" fmla="*/ 0 w 1238"/>
                              <a:gd name="T39" fmla="*/ 808 h 1420"/>
                              <a:gd name="T40" fmla="*/ 3 w 1238"/>
                              <a:gd name="T41" fmla="*/ 703 h 1420"/>
                              <a:gd name="T42" fmla="*/ 19 w 1238"/>
                              <a:gd name="T43" fmla="*/ 594 h 1420"/>
                              <a:gd name="T44" fmla="*/ 50 w 1238"/>
                              <a:gd name="T45" fmla="*/ 489 h 1420"/>
                              <a:gd name="T46" fmla="*/ 93 w 1238"/>
                              <a:gd name="T47" fmla="*/ 392 h 1420"/>
                              <a:gd name="T48" fmla="*/ 146 w 1238"/>
                              <a:gd name="T49" fmla="*/ 303 h 1420"/>
                              <a:gd name="T50" fmla="*/ 208 w 1238"/>
                              <a:gd name="T51" fmla="*/ 224 h 1420"/>
                              <a:gd name="T52" fmla="*/ 278 w 1238"/>
                              <a:gd name="T53" fmla="*/ 155 h 1420"/>
                              <a:gd name="T54" fmla="*/ 356 w 1238"/>
                              <a:gd name="T55" fmla="*/ 97 h 1420"/>
                              <a:gd name="T56" fmla="*/ 439 w 1238"/>
                              <a:gd name="T57" fmla="*/ 52 h 1420"/>
                              <a:gd name="T58" fmla="*/ 528 w 1238"/>
                              <a:gd name="T59" fmla="*/ 21 h 1420"/>
                              <a:gd name="T60" fmla="*/ 619 w 1238"/>
                              <a:gd name="T61" fmla="*/ 4 h 1420"/>
                              <a:gd name="T62" fmla="*/ 713 w 1238"/>
                              <a:gd name="T63" fmla="*/ 2 h 1420"/>
                              <a:gd name="T64" fmla="*/ 806 w 1238"/>
                              <a:gd name="T65" fmla="*/ 18 h 1420"/>
                              <a:gd name="T66" fmla="*/ 891 w 1238"/>
                              <a:gd name="T67" fmla="*/ 48 h 1420"/>
                              <a:gd name="T68" fmla="*/ 970 w 1238"/>
                              <a:gd name="T69" fmla="*/ 92 h 1420"/>
                              <a:gd name="T70" fmla="*/ 1040 w 1238"/>
                              <a:gd name="T71" fmla="*/ 149 h 1420"/>
                              <a:gd name="T72" fmla="*/ 1100 w 1238"/>
                              <a:gd name="T73" fmla="*/ 218 h 1420"/>
                              <a:gd name="T74" fmla="*/ 1151 w 1238"/>
                              <a:gd name="T75" fmla="*/ 296 h 1420"/>
                              <a:gd name="T76" fmla="*/ 1191 w 1238"/>
                              <a:gd name="T77" fmla="*/ 383 h 1420"/>
                              <a:gd name="T78" fmla="*/ 1219 w 1238"/>
                              <a:gd name="T79" fmla="*/ 478 h 1420"/>
                              <a:gd name="T80" fmla="*/ 1234 w 1238"/>
                              <a:gd name="T81" fmla="*/ 579 h 1420"/>
                              <a:gd name="T82" fmla="*/ 1236 w 1238"/>
                              <a:gd name="T83" fmla="*/ 683 h 1420"/>
                              <a:gd name="T84" fmla="*/ 1225 w 1238"/>
                              <a:gd name="T85" fmla="*/ 791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38" h="1420">
                                <a:moveTo>
                                  <a:pt x="1225" y="791"/>
                                </a:moveTo>
                                <a:lnTo>
                                  <a:pt x="1217" y="828"/>
                                </a:lnTo>
                                <a:lnTo>
                                  <a:pt x="1208" y="863"/>
                                </a:lnTo>
                                <a:lnTo>
                                  <a:pt x="1198" y="898"/>
                                </a:lnTo>
                                <a:lnTo>
                                  <a:pt x="1187" y="932"/>
                                </a:lnTo>
                                <a:lnTo>
                                  <a:pt x="1174" y="965"/>
                                </a:lnTo>
                                <a:lnTo>
                                  <a:pt x="1160" y="997"/>
                                </a:lnTo>
                                <a:lnTo>
                                  <a:pt x="1145" y="1030"/>
                                </a:lnTo>
                                <a:lnTo>
                                  <a:pt x="1127" y="1060"/>
                                </a:lnTo>
                                <a:lnTo>
                                  <a:pt x="1110" y="1089"/>
                                </a:lnTo>
                                <a:lnTo>
                                  <a:pt x="1091" y="1118"/>
                                </a:lnTo>
                                <a:lnTo>
                                  <a:pt x="1071" y="1145"/>
                                </a:lnTo>
                                <a:lnTo>
                                  <a:pt x="1051" y="1172"/>
                                </a:lnTo>
                                <a:lnTo>
                                  <a:pt x="1029" y="1198"/>
                                </a:lnTo>
                                <a:lnTo>
                                  <a:pt x="1005" y="1222"/>
                                </a:lnTo>
                                <a:lnTo>
                                  <a:pt x="983" y="1244"/>
                                </a:lnTo>
                                <a:lnTo>
                                  <a:pt x="958" y="1267"/>
                                </a:lnTo>
                                <a:lnTo>
                                  <a:pt x="933" y="1287"/>
                                </a:lnTo>
                                <a:lnTo>
                                  <a:pt x="907" y="1306"/>
                                </a:lnTo>
                                <a:lnTo>
                                  <a:pt x="880" y="1324"/>
                                </a:lnTo>
                                <a:lnTo>
                                  <a:pt x="853" y="1340"/>
                                </a:lnTo>
                                <a:lnTo>
                                  <a:pt x="825" y="1355"/>
                                </a:lnTo>
                                <a:lnTo>
                                  <a:pt x="797" y="1369"/>
                                </a:lnTo>
                                <a:lnTo>
                                  <a:pt x="768" y="1381"/>
                                </a:lnTo>
                                <a:lnTo>
                                  <a:pt x="739" y="1392"/>
                                </a:lnTo>
                                <a:lnTo>
                                  <a:pt x="708" y="1401"/>
                                </a:lnTo>
                                <a:lnTo>
                                  <a:pt x="678" y="1408"/>
                                </a:lnTo>
                                <a:lnTo>
                                  <a:pt x="648" y="1414"/>
                                </a:lnTo>
                                <a:lnTo>
                                  <a:pt x="618" y="1418"/>
                                </a:lnTo>
                                <a:lnTo>
                                  <a:pt x="586" y="1420"/>
                                </a:lnTo>
                                <a:lnTo>
                                  <a:pt x="555" y="1420"/>
                                </a:lnTo>
                                <a:lnTo>
                                  <a:pt x="524" y="1419"/>
                                </a:lnTo>
                                <a:lnTo>
                                  <a:pt x="492" y="1416"/>
                                </a:lnTo>
                                <a:lnTo>
                                  <a:pt x="462" y="1410"/>
                                </a:lnTo>
                                <a:lnTo>
                                  <a:pt x="432" y="1404"/>
                                </a:lnTo>
                                <a:lnTo>
                                  <a:pt x="402" y="1395"/>
                                </a:lnTo>
                                <a:lnTo>
                                  <a:pt x="374" y="1385"/>
                                </a:lnTo>
                                <a:lnTo>
                                  <a:pt x="345" y="1374"/>
                                </a:lnTo>
                                <a:lnTo>
                                  <a:pt x="318" y="1360"/>
                                </a:lnTo>
                                <a:lnTo>
                                  <a:pt x="293" y="1345"/>
                                </a:lnTo>
                                <a:lnTo>
                                  <a:pt x="267" y="1328"/>
                                </a:lnTo>
                                <a:lnTo>
                                  <a:pt x="243" y="1311"/>
                                </a:lnTo>
                                <a:lnTo>
                                  <a:pt x="219" y="1292"/>
                                </a:lnTo>
                                <a:lnTo>
                                  <a:pt x="196" y="1271"/>
                                </a:lnTo>
                                <a:lnTo>
                                  <a:pt x="176" y="1250"/>
                                </a:lnTo>
                                <a:lnTo>
                                  <a:pt x="155" y="1227"/>
                                </a:lnTo>
                                <a:lnTo>
                                  <a:pt x="136" y="1203"/>
                                </a:lnTo>
                                <a:lnTo>
                                  <a:pt x="118" y="1178"/>
                                </a:lnTo>
                                <a:lnTo>
                                  <a:pt x="101" y="1151"/>
                                </a:lnTo>
                                <a:lnTo>
                                  <a:pt x="85" y="1125"/>
                                </a:lnTo>
                                <a:lnTo>
                                  <a:pt x="71" y="1096"/>
                                </a:lnTo>
                                <a:lnTo>
                                  <a:pt x="58" y="1067"/>
                                </a:lnTo>
                                <a:lnTo>
                                  <a:pt x="45" y="1038"/>
                                </a:lnTo>
                                <a:lnTo>
                                  <a:pt x="35" y="1007"/>
                                </a:lnTo>
                                <a:lnTo>
                                  <a:pt x="26" y="976"/>
                                </a:lnTo>
                                <a:lnTo>
                                  <a:pt x="18" y="943"/>
                                </a:lnTo>
                                <a:lnTo>
                                  <a:pt x="11" y="911"/>
                                </a:lnTo>
                                <a:lnTo>
                                  <a:pt x="6" y="877"/>
                                </a:lnTo>
                                <a:lnTo>
                                  <a:pt x="2" y="843"/>
                                </a:lnTo>
                                <a:lnTo>
                                  <a:pt x="0" y="808"/>
                                </a:lnTo>
                                <a:lnTo>
                                  <a:pt x="0" y="774"/>
                                </a:lnTo>
                                <a:lnTo>
                                  <a:pt x="0" y="738"/>
                                </a:lnTo>
                                <a:lnTo>
                                  <a:pt x="3" y="703"/>
                                </a:lnTo>
                                <a:lnTo>
                                  <a:pt x="6" y="666"/>
                                </a:lnTo>
                                <a:lnTo>
                                  <a:pt x="13" y="629"/>
                                </a:lnTo>
                                <a:lnTo>
                                  <a:pt x="19" y="594"/>
                                </a:lnTo>
                                <a:lnTo>
                                  <a:pt x="28" y="558"/>
                                </a:lnTo>
                                <a:lnTo>
                                  <a:pt x="39" y="524"/>
                                </a:lnTo>
                                <a:lnTo>
                                  <a:pt x="50" y="489"/>
                                </a:lnTo>
                                <a:lnTo>
                                  <a:pt x="62" y="456"/>
                                </a:lnTo>
                                <a:lnTo>
                                  <a:pt x="77" y="423"/>
                                </a:lnTo>
                                <a:lnTo>
                                  <a:pt x="93" y="392"/>
                                </a:lnTo>
                                <a:lnTo>
                                  <a:pt x="109" y="362"/>
                                </a:lnTo>
                                <a:lnTo>
                                  <a:pt x="126" y="332"/>
                                </a:lnTo>
                                <a:lnTo>
                                  <a:pt x="146" y="303"/>
                                </a:lnTo>
                                <a:lnTo>
                                  <a:pt x="165" y="275"/>
                                </a:lnTo>
                                <a:lnTo>
                                  <a:pt x="186" y="250"/>
                                </a:lnTo>
                                <a:lnTo>
                                  <a:pt x="208" y="224"/>
                                </a:lnTo>
                                <a:lnTo>
                                  <a:pt x="231" y="200"/>
                                </a:lnTo>
                                <a:lnTo>
                                  <a:pt x="255" y="176"/>
                                </a:lnTo>
                                <a:lnTo>
                                  <a:pt x="278" y="155"/>
                                </a:lnTo>
                                <a:lnTo>
                                  <a:pt x="303" y="134"/>
                                </a:lnTo>
                                <a:lnTo>
                                  <a:pt x="329" y="115"/>
                                </a:lnTo>
                                <a:lnTo>
                                  <a:pt x="356" y="97"/>
                                </a:lnTo>
                                <a:lnTo>
                                  <a:pt x="383" y="80"/>
                                </a:lnTo>
                                <a:lnTo>
                                  <a:pt x="411" y="65"/>
                                </a:lnTo>
                                <a:lnTo>
                                  <a:pt x="439" y="52"/>
                                </a:lnTo>
                                <a:lnTo>
                                  <a:pt x="469" y="40"/>
                                </a:lnTo>
                                <a:lnTo>
                                  <a:pt x="498" y="29"/>
                                </a:lnTo>
                                <a:lnTo>
                                  <a:pt x="528" y="21"/>
                                </a:lnTo>
                                <a:lnTo>
                                  <a:pt x="558" y="13"/>
                                </a:lnTo>
                                <a:lnTo>
                                  <a:pt x="588" y="8"/>
                                </a:lnTo>
                                <a:lnTo>
                                  <a:pt x="619" y="4"/>
                                </a:lnTo>
                                <a:lnTo>
                                  <a:pt x="650" y="1"/>
                                </a:lnTo>
                                <a:lnTo>
                                  <a:pt x="681" y="0"/>
                                </a:lnTo>
                                <a:lnTo>
                                  <a:pt x="713" y="2"/>
                                </a:lnTo>
                                <a:lnTo>
                                  <a:pt x="744" y="6"/>
                                </a:lnTo>
                                <a:lnTo>
                                  <a:pt x="775" y="10"/>
                                </a:lnTo>
                                <a:lnTo>
                                  <a:pt x="806" y="18"/>
                                </a:lnTo>
                                <a:lnTo>
                                  <a:pt x="835" y="26"/>
                                </a:lnTo>
                                <a:lnTo>
                                  <a:pt x="864" y="36"/>
                                </a:lnTo>
                                <a:lnTo>
                                  <a:pt x="891" y="48"/>
                                </a:lnTo>
                                <a:lnTo>
                                  <a:pt x="918" y="61"/>
                                </a:lnTo>
                                <a:lnTo>
                                  <a:pt x="945" y="76"/>
                                </a:lnTo>
                                <a:lnTo>
                                  <a:pt x="970" y="92"/>
                                </a:lnTo>
                                <a:lnTo>
                                  <a:pt x="995" y="110"/>
                                </a:lnTo>
                                <a:lnTo>
                                  <a:pt x="1017" y="129"/>
                                </a:lnTo>
                                <a:lnTo>
                                  <a:pt x="1040" y="149"/>
                                </a:lnTo>
                                <a:lnTo>
                                  <a:pt x="1061" y="171"/>
                                </a:lnTo>
                                <a:lnTo>
                                  <a:pt x="1081" y="193"/>
                                </a:lnTo>
                                <a:lnTo>
                                  <a:pt x="1100" y="218"/>
                                </a:lnTo>
                                <a:lnTo>
                                  <a:pt x="1119" y="243"/>
                                </a:lnTo>
                                <a:lnTo>
                                  <a:pt x="1135" y="269"/>
                                </a:lnTo>
                                <a:lnTo>
                                  <a:pt x="1151" y="296"/>
                                </a:lnTo>
                                <a:lnTo>
                                  <a:pt x="1165" y="324"/>
                                </a:lnTo>
                                <a:lnTo>
                                  <a:pt x="1179" y="353"/>
                                </a:lnTo>
                                <a:lnTo>
                                  <a:pt x="1191" y="383"/>
                                </a:lnTo>
                                <a:lnTo>
                                  <a:pt x="1202" y="415"/>
                                </a:lnTo>
                                <a:lnTo>
                                  <a:pt x="1211" y="446"/>
                                </a:lnTo>
                                <a:lnTo>
                                  <a:pt x="1219" y="478"/>
                                </a:lnTo>
                                <a:lnTo>
                                  <a:pt x="1226" y="511"/>
                                </a:lnTo>
                                <a:lnTo>
                                  <a:pt x="1230" y="544"/>
                                </a:lnTo>
                                <a:lnTo>
                                  <a:pt x="1234" y="579"/>
                                </a:lnTo>
                                <a:lnTo>
                                  <a:pt x="1236" y="613"/>
                                </a:lnTo>
                                <a:lnTo>
                                  <a:pt x="1238" y="648"/>
                                </a:lnTo>
                                <a:lnTo>
                                  <a:pt x="1236" y="683"/>
                                </a:lnTo>
                                <a:lnTo>
                                  <a:pt x="1234" y="719"/>
                                </a:lnTo>
                                <a:lnTo>
                                  <a:pt x="1230" y="756"/>
                                </a:lnTo>
                                <a:lnTo>
                                  <a:pt x="1225" y="791"/>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0"/>
                        <wps:cNvSpPr>
                          <a:spLocks/>
                        </wps:cNvSpPr>
                        <wps:spPr bwMode="auto">
                          <a:xfrm>
                            <a:off x="1076325" y="488315"/>
                            <a:ext cx="109855" cy="126365"/>
                          </a:xfrm>
                          <a:custGeom>
                            <a:avLst/>
                            <a:gdLst>
                              <a:gd name="T0" fmla="*/ 1015 w 1040"/>
                              <a:gd name="T1" fmla="*/ 724 h 1192"/>
                              <a:gd name="T2" fmla="*/ 987 w 1040"/>
                              <a:gd name="T3" fmla="*/ 810 h 1192"/>
                              <a:gd name="T4" fmla="*/ 948 w 1040"/>
                              <a:gd name="T5" fmla="*/ 889 h 1192"/>
                              <a:gd name="T6" fmla="*/ 901 w 1040"/>
                              <a:gd name="T7" fmla="*/ 961 h 1192"/>
                              <a:gd name="T8" fmla="*/ 846 w 1040"/>
                              <a:gd name="T9" fmla="*/ 1025 h 1192"/>
                              <a:gd name="T10" fmla="*/ 784 w 1040"/>
                              <a:gd name="T11" fmla="*/ 1080 h 1192"/>
                              <a:gd name="T12" fmla="*/ 717 w 1040"/>
                              <a:gd name="T13" fmla="*/ 1125 h 1192"/>
                              <a:gd name="T14" fmla="*/ 646 w 1040"/>
                              <a:gd name="T15" fmla="*/ 1159 h 1192"/>
                              <a:gd name="T16" fmla="*/ 570 w 1040"/>
                              <a:gd name="T17" fmla="*/ 1181 h 1192"/>
                              <a:gd name="T18" fmla="*/ 494 w 1040"/>
                              <a:gd name="T19" fmla="*/ 1192 h 1192"/>
                              <a:gd name="T20" fmla="*/ 415 w 1040"/>
                              <a:gd name="T21" fmla="*/ 1188 h 1192"/>
                              <a:gd name="T22" fmla="*/ 338 w 1040"/>
                              <a:gd name="T23" fmla="*/ 1170 h 1192"/>
                              <a:gd name="T24" fmla="*/ 268 w 1040"/>
                              <a:gd name="T25" fmla="*/ 1141 h 1192"/>
                              <a:gd name="T26" fmla="*/ 204 w 1040"/>
                              <a:gd name="T27" fmla="*/ 1100 h 1192"/>
                              <a:gd name="T28" fmla="*/ 148 w 1040"/>
                              <a:gd name="T29" fmla="*/ 1048 h 1192"/>
                              <a:gd name="T30" fmla="*/ 99 w 1040"/>
                              <a:gd name="T31" fmla="*/ 988 h 1192"/>
                              <a:gd name="T32" fmla="*/ 61 w 1040"/>
                              <a:gd name="T33" fmla="*/ 920 h 1192"/>
                              <a:gd name="T34" fmla="*/ 30 w 1040"/>
                              <a:gd name="T35" fmla="*/ 844 h 1192"/>
                              <a:gd name="T36" fmla="*/ 10 w 1040"/>
                              <a:gd name="T37" fmla="*/ 764 h 1192"/>
                              <a:gd name="T38" fmla="*/ 1 w 1040"/>
                              <a:gd name="T39" fmla="*/ 678 h 1192"/>
                              <a:gd name="T40" fmla="*/ 3 w 1040"/>
                              <a:gd name="T41" fmla="*/ 589 h 1192"/>
                              <a:gd name="T42" fmla="*/ 17 w 1040"/>
                              <a:gd name="T43" fmla="*/ 497 h 1192"/>
                              <a:gd name="T44" fmla="*/ 43 w 1040"/>
                              <a:gd name="T45" fmla="*/ 410 h 1192"/>
                              <a:gd name="T46" fmla="*/ 79 w 1040"/>
                              <a:gd name="T47" fmla="*/ 328 h 1192"/>
                              <a:gd name="T48" fmla="*/ 123 w 1040"/>
                              <a:gd name="T49" fmla="*/ 253 h 1192"/>
                              <a:gd name="T50" fmla="*/ 175 w 1040"/>
                              <a:gd name="T51" fmla="*/ 186 h 1192"/>
                              <a:gd name="T52" fmla="*/ 234 w 1040"/>
                              <a:gd name="T53" fmla="*/ 129 h 1192"/>
                              <a:gd name="T54" fmla="*/ 300 w 1040"/>
                              <a:gd name="T55" fmla="*/ 81 h 1192"/>
                              <a:gd name="T56" fmla="*/ 371 w 1040"/>
                              <a:gd name="T57" fmla="*/ 43 h 1192"/>
                              <a:gd name="T58" fmla="*/ 444 w 1040"/>
                              <a:gd name="T59" fmla="*/ 16 h 1192"/>
                              <a:gd name="T60" fmla="*/ 521 w 1040"/>
                              <a:gd name="T61" fmla="*/ 2 h 1192"/>
                              <a:gd name="T62" fmla="*/ 600 w 1040"/>
                              <a:gd name="T63" fmla="*/ 1 h 1192"/>
                              <a:gd name="T64" fmla="*/ 677 w 1040"/>
                              <a:gd name="T65" fmla="*/ 14 h 1192"/>
                              <a:gd name="T66" fmla="*/ 750 w 1040"/>
                              <a:gd name="T67" fmla="*/ 38 h 1192"/>
                              <a:gd name="T68" fmla="*/ 816 w 1040"/>
                              <a:gd name="T69" fmla="*/ 76 h 1192"/>
                              <a:gd name="T70" fmla="*/ 874 w 1040"/>
                              <a:gd name="T71" fmla="*/ 125 h 1192"/>
                              <a:gd name="T72" fmla="*/ 926 w 1040"/>
                              <a:gd name="T73" fmla="*/ 182 h 1192"/>
                              <a:gd name="T74" fmla="*/ 968 w 1040"/>
                              <a:gd name="T75" fmla="*/ 248 h 1192"/>
                              <a:gd name="T76" fmla="*/ 1001 w 1040"/>
                              <a:gd name="T77" fmla="*/ 321 h 1192"/>
                              <a:gd name="T78" fmla="*/ 1025 w 1040"/>
                              <a:gd name="T79" fmla="*/ 400 h 1192"/>
                              <a:gd name="T80" fmla="*/ 1038 w 1040"/>
                              <a:gd name="T81" fmla="*/ 484 h 1192"/>
                              <a:gd name="T82" fmla="*/ 1039 w 1040"/>
                              <a:gd name="T83" fmla="*/ 573 h 1192"/>
                              <a:gd name="T84" fmla="*/ 1029 w 1040"/>
                              <a:gd name="T85" fmla="*/ 663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0" h="1192">
                                <a:moveTo>
                                  <a:pt x="1029" y="663"/>
                                </a:moveTo>
                                <a:lnTo>
                                  <a:pt x="1023" y="694"/>
                                </a:lnTo>
                                <a:lnTo>
                                  <a:pt x="1015" y="724"/>
                                </a:lnTo>
                                <a:lnTo>
                                  <a:pt x="1007" y="753"/>
                                </a:lnTo>
                                <a:lnTo>
                                  <a:pt x="998" y="782"/>
                                </a:lnTo>
                                <a:lnTo>
                                  <a:pt x="987" y="810"/>
                                </a:lnTo>
                                <a:lnTo>
                                  <a:pt x="975" y="837"/>
                                </a:lnTo>
                                <a:lnTo>
                                  <a:pt x="962" y="863"/>
                                </a:lnTo>
                                <a:lnTo>
                                  <a:pt x="948" y="889"/>
                                </a:lnTo>
                                <a:lnTo>
                                  <a:pt x="933" y="913"/>
                                </a:lnTo>
                                <a:lnTo>
                                  <a:pt x="917" y="938"/>
                                </a:lnTo>
                                <a:lnTo>
                                  <a:pt x="901" y="961"/>
                                </a:lnTo>
                                <a:lnTo>
                                  <a:pt x="884" y="984"/>
                                </a:lnTo>
                                <a:lnTo>
                                  <a:pt x="865" y="1004"/>
                                </a:lnTo>
                                <a:lnTo>
                                  <a:pt x="846" y="1025"/>
                                </a:lnTo>
                                <a:lnTo>
                                  <a:pt x="826" y="1044"/>
                                </a:lnTo>
                                <a:lnTo>
                                  <a:pt x="806" y="1062"/>
                                </a:lnTo>
                                <a:lnTo>
                                  <a:pt x="784" y="1080"/>
                                </a:lnTo>
                                <a:lnTo>
                                  <a:pt x="763" y="1096"/>
                                </a:lnTo>
                                <a:lnTo>
                                  <a:pt x="740" y="1111"/>
                                </a:lnTo>
                                <a:lnTo>
                                  <a:pt x="717" y="1125"/>
                                </a:lnTo>
                                <a:lnTo>
                                  <a:pt x="693" y="1138"/>
                                </a:lnTo>
                                <a:lnTo>
                                  <a:pt x="670" y="1149"/>
                                </a:lnTo>
                                <a:lnTo>
                                  <a:pt x="646" y="1159"/>
                                </a:lnTo>
                                <a:lnTo>
                                  <a:pt x="621" y="1168"/>
                                </a:lnTo>
                                <a:lnTo>
                                  <a:pt x="596" y="1176"/>
                                </a:lnTo>
                                <a:lnTo>
                                  <a:pt x="570" y="1181"/>
                                </a:lnTo>
                                <a:lnTo>
                                  <a:pt x="546" y="1186"/>
                                </a:lnTo>
                                <a:lnTo>
                                  <a:pt x="520" y="1190"/>
                                </a:lnTo>
                                <a:lnTo>
                                  <a:pt x="494" y="1192"/>
                                </a:lnTo>
                                <a:lnTo>
                                  <a:pt x="468" y="1192"/>
                                </a:lnTo>
                                <a:lnTo>
                                  <a:pt x="441" y="1191"/>
                                </a:lnTo>
                                <a:lnTo>
                                  <a:pt x="415" y="1188"/>
                                </a:lnTo>
                                <a:lnTo>
                                  <a:pt x="389" y="1183"/>
                                </a:lnTo>
                                <a:lnTo>
                                  <a:pt x="363" y="1178"/>
                                </a:lnTo>
                                <a:lnTo>
                                  <a:pt x="338" y="1170"/>
                                </a:lnTo>
                                <a:lnTo>
                                  <a:pt x="314" y="1162"/>
                                </a:lnTo>
                                <a:lnTo>
                                  <a:pt x="291" y="1152"/>
                                </a:lnTo>
                                <a:lnTo>
                                  <a:pt x="268" y="1141"/>
                                </a:lnTo>
                                <a:lnTo>
                                  <a:pt x="246" y="1128"/>
                                </a:lnTo>
                                <a:lnTo>
                                  <a:pt x="225" y="1115"/>
                                </a:lnTo>
                                <a:lnTo>
                                  <a:pt x="204" y="1100"/>
                                </a:lnTo>
                                <a:lnTo>
                                  <a:pt x="185" y="1084"/>
                                </a:lnTo>
                                <a:lnTo>
                                  <a:pt x="166" y="1067"/>
                                </a:lnTo>
                                <a:lnTo>
                                  <a:pt x="148" y="1048"/>
                                </a:lnTo>
                                <a:lnTo>
                                  <a:pt x="131" y="1030"/>
                                </a:lnTo>
                                <a:lnTo>
                                  <a:pt x="115" y="1010"/>
                                </a:lnTo>
                                <a:lnTo>
                                  <a:pt x="99" y="988"/>
                                </a:lnTo>
                                <a:lnTo>
                                  <a:pt x="85" y="966"/>
                                </a:lnTo>
                                <a:lnTo>
                                  <a:pt x="72" y="944"/>
                                </a:lnTo>
                                <a:lnTo>
                                  <a:pt x="61" y="920"/>
                                </a:lnTo>
                                <a:lnTo>
                                  <a:pt x="49" y="895"/>
                                </a:lnTo>
                                <a:lnTo>
                                  <a:pt x="39" y="870"/>
                                </a:lnTo>
                                <a:lnTo>
                                  <a:pt x="30" y="844"/>
                                </a:lnTo>
                                <a:lnTo>
                                  <a:pt x="23" y="819"/>
                                </a:lnTo>
                                <a:lnTo>
                                  <a:pt x="15" y="792"/>
                                </a:lnTo>
                                <a:lnTo>
                                  <a:pt x="10" y="764"/>
                                </a:lnTo>
                                <a:lnTo>
                                  <a:pt x="6" y="735"/>
                                </a:lnTo>
                                <a:lnTo>
                                  <a:pt x="2" y="706"/>
                                </a:lnTo>
                                <a:lnTo>
                                  <a:pt x="1" y="678"/>
                                </a:lnTo>
                                <a:lnTo>
                                  <a:pt x="0" y="648"/>
                                </a:lnTo>
                                <a:lnTo>
                                  <a:pt x="1" y="619"/>
                                </a:lnTo>
                                <a:lnTo>
                                  <a:pt x="3" y="589"/>
                                </a:lnTo>
                                <a:lnTo>
                                  <a:pt x="7" y="559"/>
                                </a:lnTo>
                                <a:lnTo>
                                  <a:pt x="11" y="527"/>
                                </a:lnTo>
                                <a:lnTo>
                                  <a:pt x="17" y="497"/>
                                </a:lnTo>
                                <a:lnTo>
                                  <a:pt x="25" y="468"/>
                                </a:lnTo>
                                <a:lnTo>
                                  <a:pt x="34" y="438"/>
                                </a:lnTo>
                                <a:lnTo>
                                  <a:pt x="43" y="410"/>
                                </a:lnTo>
                                <a:lnTo>
                                  <a:pt x="54" y="382"/>
                                </a:lnTo>
                                <a:lnTo>
                                  <a:pt x="66" y="355"/>
                                </a:lnTo>
                                <a:lnTo>
                                  <a:pt x="79" y="328"/>
                                </a:lnTo>
                                <a:lnTo>
                                  <a:pt x="92" y="303"/>
                                </a:lnTo>
                                <a:lnTo>
                                  <a:pt x="107" y="278"/>
                                </a:lnTo>
                                <a:lnTo>
                                  <a:pt x="123" y="253"/>
                                </a:lnTo>
                                <a:lnTo>
                                  <a:pt x="139" y="231"/>
                                </a:lnTo>
                                <a:lnTo>
                                  <a:pt x="157" y="208"/>
                                </a:lnTo>
                                <a:lnTo>
                                  <a:pt x="175" y="186"/>
                                </a:lnTo>
                                <a:lnTo>
                                  <a:pt x="195" y="166"/>
                                </a:lnTo>
                                <a:lnTo>
                                  <a:pt x="214" y="147"/>
                                </a:lnTo>
                                <a:lnTo>
                                  <a:pt x="234" y="129"/>
                                </a:lnTo>
                                <a:lnTo>
                                  <a:pt x="256" y="112"/>
                                </a:lnTo>
                                <a:lnTo>
                                  <a:pt x="278" y="96"/>
                                </a:lnTo>
                                <a:lnTo>
                                  <a:pt x="300" y="81"/>
                                </a:lnTo>
                                <a:lnTo>
                                  <a:pt x="323" y="67"/>
                                </a:lnTo>
                                <a:lnTo>
                                  <a:pt x="347" y="54"/>
                                </a:lnTo>
                                <a:lnTo>
                                  <a:pt x="371" y="43"/>
                                </a:lnTo>
                                <a:lnTo>
                                  <a:pt x="394" y="32"/>
                                </a:lnTo>
                                <a:lnTo>
                                  <a:pt x="419" y="23"/>
                                </a:lnTo>
                                <a:lnTo>
                                  <a:pt x="444" y="16"/>
                                </a:lnTo>
                                <a:lnTo>
                                  <a:pt x="470" y="9"/>
                                </a:lnTo>
                                <a:lnTo>
                                  <a:pt x="495" y="5"/>
                                </a:lnTo>
                                <a:lnTo>
                                  <a:pt x="521" y="2"/>
                                </a:lnTo>
                                <a:lnTo>
                                  <a:pt x="547" y="0"/>
                                </a:lnTo>
                                <a:lnTo>
                                  <a:pt x="574" y="0"/>
                                </a:lnTo>
                                <a:lnTo>
                                  <a:pt x="600" y="1"/>
                                </a:lnTo>
                                <a:lnTo>
                                  <a:pt x="625" y="3"/>
                                </a:lnTo>
                                <a:lnTo>
                                  <a:pt x="651" y="7"/>
                                </a:lnTo>
                                <a:lnTo>
                                  <a:pt x="677" y="14"/>
                                </a:lnTo>
                                <a:lnTo>
                                  <a:pt x="702" y="20"/>
                                </a:lnTo>
                                <a:lnTo>
                                  <a:pt x="726" y="29"/>
                                </a:lnTo>
                                <a:lnTo>
                                  <a:pt x="750" y="38"/>
                                </a:lnTo>
                                <a:lnTo>
                                  <a:pt x="772" y="50"/>
                                </a:lnTo>
                                <a:lnTo>
                                  <a:pt x="794" y="62"/>
                                </a:lnTo>
                                <a:lnTo>
                                  <a:pt x="816" y="76"/>
                                </a:lnTo>
                                <a:lnTo>
                                  <a:pt x="836" y="91"/>
                                </a:lnTo>
                                <a:lnTo>
                                  <a:pt x="855" y="108"/>
                                </a:lnTo>
                                <a:lnTo>
                                  <a:pt x="874" y="125"/>
                                </a:lnTo>
                                <a:lnTo>
                                  <a:pt x="892" y="142"/>
                                </a:lnTo>
                                <a:lnTo>
                                  <a:pt x="909" y="161"/>
                                </a:lnTo>
                                <a:lnTo>
                                  <a:pt x="926" y="182"/>
                                </a:lnTo>
                                <a:lnTo>
                                  <a:pt x="941" y="202"/>
                                </a:lnTo>
                                <a:lnTo>
                                  <a:pt x="955" y="225"/>
                                </a:lnTo>
                                <a:lnTo>
                                  <a:pt x="968" y="248"/>
                                </a:lnTo>
                                <a:lnTo>
                                  <a:pt x="980" y="272"/>
                                </a:lnTo>
                                <a:lnTo>
                                  <a:pt x="992" y="295"/>
                                </a:lnTo>
                                <a:lnTo>
                                  <a:pt x="1001" y="321"/>
                                </a:lnTo>
                                <a:lnTo>
                                  <a:pt x="1010" y="347"/>
                                </a:lnTo>
                                <a:lnTo>
                                  <a:pt x="1017" y="373"/>
                                </a:lnTo>
                                <a:lnTo>
                                  <a:pt x="1025" y="400"/>
                                </a:lnTo>
                                <a:lnTo>
                                  <a:pt x="1030" y="428"/>
                                </a:lnTo>
                                <a:lnTo>
                                  <a:pt x="1035" y="456"/>
                                </a:lnTo>
                                <a:lnTo>
                                  <a:pt x="1038" y="484"/>
                                </a:lnTo>
                                <a:lnTo>
                                  <a:pt x="1039" y="513"/>
                                </a:lnTo>
                                <a:lnTo>
                                  <a:pt x="1040" y="543"/>
                                </a:lnTo>
                                <a:lnTo>
                                  <a:pt x="1039" y="573"/>
                                </a:lnTo>
                                <a:lnTo>
                                  <a:pt x="1037" y="603"/>
                                </a:lnTo>
                                <a:lnTo>
                                  <a:pt x="1034" y="633"/>
                                </a:lnTo>
                                <a:lnTo>
                                  <a:pt x="1029" y="663"/>
                                </a:lnTo>
                                <a:close/>
                              </a:path>
                            </a:pathLst>
                          </a:custGeom>
                          <a:solidFill>
                            <a:srgbClr val="84C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51"/>
                        <wps:cNvSpPr>
                          <a:spLocks/>
                        </wps:cNvSpPr>
                        <wps:spPr bwMode="auto">
                          <a:xfrm>
                            <a:off x="1091565" y="511810"/>
                            <a:ext cx="78105" cy="85090"/>
                          </a:xfrm>
                          <a:custGeom>
                            <a:avLst/>
                            <a:gdLst>
                              <a:gd name="T0" fmla="*/ 727 w 743"/>
                              <a:gd name="T1" fmla="*/ 494 h 808"/>
                              <a:gd name="T2" fmla="*/ 706 w 743"/>
                              <a:gd name="T3" fmla="*/ 551 h 808"/>
                              <a:gd name="T4" fmla="*/ 679 w 743"/>
                              <a:gd name="T5" fmla="*/ 605 h 808"/>
                              <a:gd name="T6" fmla="*/ 646 w 743"/>
                              <a:gd name="T7" fmla="*/ 653 h 808"/>
                              <a:gd name="T8" fmla="*/ 607 w 743"/>
                              <a:gd name="T9" fmla="*/ 697 h 808"/>
                              <a:gd name="T10" fmla="*/ 564 w 743"/>
                              <a:gd name="T11" fmla="*/ 733 h 808"/>
                              <a:gd name="T12" fmla="*/ 515 w 743"/>
                              <a:gd name="T13" fmla="*/ 763 h 808"/>
                              <a:gd name="T14" fmla="*/ 464 w 743"/>
                              <a:gd name="T15" fmla="*/ 786 h 808"/>
                              <a:gd name="T16" fmla="*/ 411 w 743"/>
                              <a:gd name="T17" fmla="*/ 801 h 808"/>
                              <a:gd name="T18" fmla="*/ 356 w 743"/>
                              <a:gd name="T19" fmla="*/ 808 h 808"/>
                              <a:gd name="T20" fmla="*/ 300 w 743"/>
                              <a:gd name="T21" fmla="*/ 804 h 808"/>
                              <a:gd name="T22" fmla="*/ 245 w 743"/>
                              <a:gd name="T23" fmla="*/ 793 h 808"/>
                              <a:gd name="T24" fmla="*/ 194 w 743"/>
                              <a:gd name="T25" fmla="*/ 772 h 808"/>
                              <a:gd name="T26" fmla="*/ 149 w 743"/>
                              <a:gd name="T27" fmla="*/ 744 h 808"/>
                              <a:gd name="T28" fmla="*/ 108 w 743"/>
                              <a:gd name="T29" fmla="*/ 710 h 808"/>
                              <a:gd name="T30" fmla="*/ 73 w 743"/>
                              <a:gd name="T31" fmla="*/ 669 h 808"/>
                              <a:gd name="T32" fmla="*/ 45 w 743"/>
                              <a:gd name="T33" fmla="*/ 621 h 808"/>
                              <a:gd name="T34" fmla="*/ 23 w 743"/>
                              <a:gd name="T35" fmla="*/ 570 h 808"/>
                              <a:gd name="T36" fmla="*/ 7 w 743"/>
                              <a:gd name="T37" fmla="*/ 515 h 808"/>
                              <a:gd name="T38" fmla="*/ 1 w 743"/>
                              <a:gd name="T39" fmla="*/ 457 h 808"/>
                              <a:gd name="T40" fmla="*/ 2 w 743"/>
                              <a:gd name="T41" fmla="*/ 397 h 808"/>
                              <a:gd name="T42" fmla="*/ 11 w 743"/>
                              <a:gd name="T43" fmla="*/ 334 h 808"/>
                              <a:gd name="T44" fmla="*/ 29 w 743"/>
                              <a:gd name="T45" fmla="*/ 276 h 808"/>
                              <a:gd name="T46" fmla="*/ 54 w 743"/>
                              <a:gd name="T47" fmla="*/ 220 h 808"/>
                              <a:gd name="T48" fmla="*/ 85 w 743"/>
                              <a:gd name="T49" fmla="*/ 170 h 808"/>
                              <a:gd name="T50" fmla="*/ 122 w 743"/>
                              <a:gd name="T51" fmla="*/ 125 h 808"/>
                              <a:gd name="T52" fmla="*/ 164 w 743"/>
                              <a:gd name="T53" fmla="*/ 86 h 808"/>
                              <a:gd name="T54" fmla="*/ 210 w 743"/>
                              <a:gd name="T55" fmla="*/ 54 h 808"/>
                              <a:gd name="T56" fmla="*/ 260 w 743"/>
                              <a:gd name="T57" fmla="*/ 28 h 808"/>
                              <a:gd name="T58" fmla="*/ 313 w 743"/>
                              <a:gd name="T59" fmla="*/ 10 h 808"/>
                              <a:gd name="T60" fmla="*/ 367 w 743"/>
                              <a:gd name="T61" fmla="*/ 1 h 808"/>
                              <a:gd name="T62" fmla="*/ 423 w 743"/>
                              <a:gd name="T63" fmla="*/ 1 h 808"/>
                              <a:gd name="T64" fmla="*/ 479 w 743"/>
                              <a:gd name="T65" fmla="*/ 9 h 808"/>
                              <a:gd name="T66" fmla="*/ 531 w 743"/>
                              <a:gd name="T67" fmla="*/ 28 h 808"/>
                              <a:gd name="T68" fmla="*/ 579 w 743"/>
                              <a:gd name="T69" fmla="*/ 54 h 808"/>
                              <a:gd name="T70" fmla="*/ 621 w 743"/>
                              <a:gd name="T71" fmla="*/ 86 h 808"/>
                              <a:gd name="T72" fmla="*/ 658 w 743"/>
                              <a:gd name="T73" fmla="*/ 126 h 808"/>
                              <a:gd name="T74" fmla="*/ 689 w 743"/>
                              <a:gd name="T75" fmla="*/ 170 h 808"/>
                              <a:gd name="T76" fmla="*/ 713 w 743"/>
                              <a:gd name="T77" fmla="*/ 220 h 808"/>
                              <a:gd name="T78" fmla="*/ 730 w 743"/>
                              <a:gd name="T79" fmla="*/ 274 h 808"/>
                              <a:gd name="T80" fmla="*/ 741 w 743"/>
                              <a:gd name="T81" fmla="*/ 331 h 808"/>
                              <a:gd name="T82" fmla="*/ 742 w 743"/>
                              <a:gd name="T83" fmla="*/ 391 h 808"/>
                              <a:gd name="T84" fmla="*/ 735 w 743"/>
                              <a:gd name="T85" fmla="*/ 453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3" h="808">
                                <a:moveTo>
                                  <a:pt x="735" y="453"/>
                                </a:moveTo>
                                <a:lnTo>
                                  <a:pt x="731" y="473"/>
                                </a:lnTo>
                                <a:lnTo>
                                  <a:pt x="727" y="494"/>
                                </a:lnTo>
                                <a:lnTo>
                                  <a:pt x="720" y="513"/>
                                </a:lnTo>
                                <a:lnTo>
                                  <a:pt x="714" y="533"/>
                                </a:lnTo>
                                <a:lnTo>
                                  <a:pt x="706" y="551"/>
                                </a:lnTo>
                                <a:lnTo>
                                  <a:pt x="698" y="569"/>
                                </a:lnTo>
                                <a:lnTo>
                                  <a:pt x="689" y="588"/>
                                </a:lnTo>
                                <a:lnTo>
                                  <a:pt x="679" y="605"/>
                                </a:lnTo>
                                <a:lnTo>
                                  <a:pt x="668" y="622"/>
                                </a:lnTo>
                                <a:lnTo>
                                  <a:pt x="658" y="638"/>
                                </a:lnTo>
                                <a:lnTo>
                                  <a:pt x="646" y="653"/>
                                </a:lnTo>
                                <a:lnTo>
                                  <a:pt x="633" y="669"/>
                                </a:lnTo>
                                <a:lnTo>
                                  <a:pt x="620" y="683"/>
                                </a:lnTo>
                                <a:lnTo>
                                  <a:pt x="607" y="697"/>
                                </a:lnTo>
                                <a:lnTo>
                                  <a:pt x="593" y="710"/>
                                </a:lnTo>
                                <a:lnTo>
                                  <a:pt x="578" y="721"/>
                                </a:lnTo>
                                <a:lnTo>
                                  <a:pt x="564" y="733"/>
                                </a:lnTo>
                                <a:lnTo>
                                  <a:pt x="547" y="744"/>
                                </a:lnTo>
                                <a:lnTo>
                                  <a:pt x="532" y="755"/>
                                </a:lnTo>
                                <a:lnTo>
                                  <a:pt x="515" y="763"/>
                                </a:lnTo>
                                <a:lnTo>
                                  <a:pt x="499" y="772"/>
                                </a:lnTo>
                                <a:lnTo>
                                  <a:pt x="482" y="780"/>
                                </a:lnTo>
                                <a:lnTo>
                                  <a:pt x="464" y="786"/>
                                </a:lnTo>
                                <a:lnTo>
                                  <a:pt x="447" y="793"/>
                                </a:lnTo>
                                <a:lnTo>
                                  <a:pt x="430" y="797"/>
                                </a:lnTo>
                                <a:lnTo>
                                  <a:pt x="411" y="801"/>
                                </a:lnTo>
                                <a:lnTo>
                                  <a:pt x="393" y="804"/>
                                </a:lnTo>
                                <a:lnTo>
                                  <a:pt x="375" y="807"/>
                                </a:lnTo>
                                <a:lnTo>
                                  <a:pt x="356" y="808"/>
                                </a:lnTo>
                                <a:lnTo>
                                  <a:pt x="338" y="808"/>
                                </a:lnTo>
                                <a:lnTo>
                                  <a:pt x="318" y="807"/>
                                </a:lnTo>
                                <a:lnTo>
                                  <a:pt x="300" y="804"/>
                                </a:lnTo>
                                <a:lnTo>
                                  <a:pt x="281" y="802"/>
                                </a:lnTo>
                                <a:lnTo>
                                  <a:pt x="263" y="798"/>
                                </a:lnTo>
                                <a:lnTo>
                                  <a:pt x="245" y="793"/>
                                </a:lnTo>
                                <a:lnTo>
                                  <a:pt x="228" y="787"/>
                                </a:lnTo>
                                <a:lnTo>
                                  <a:pt x="210" y="780"/>
                                </a:lnTo>
                                <a:lnTo>
                                  <a:pt x="194" y="772"/>
                                </a:lnTo>
                                <a:lnTo>
                                  <a:pt x="179" y="763"/>
                                </a:lnTo>
                                <a:lnTo>
                                  <a:pt x="164" y="755"/>
                                </a:lnTo>
                                <a:lnTo>
                                  <a:pt x="149" y="744"/>
                                </a:lnTo>
                                <a:lnTo>
                                  <a:pt x="135" y="733"/>
                                </a:lnTo>
                                <a:lnTo>
                                  <a:pt x="121" y="721"/>
                                </a:lnTo>
                                <a:lnTo>
                                  <a:pt x="108" y="710"/>
                                </a:lnTo>
                                <a:lnTo>
                                  <a:pt x="96" y="697"/>
                                </a:lnTo>
                                <a:lnTo>
                                  <a:pt x="84" y="683"/>
                                </a:lnTo>
                                <a:lnTo>
                                  <a:pt x="73" y="669"/>
                                </a:lnTo>
                                <a:lnTo>
                                  <a:pt x="64" y="653"/>
                                </a:lnTo>
                                <a:lnTo>
                                  <a:pt x="54" y="637"/>
                                </a:lnTo>
                                <a:lnTo>
                                  <a:pt x="45" y="621"/>
                                </a:lnTo>
                                <a:lnTo>
                                  <a:pt x="37" y="605"/>
                                </a:lnTo>
                                <a:lnTo>
                                  <a:pt x="29" y="588"/>
                                </a:lnTo>
                                <a:lnTo>
                                  <a:pt x="23" y="570"/>
                                </a:lnTo>
                                <a:lnTo>
                                  <a:pt x="17" y="552"/>
                                </a:lnTo>
                                <a:lnTo>
                                  <a:pt x="12" y="534"/>
                                </a:lnTo>
                                <a:lnTo>
                                  <a:pt x="7" y="515"/>
                                </a:lnTo>
                                <a:lnTo>
                                  <a:pt x="4" y="496"/>
                                </a:lnTo>
                                <a:lnTo>
                                  <a:pt x="2" y="476"/>
                                </a:lnTo>
                                <a:lnTo>
                                  <a:pt x="1" y="457"/>
                                </a:lnTo>
                                <a:lnTo>
                                  <a:pt x="0" y="437"/>
                                </a:lnTo>
                                <a:lnTo>
                                  <a:pt x="0" y="417"/>
                                </a:lnTo>
                                <a:lnTo>
                                  <a:pt x="2" y="397"/>
                                </a:lnTo>
                                <a:lnTo>
                                  <a:pt x="4" y="376"/>
                                </a:lnTo>
                                <a:lnTo>
                                  <a:pt x="7" y="355"/>
                                </a:lnTo>
                                <a:lnTo>
                                  <a:pt x="11" y="334"/>
                                </a:lnTo>
                                <a:lnTo>
                                  <a:pt x="16" y="315"/>
                                </a:lnTo>
                                <a:lnTo>
                                  <a:pt x="23" y="294"/>
                                </a:lnTo>
                                <a:lnTo>
                                  <a:pt x="29" y="276"/>
                                </a:lnTo>
                                <a:lnTo>
                                  <a:pt x="37" y="256"/>
                                </a:lnTo>
                                <a:lnTo>
                                  <a:pt x="44" y="238"/>
                                </a:lnTo>
                                <a:lnTo>
                                  <a:pt x="54" y="220"/>
                                </a:lnTo>
                                <a:lnTo>
                                  <a:pt x="64" y="202"/>
                                </a:lnTo>
                                <a:lnTo>
                                  <a:pt x="74" y="186"/>
                                </a:lnTo>
                                <a:lnTo>
                                  <a:pt x="85" y="170"/>
                                </a:lnTo>
                                <a:lnTo>
                                  <a:pt x="97" y="154"/>
                                </a:lnTo>
                                <a:lnTo>
                                  <a:pt x="109" y="139"/>
                                </a:lnTo>
                                <a:lnTo>
                                  <a:pt x="122" y="125"/>
                                </a:lnTo>
                                <a:lnTo>
                                  <a:pt x="136" y="111"/>
                                </a:lnTo>
                                <a:lnTo>
                                  <a:pt x="150" y="98"/>
                                </a:lnTo>
                                <a:lnTo>
                                  <a:pt x="164" y="86"/>
                                </a:lnTo>
                                <a:lnTo>
                                  <a:pt x="179" y="74"/>
                                </a:lnTo>
                                <a:lnTo>
                                  <a:pt x="194" y="63"/>
                                </a:lnTo>
                                <a:lnTo>
                                  <a:pt x="210" y="54"/>
                                </a:lnTo>
                                <a:lnTo>
                                  <a:pt x="227" y="44"/>
                                </a:lnTo>
                                <a:lnTo>
                                  <a:pt x="243" y="35"/>
                                </a:lnTo>
                                <a:lnTo>
                                  <a:pt x="260" y="28"/>
                                </a:lnTo>
                                <a:lnTo>
                                  <a:pt x="277" y="21"/>
                                </a:lnTo>
                                <a:lnTo>
                                  <a:pt x="295" y="16"/>
                                </a:lnTo>
                                <a:lnTo>
                                  <a:pt x="313" y="10"/>
                                </a:lnTo>
                                <a:lnTo>
                                  <a:pt x="331" y="6"/>
                                </a:lnTo>
                                <a:lnTo>
                                  <a:pt x="349" y="3"/>
                                </a:lnTo>
                                <a:lnTo>
                                  <a:pt x="367" y="1"/>
                                </a:lnTo>
                                <a:lnTo>
                                  <a:pt x="386" y="0"/>
                                </a:lnTo>
                                <a:lnTo>
                                  <a:pt x="405" y="0"/>
                                </a:lnTo>
                                <a:lnTo>
                                  <a:pt x="423" y="1"/>
                                </a:lnTo>
                                <a:lnTo>
                                  <a:pt x="443" y="3"/>
                                </a:lnTo>
                                <a:lnTo>
                                  <a:pt x="461" y="6"/>
                                </a:lnTo>
                                <a:lnTo>
                                  <a:pt x="479" y="9"/>
                                </a:lnTo>
                                <a:lnTo>
                                  <a:pt x="497" y="15"/>
                                </a:lnTo>
                                <a:lnTo>
                                  <a:pt x="514" y="21"/>
                                </a:lnTo>
                                <a:lnTo>
                                  <a:pt x="531" y="28"/>
                                </a:lnTo>
                                <a:lnTo>
                                  <a:pt x="547" y="35"/>
                                </a:lnTo>
                                <a:lnTo>
                                  <a:pt x="564" y="44"/>
                                </a:lnTo>
                                <a:lnTo>
                                  <a:pt x="579" y="54"/>
                                </a:lnTo>
                                <a:lnTo>
                                  <a:pt x="594" y="63"/>
                                </a:lnTo>
                                <a:lnTo>
                                  <a:pt x="608" y="74"/>
                                </a:lnTo>
                                <a:lnTo>
                                  <a:pt x="621" y="86"/>
                                </a:lnTo>
                                <a:lnTo>
                                  <a:pt x="634" y="99"/>
                                </a:lnTo>
                                <a:lnTo>
                                  <a:pt x="646" y="112"/>
                                </a:lnTo>
                                <a:lnTo>
                                  <a:pt x="658" y="126"/>
                                </a:lnTo>
                                <a:lnTo>
                                  <a:pt x="668" y="140"/>
                                </a:lnTo>
                                <a:lnTo>
                                  <a:pt x="679" y="155"/>
                                </a:lnTo>
                                <a:lnTo>
                                  <a:pt x="689" y="170"/>
                                </a:lnTo>
                                <a:lnTo>
                                  <a:pt x="698" y="186"/>
                                </a:lnTo>
                                <a:lnTo>
                                  <a:pt x="706" y="202"/>
                                </a:lnTo>
                                <a:lnTo>
                                  <a:pt x="713" y="220"/>
                                </a:lnTo>
                                <a:lnTo>
                                  <a:pt x="719" y="238"/>
                                </a:lnTo>
                                <a:lnTo>
                                  <a:pt x="726" y="255"/>
                                </a:lnTo>
                                <a:lnTo>
                                  <a:pt x="730" y="274"/>
                                </a:lnTo>
                                <a:lnTo>
                                  <a:pt x="734" y="293"/>
                                </a:lnTo>
                                <a:lnTo>
                                  <a:pt x="737" y="311"/>
                                </a:lnTo>
                                <a:lnTo>
                                  <a:pt x="741" y="331"/>
                                </a:lnTo>
                                <a:lnTo>
                                  <a:pt x="742" y="351"/>
                                </a:lnTo>
                                <a:lnTo>
                                  <a:pt x="743" y="371"/>
                                </a:lnTo>
                                <a:lnTo>
                                  <a:pt x="742" y="391"/>
                                </a:lnTo>
                                <a:lnTo>
                                  <a:pt x="741" y="412"/>
                                </a:lnTo>
                                <a:lnTo>
                                  <a:pt x="739" y="432"/>
                                </a:lnTo>
                                <a:lnTo>
                                  <a:pt x="735" y="4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2"/>
                        <wps:cNvSpPr>
                          <a:spLocks/>
                        </wps:cNvSpPr>
                        <wps:spPr bwMode="auto">
                          <a:xfrm>
                            <a:off x="1143000" y="514350"/>
                            <a:ext cx="22860" cy="19685"/>
                          </a:xfrm>
                          <a:custGeom>
                            <a:avLst/>
                            <a:gdLst>
                              <a:gd name="T0" fmla="*/ 0 w 216"/>
                              <a:gd name="T1" fmla="*/ 104 h 188"/>
                              <a:gd name="T2" fmla="*/ 4 w 216"/>
                              <a:gd name="T3" fmla="*/ 122 h 188"/>
                              <a:gd name="T4" fmla="*/ 13 w 216"/>
                              <a:gd name="T5" fmla="*/ 138 h 188"/>
                              <a:gd name="T6" fmla="*/ 25 w 216"/>
                              <a:gd name="T7" fmla="*/ 153 h 188"/>
                              <a:gd name="T8" fmla="*/ 39 w 216"/>
                              <a:gd name="T9" fmla="*/ 166 h 188"/>
                              <a:gd name="T10" fmla="*/ 56 w 216"/>
                              <a:gd name="T11" fmla="*/ 176 h 188"/>
                              <a:gd name="T12" fmla="*/ 75 w 216"/>
                              <a:gd name="T13" fmla="*/ 184 h 188"/>
                              <a:gd name="T14" fmla="*/ 96 w 216"/>
                              <a:gd name="T15" fmla="*/ 187 h 188"/>
                              <a:gd name="T16" fmla="*/ 119 w 216"/>
                              <a:gd name="T17" fmla="*/ 187 h 188"/>
                              <a:gd name="T18" fmla="*/ 139 w 216"/>
                              <a:gd name="T19" fmla="*/ 184 h 188"/>
                              <a:gd name="T20" fmla="*/ 159 w 216"/>
                              <a:gd name="T21" fmla="*/ 176 h 188"/>
                              <a:gd name="T22" fmla="*/ 176 w 216"/>
                              <a:gd name="T23" fmla="*/ 166 h 188"/>
                              <a:gd name="T24" fmla="*/ 191 w 216"/>
                              <a:gd name="T25" fmla="*/ 153 h 188"/>
                              <a:gd name="T26" fmla="*/ 202 w 216"/>
                              <a:gd name="T27" fmla="*/ 138 h 188"/>
                              <a:gd name="T28" fmla="*/ 210 w 216"/>
                              <a:gd name="T29" fmla="*/ 122 h 188"/>
                              <a:gd name="T30" fmla="*/ 215 w 216"/>
                              <a:gd name="T31" fmla="*/ 104 h 188"/>
                              <a:gd name="T32" fmla="*/ 215 w 216"/>
                              <a:gd name="T33" fmla="*/ 84 h 188"/>
                              <a:gd name="T34" fmla="*/ 210 w 216"/>
                              <a:gd name="T35" fmla="*/ 66 h 188"/>
                              <a:gd name="T36" fmla="*/ 202 w 216"/>
                              <a:gd name="T37" fmla="*/ 50 h 188"/>
                              <a:gd name="T38" fmla="*/ 191 w 216"/>
                              <a:gd name="T39" fmla="*/ 35 h 188"/>
                              <a:gd name="T40" fmla="*/ 176 w 216"/>
                              <a:gd name="T41" fmla="*/ 22 h 188"/>
                              <a:gd name="T42" fmla="*/ 159 w 216"/>
                              <a:gd name="T43" fmla="*/ 12 h 188"/>
                              <a:gd name="T44" fmla="*/ 139 w 216"/>
                              <a:gd name="T45" fmla="*/ 5 h 188"/>
                              <a:gd name="T46" fmla="*/ 119 w 216"/>
                              <a:gd name="T47" fmla="*/ 1 h 188"/>
                              <a:gd name="T48" fmla="*/ 96 w 216"/>
                              <a:gd name="T49" fmla="*/ 1 h 188"/>
                              <a:gd name="T50" fmla="*/ 75 w 216"/>
                              <a:gd name="T51" fmla="*/ 5 h 188"/>
                              <a:gd name="T52" fmla="*/ 56 w 216"/>
                              <a:gd name="T53" fmla="*/ 12 h 188"/>
                              <a:gd name="T54" fmla="*/ 39 w 216"/>
                              <a:gd name="T55" fmla="*/ 22 h 188"/>
                              <a:gd name="T56" fmla="*/ 25 w 216"/>
                              <a:gd name="T57" fmla="*/ 35 h 188"/>
                              <a:gd name="T58" fmla="*/ 13 w 216"/>
                              <a:gd name="T59" fmla="*/ 50 h 188"/>
                              <a:gd name="T60" fmla="*/ 4 w 216"/>
                              <a:gd name="T61" fmla="*/ 66 h 188"/>
                              <a:gd name="T62" fmla="*/ 0 w 216"/>
                              <a:gd name="T63" fmla="*/ 8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 h="188">
                                <a:moveTo>
                                  <a:pt x="0" y="94"/>
                                </a:moveTo>
                                <a:lnTo>
                                  <a:pt x="0" y="104"/>
                                </a:lnTo>
                                <a:lnTo>
                                  <a:pt x="2" y="114"/>
                                </a:lnTo>
                                <a:lnTo>
                                  <a:pt x="4" y="122"/>
                                </a:lnTo>
                                <a:lnTo>
                                  <a:pt x="8" y="131"/>
                                </a:lnTo>
                                <a:lnTo>
                                  <a:pt x="13" y="138"/>
                                </a:lnTo>
                                <a:lnTo>
                                  <a:pt x="18" y="147"/>
                                </a:lnTo>
                                <a:lnTo>
                                  <a:pt x="25" y="153"/>
                                </a:lnTo>
                                <a:lnTo>
                                  <a:pt x="31" y="160"/>
                                </a:lnTo>
                                <a:lnTo>
                                  <a:pt x="39" y="166"/>
                                </a:lnTo>
                                <a:lnTo>
                                  <a:pt x="47" y="172"/>
                                </a:lnTo>
                                <a:lnTo>
                                  <a:pt x="56" y="176"/>
                                </a:lnTo>
                                <a:lnTo>
                                  <a:pt x="66" y="180"/>
                                </a:lnTo>
                                <a:lnTo>
                                  <a:pt x="75" y="184"/>
                                </a:lnTo>
                                <a:lnTo>
                                  <a:pt x="85" y="186"/>
                                </a:lnTo>
                                <a:lnTo>
                                  <a:pt x="96" y="187"/>
                                </a:lnTo>
                                <a:lnTo>
                                  <a:pt x="108" y="188"/>
                                </a:lnTo>
                                <a:lnTo>
                                  <a:pt x="119" y="187"/>
                                </a:lnTo>
                                <a:lnTo>
                                  <a:pt x="129" y="186"/>
                                </a:lnTo>
                                <a:lnTo>
                                  <a:pt x="139" y="184"/>
                                </a:lnTo>
                                <a:lnTo>
                                  <a:pt x="150" y="180"/>
                                </a:lnTo>
                                <a:lnTo>
                                  <a:pt x="159" y="176"/>
                                </a:lnTo>
                                <a:lnTo>
                                  <a:pt x="167" y="172"/>
                                </a:lnTo>
                                <a:lnTo>
                                  <a:pt x="176" y="166"/>
                                </a:lnTo>
                                <a:lnTo>
                                  <a:pt x="183" y="160"/>
                                </a:lnTo>
                                <a:lnTo>
                                  <a:pt x="191" y="153"/>
                                </a:lnTo>
                                <a:lnTo>
                                  <a:pt x="196" y="147"/>
                                </a:lnTo>
                                <a:lnTo>
                                  <a:pt x="202" y="138"/>
                                </a:lnTo>
                                <a:lnTo>
                                  <a:pt x="207" y="131"/>
                                </a:lnTo>
                                <a:lnTo>
                                  <a:pt x="210" y="122"/>
                                </a:lnTo>
                                <a:lnTo>
                                  <a:pt x="213" y="114"/>
                                </a:lnTo>
                                <a:lnTo>
                                  <a:pt x="215" y="104"/>
                                </a:lnTo>
                                <a:lnTo>
                                  <a:pt x="216" y="94"/>
                                </a:lnTo>
                                <a:lnTo>
                                  <a:pt x="215" y="84"/>
                                </a:lnTo>
                                <a:lnTo>
                                  <a:pt x="213" y="76"/>
                                </a:lnTo>
                                <a:lnTo>
                                  <a:pt x="210" y="66"/>
                                </a:lnTo>
                                <a:lnTo>
                                  <a:pt x="207" y="57"/>
                                </a:lnTo>
                                <a:lnTo>
                                  <a:pt x="202" y="50"/>
                                </a:lnTo>
                                <a:lnTo>
                                  <a:pt x="196" y="42"/>
                                </a:lnTo>
                                <a:lnTo>
                                  <a:pt x="191" y="35"/>
                                </a:lnTo>
                                <a:lnTo>
                                  <a:pt x="183" y="28"/>
                                </a:lnTo>
                                <a:lnTo>
                                  <a:pt x="176" y="22"/>
                                </a:lnTo>
                                <a:lnTo>
                                  <a:pt x="167" y="16"/>
                                </a:lnTo>
                                <a:lnTo>
                                  <a:pt x="159" y="12"/>
                                </a:lnTo>
                                <a:lnTo>
                                  <a:pt x="150" y="8"/>
                                </a:lnTo>
                                <a:lnTo>
                                  <a:pt x="139" y="5"/>
                                </a:lnTo>
                                <a:lnTo>
                                  <a:pt x="129" y="2"/>
                                </a:lnTo>
                                <a:lnTo>
                                  <a:pt x="119" y="1"/>
                                </a:lnTo>
                                <a:lnTo>
                                  <a:pt x="108" y="0"/>
                                </a:lnTo>
                                <a:lnTo>
                                  <a:pt x="96" y="1"/>
                                </a:lnTo>
                                <a:lnTo>
                                  <a:pt x="85" y="2"/>
                                </a:lnTo>
                                <a:lnTo>
                                  <a:pt x="75" y="5"/>
                                </a:lnTo>
                                <a:lnTo>
                                  <a:pt x="66" y="8"/>
                                </a:lnTo>
                                <a:lnTo>
                                  <a:pt x="56" y="12"/>
                                </a:lnTo>
                                <a:lnTo>
                                  <a:pt x="47" y="16"/>
                                </a:lnTo>
                                <a:lnTo>
                                  <a:pt x="39" y="22"/>
                                </a:lnTo>
                                <a:lnTo>
                                  <a:pt x="31" y="28"/>
                                </a:lnTo>
                                <a:lnTo>
                                  <a:pt x="25" y="35"/>
                                </a:lnTo>
                                <a:lnTo>
                                  <a:pt x="18" y="42"/>
                                </a:lnTo>
                                <a:lnTo>
                                  <a:pt x="13" y="50"/>
                                </a:lnTo>
                                <a:lnTo>
                                  <a:pt x="8" y="57"/>
                                </a:lnTo>
                                <a:lnTo>
                                  <a:pt x="4" y="66"/>
                                </a:lnTo>
                                <a:lnTo>
                                  <a:pt x="2" y="76"/>
                                </a:lnTo>
                                <a:lnTo>
                                  <a:pt x="0" y="84"/>
                                </a:lnTo>
                                <a:lnTo>
                                  <a:pt x="0"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53"/>
                        <wps:cNvSpPr>
                          <a:spLocks/>
                        </wps:cNvSpPr>
                        <wps:spPr bwMode="auto">
                          <a:xfrm>
                            <a:off x="1102995" y="582295"/>
                            <a:ext cx="12700" cy="10795"/>
                          </a:xfrm>
                          <a:custGeom>
                            <a:avLst/>
                            <a:gdLst>
                              <a:gd name="T0" fmla="*/ 0 w 122"/>
                              <a:gd name="T1" fmla="*/ 53 h 106"/>
                              <a:gd name="T2" fmla="*/ 1 w 122"/>
                              <a:gd name="T3" fmla="*/ 58 h 106"/>
                              <a:gd name="T4" fmla="*/ 2 w 122"/>
                              <a:gd name="T5" fmla="*/ 64 h 106"/>
                              <a:gd name="T6" fmla="*/ 3 w 122"/>
                              <a:gd name="T7" fmla="*/ 69 h 106"/>
                              <a:gd name="T8" fmla="*/ 5 w 122"/>
                              <a:gd name="T9" fmla="*/ 74 h 106"/>
                              <a:gd name="T10" fmla="*/ 8 w 122"/>
                              <a:gd name="T11" fmla="*/ 79 h 106"/>
                              <a:gd name="T12" fmla="*/ 11 w 122"/>
                              <a:gd name="T13" fmla="*/ 83 h 106"/>
                              <a:gd name="T14" fmla="*/ 14 w 122"/>
                              <a:gd name="T15" fmla="*/ 88 h 106"/>
                              <a:gd name="T16" fmla="*/ 18 w 122"/>
                              <a:gd name="T17" fmla="*/ 91 h 106"/>
                              <a:gd name="T18" fmla="*/ 27 w 122"/>
                              <a:gd name="T19" fmla="*/ 97 h 106"/>
                              <a:gd name="T20" fmla="*/ 38 w 122"/>
                              <a:gd name="T21" fmla="*/ 103 h 106"/>
                              <a:gd name="T22" fmla="*/ 43 w 122"/>
                              <a:gd name="T23" fmla="*/ 104 h 106"/>
                              <a:gd name="T24" fmla="*/ 49 w 122"/>
                              <a:gd name="T25" fmla="*/ 105 h 106"/>
                              <a:gd name="T26" fmla="*/ 55 w 122"/>
                              <a:gd name="T27" fmla="*/ 106 h 106"/>
                              <a:gd name="T28" fmla="*/ 62 w 122"/>
                              <a:gd name="T29" fmla="*/ 106 h 106"/>
                              <a:gd name="T30" fmla="*/ 68 w 122"/>
                              <a:gd name="T31" fmla="*/ 106 h 106"/>
                              <a:gd name="T32" fmla="*/ 73 w 122"/>
                              <a:gd name="T33" fmla="*/ 105 h 106"/>
                              <a:gd name="T34" fmla="*/ 80 w 122"/>
                              <a:gd name="T35" fmla="*/ 104 h 106"/>
                              <a:gd name="T36" fmla="*/ 85 w 122"/>
                              <a:gd name="T37" fmla="*/ 103 h 106"/>
                              <a:gd name="T38" fmla="*/ 95 w 122"/>
                              <a:gd name="T39" fmla="*/ 97 h 106"/>
                              <a:gd name="T40" fmla="*/ 105 w 122"/>
                              <a:gd name="T41" fmla="*/ 91 h 106"/>
                              <a:gd name="T42" fmla="*/ 108 w 122"/>
                              <a:gd name="T43" fmla="*/ 88 h 106"/>
                              <a:gd name="T44" fmla="*/ 112 w 122"/>
                              <a:gd name="T45" fmla="*/ 83 h 106"/>
                              <a:gd name="T46" fmla="*/ 114 w 122"/>
                              <a:gd name="T47" fmla="*/ 79 h 106"/>
                              <a:gd name="T48" fmla="*/ 118 w 122"/>
                              <a:gd name="T49" fmla="*/ 74 h 106"/>
                              <a:gd name="T50" fmla="*/ 120 w 122"/>
                              <a:gd name="T51" fmla="*/ 69 h 106"/>
                              <a:gd name="T52" fmla="*/ 121 w 122"/>
                              <a:gd name="T53" fmla="*/ 64 h 106"/>
                              <a:gd name="T54" fmla="*/ 122 w 122"/>
                              <a:gd name="T55" fmla="*/ 58 h 106"/>
                              <a:gd name="T56" fmla="*/ 122 w 122"/>
                              <a:gd name="T57" fmla="*/ 53 h 106"/>
                              <a:gd name="T58" fmla="*/ 122 w 122"/>
                              <a:gd name="T59" fmla="*/ 48 h 106"/>
                              <a:gd name="T60" fmla="*/ 121 w 122"/>
                              <a:gd name="T61" fmla="*/ 43 h 106"/>
                              <a:gd name="T62" fmla="*/ 120 w 122"/>
                              <a:gd name="T63" fmla="*/ 38 h 106"/>
                              <a:gd name="T64" fmla="*/ 118 w 122"/>
                              <a:gd name="T65" fmla="*/ 33 h 106"/>
                              <a:gd name="T66" fmla="*/ 112 w 122"/>
                              <a:gd name="T67" fmla="*/ 24 h 106"/>
                              <a:gd name="T68" fmla="*/ 105 w 122"/>
                              <a:gd name="T69" fmla="*/ 16 h 106"/>
                              <a:gd name="T70" fmla="*/ 95 w 122"/>
                              <a:gd name="T71" fmla="*/ 10 h 106"/>
                              <a:gd name="T72" fmla="*/ 85 w 122"/>
                              <a:gd name="T73" fmla="*/ 5 h 106"/>
                              <a:gd name="T74" fmla="*/ 73 w 122"/>
                              <a:gd name="T75" fmla="*/ 1 h 106"/>
                              <a:gd name="T76" fmla="*/ 62 w 122"/>
                              <a:gd name="T77" fmla="*/ 0 h 106"/>
                              <a:gd name="T78" fmla="*/ 49 w 122"/>
                              <a:gd name="T79" fmla="*/ 1 h 106"/>
                              <a:gd name="T80" fmla="*/ 38 w 122"/>
                              <a:gd name="T81" fmla="*/ 5 h 106"/>
                              <a:gd name="T82" fmla="*/ 27 w 122"/>
                              <a:gd name="T83" fmla="*/ 10 h 106"/>
                              <a:gd name="T84" fmla="*/ 18 w 122"/>
                              <a:gd name="T85" fmla="*/ 16 h 106"/>
                              <a:gd name="T86" fmla="*/ 14 w 122"/>
                              <a:gd name="T87" fmla="*/ 20 h 106"/>
                              <a:gd name="T88" fmla="*/ 11 w 122"/>
                              <a:gd name="T89" fmla="*/ 24 h 106"/>
                              <a:gd name="T90" fmla="*/ 8 w 122"/>
                              <a:gd name="T91" fmla="*/ 28 h 106"/>
                              <a:gd name="T92" fmla="*/ 5 w 122"/>
                              <a:gd name="T93" fmla="*/ 33 h 106"/>
                              <a:gd name="T94" fmla="*/ 3 w 122"/>
                              <a:gd name="T95" fmla="*/ 38 h 106"/>
                              <a:gd name="T96" fmla="*/ 2 w 122"/>
                              <a:gd name="T97" fmla="*/ 43 h 106"/>
                              <a:gd name="T98" fmla="*/ 1 w 122"/>
                              <a:gd name="T99" fmla="*/ 48 h 106"/>
                              <a:gd name="T100" fmla="*/ 0 w 122"/>
                              <a:gd name="T101"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 h="106">
                                <a:moveTo>
                                  <a:pt x="0" y="53"/>
                                </a:moveTo>
                                <a:lnTo>
                                  <a:pt x="1" y="58"/>
                                </a:lnTo>
                                <a:lnTo>
                                  <a:pt x="2" y="64"/>
                                </a:lnTo>
                                <a:lnTo>
                                  <a:pt x="3" y="69"/>
                                </a:lnTo>
                                <a:lnTo>
                                  <a:pt x="5" y="74"/>
                                </a:lnTo>
                                <a:lnTo>
                                  <a:pt x="8" y="79"/>
                                </a:lnTo>
                                <a:lnTo>
                                  <a:pt x="11" y="83"/>
                                </a:lnTo>
                                <a:lnTo>
                                  <a:pt x="14" y="88"/>
                                </a:lnTo>
                                <a:lnTo>
                                  <a:pt x="18" y="91"/>
                                </a:lnTo>
                                <a:lnTo>
                                  <a:pt x="27" y="97"/>
                                </a:lnTo>
                                <a:lnTo>
                                  <a:pt x="38" y="103"/>
                                </a:lnTo>
                                <a:lnTo>
                                  <a:pt x="43" y="104"/>
                                </a:lnTo>
                                <a:lnTo>
                                  <a:pt x="49" y="105"/>
                                </a:lnTo>
                                <a:lnTo>
                                  <a:pt x="55" y="106"/>
                                </a:lnTo>
                                <a:lnTo>
                                  <a:pt x="62" y="106"/>
                                </a:lnTo>
                                <a:lnTo>
                                  <a:pt x="68" y="106"/>
                                </a:lnTo>
                                <a:lnTo>
                                  <a:pt x="73" y="105"/>
                                </a:lnTo>
                                <a:lnTo>
                                  <a:pt x="80" y="104"/>
                                </a:lnTo>
                                <a:lnTo>
                                  <a:pt x="85" y="103"/>
                                </a:lnTo>
                                <a:lnTo>
                                  <a:pt x="95" y="97"/>
                                </a:lnTo>
                                <a:lnTo>
                                  <a:pt x="105" y="91"/>
                                </a:lnTo>
                                <a:lnTo>
                                  <a:pt x="108" y="88"/>
                                </a:lnTo>
                                <a:lnTo>
                                  <a:pt x="112" y="83"/>
                                </a:lnTo>
                                <a:lnTo>
                                  <a:pt x="114" y="79"/>
                                </a:lnTo>
                                <a:lnTo>
                                  <a:pt x="118" y="74"/>
                                </a:lnTo>
                                <a:lnTo>
                                  <a:pt x="120" y="69"/>
                                </a:lnTo>
                                <a:lnTo>
                                  <a:pt x="121" y="64"/>
                                </a:lnTo>
                                <a:lnTo>
                                  <a:pt x="122" y="58"/>
                                </a:lnTo>
                                <a:lnTo>
                                  <a:pt x="122" y="53"/>
                                </a:lnTo>
                                <a:lnTo>
                                  <a:pt x="122" y="48"/>
                                </a:lnTo>
                                <a:lnTo>
                                  <a:pt x="121" y="43"/>
                                </a:lnTo>
                                <a:lnTo>
                                  <a:pt x="120" y="38"/>
                                </a:lnTo>
                                <a:lnTo>
                                  <a:pt x="118" y="33"/>
                                </a:lnTo>
                                <a:lnTo>
                                  <a:pt x="112" y="24"/>
                                </a:lnTo>
                                <a:lnTo>
                                  <a:pt x="105" y="16"/>
                                </a:lnTo>
                                <a:lnTo>
                                  <a:pt x="95" y="10"/>
                                </a:lnTo>
                                <a:lnTo>
                                  <a:pt x="85" y="5"/>
                                </a:lnTo>
                                <a:lnTo>
                                  <a:pt x="73" y="1"/>
                                </a:lnTo>
                                <a:lnTo>
                                  <a:pt x="62" y="0"/>
                                </a:lnTo>
                                <a:lnTo>
                                  <a:pt x="49" y="1"/>
                                </a:lnTo>
                                <a:lnTo>
                                  <a:pt x="38" y="5"/>
                                </a:lnTo>
                                <a:lnTo>
                                  <a:pt x="27" y="10"/>
                                </a:lnTo>
                                <a:lnTo>
                                  <a:pt x="18" y="16"/>
                                </a:lnTo>
                                <a:lnTo>
                                  <a:pt x="14" y="20"/>
                                </a:lnTo>
                                <a:lnTo>
                                  <a:pt x="11" y="24"/>
                                </a:lnTo>
                                <a:lnTo>
                                  <a:pt x="8" y="28"/>
                                </a:lnTo>
                                <a:lnTo>
                                  <a:pt x="5" y="33"/>
                                </a:lnTo>
                                <a:lnTo>
                                  <a:pt x="3" y="38"/>
                                </a:lnTo>
                                <a:lnTo>
                                  <a:pt x="2" y="43"/>
                                </a:lnTo>
                                <a:lnTo>
                                  <a:pt x="1" y="48"/>
                                </a:lnTo>
                                <a:lnTo>
                                  <a:pt x="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54"/>
                        <wps:cNvSpPr>
                          <a:spLocks/>
                        </wps:cNvSpPr>
                        <wps:spPr bwMode="auto">
                          <a:xfrm>
                            <a:off x="1034415" y="594360"/>
                            <a:ext cx="183515" cy="48895"/>
                          </a:xfrm>
                          <a:custGeom>
                            <a:avLst/>
                            <a:gdLst>
                              <a:gd name="T0" fmla="*/ 0 w 1737"/>
                              <a:gd name="T1" fmla="*/ 195 h 458"/>
                              <a:gd name="T2" fmla="*/ 12 w 1737"/>
                              <a:gd name="T3" fmla="*/ 189 h 458"/>
                              <a:gd name="T4" fmla="*/ 46 w 1737"/>
                              <a:gd name="T5" fmla="*/ 171 h 458"/>
                              <a:gd name="T6" fmla="*/ 72 w 1737"/>
                              <a:gd name="T7" fmla="*/ 159 h 458"/>
                              <a:gd name="T8" fmla="*/ 102 w 1737"/>
                              <a:gd name="T9" fmla="*/ 147 h 458"/>
                              <a:gd name="T10" fmla="*/ 137 w 1737"/>
                              <a:gd name="T11" fmla="*/ 132 h 458"/>
                              <a:gd name="T12" fmla="*/ 176 w 1737"/>
                              <a:gd name="T13" fmla="*/ 117 h 458"/>
                              <a:gd name="T14" fmla="*/ 219 w 1737"/>
                              <a:gd name="T15" fmla="*/ 101 h 458"/>
                              <a:gd name="T16" fmla="*/ 266 w 1737"/>
                              <a:gd name="T17" fmla="*/ 85 h 458"/>
                              <a:gd name="T18" fmla="*/ 316 w 1737"/>
                              <a:gd name="T19" fmla="*/ 70 h 458"/>
                              <a:gd name="T20" fmla="*/ 370 w 1737"/>
                              <a:gd name="T21" fmla="*/ 55 h 458"/>
                              <a:gd name="T22" fmla="*/ 428 w 1737"/>
                              <a:gd name="T23" fmla="*/ 41 h 458"/>
                              <a:gd name="T24" fmla="*/ 487 w 1737"/>
                              <a:gd name="T25" fmla="*/ 29 h 458"/>
                              <a:gd name="T26" fmla="*/ 550 w 1737"/>
                              <a:gd name="T27" fmla="*/ 18 h 458"/>
                              <a:gd name="T28" fmla="*/ 615 w 1737"/>
                              <a:gd name="T29" fmla="*/ 10 h 458"/>
                              <a:gd name="T30" fmla="*/ 680 w 1737"/>
                              <a:gd name="T31" fmla="*/ 3 h 458"/>
                              <a:gd name="T32" fmla="*/ 748 w 1737"/>
                              <a:gd name="T33" fmla="*/ 0 h 458"/>
                              <a:gd name="T34" fmla="*/ 819 w 1737"/>
                              <a:gd name="T35" fmla="*/ 0 h 458"/>
                              <a:gd name="T36" fmla="*/ 889 w 1737"/>
                              <a:gd name="T37" fmla="*/ 3 h 458"/>
                              <a:gd name="T38" fmla="*/ 961 w 1737"/>
                              <a:gd name="T39" fmla="*/ 11 h 458"/>
                              <a:gd name="T40" fmla="*/ 1034 w 1737"/>
                              <a:gd name="T41" fmla="*/ 22 h 458"/>
                              <a:gd name="T42" fmla="*/ 1106 w 1737"/>
                              <a:gd name="T43" fmla="*/ 39 h 458"/>
                              <a:gd name="T44" fmla="*/ 1179 w 1737"/>
                              <a:gd name="T45" fmla="*/ 60 h 458"/>
                              <a:gd name="T46" fmla="*/ 1252 w 1737"/>
                              <a:gd name="T47" fmla="*/ 87 h 458"/>
                              <a:gd name="T48" fmla="*/ 1324 w 1737"/>
                              <a:gd name="T49" fmla="*/ 120 h 458"/>
                              <a:gd name="T50" fmla="*/ 1396 w 1737"/>
                              <a:gd name="T51" fmla="*/ 158 h 458"/>
                              <a:gd name="T52" fmla="*/ 1468 w 1737"/>
                              <a:gd name="T53" fmla="*/ 204 h 458"/>
                              <a:gd name="T54" fmla="*/ 1537 w 1737"/>
                              <a:gd name="T55" fmla="*/ 257 h 458"/>
                              <a:gd name="T56" fmla="*/ 1605 w 1737"/>
                              <a:gd name="T57" fmla="*/ 316 h 458"/>
                              <a:gd name="T58" fmla="*/ 1672 w 1737"/>
                              <a:gd name="T59" fmla="*/ 384 h 458"/>
                              <a:gd name="T60" fmla="*/ 1737 w 1737"/>
                              <a:gd name="T61" fmla="*/ 458 h 458"/>
                              <a:gd name="T62" fmla="*/ 1730 w 1737"/>
                              <a:gd name="T63" fmla="*/ 452 h 458"/>
                              <a:gd name="T64" fmla="*/ 1713 w 1737"/>
                              <a:gd name="T65" fmla="*/ 434 h 458"/>
                              <a:gd name="T66" fmla="*/ 1699 w 1737"/>
                              <a:gd name="T67" fmla="*/ 421 h 458"/>
                              <a:gd name="T68" fmla="*/ 1683 w 1737"/>
                              <a:gd name="T69" fmla="*/ 407 h 458"/>
                              <a:gd name="T70" fmla="*/ 1662 w 1737"/>
                              <a:gd name="T71" fmla="*/ 389 h 458"/>
                              <a:gd name="T72" fmla="*/ 1639 w 1737"/>
                              <a:gd name="T73" fmla="*/ 371 h 458"/>
                              <a:gd name="T74" fmla="*/ 1614 w 1737"/>
                              <a:gd name="T75" fmla="*/ 352 h 458"/>
                              <a:gd name="T76" fmla="*/ 1583 w 1737"/>
                              <a:gd name="T77" fmla="*/ 331 h 458"/>
                              <a:gd name="T78" fmla="*/ 1551 w 1737"/>
                              <a:gd name="T79" fmla="*/ 309 h 458"/>
                              <a:gd name="T80" fmla="*/ 1514 w 1737"/>
                              <a:gd name="T81" fmla="*/ 288 h 458"/>
                              <a:gd name="T82" fmla="*/ 1474 w 1737"/>
                              <a:gd name="T83" fmla="*/ 266 h 458"/>
                              <a:gd name="T84" fmla="*/ 1431 w 1737"/>
                              <a:gd name="T85" fmla="*/ 244 h 458"/>
                              <a:gd name="T86" fmla="*/ 1383 w 1737"/>
                              <a:gd name="T87" fmla="*/ 223 h 458"/>
                              <a:gd name="T88" fmla="*/ 1334 w 1737"/>
                              <a:gd name="T89" fmla="*/ 202 h 458"/>
                              <a:gd name="T90" fmla="*/ 1280 w 1737"/>
                              <a:gd name="T91" fmla="*/ 182 h 458"/>
                              <a:gd name="T92" fmla="*/ 1221 w 1737"/>
                              <a:gd name="T93" fmla="*/ 164 h 458"/>
                              <a:gd name="T94" fmla="*/ 1160 w 1737"/>
                              <a:gd name="T95" fmla="*/ 148 h 458"/>
                              <a:gd name="T96" fmla="*/ 1095 w 1737"/>
                              <a:gd name="T97" fmla="*/ 132 h 458"/>
                              <a:gd name="T98" fmla="*/ 1026 w 1737"/>
                              <a:gd name="T99" fmla="*/ 120 h 458"/>
                              <a:gd name="T100" fmla="*/ 953 w 1737"/>
                              <a:gd name="T101" fmla="*/ 109 h 458"/>
                              <a:gd name="T102" fmla="*/ 876 w 1737"/>
                              <a:gd name="T103" fmla="*/ 101 h 458"/>
                              <a:gd name="T104" fmla="*/ 795 w 1737"/>
                              <a:gd name="T105" fmla="*/ 96 h 458"/>
                              <a:gd name="T106" fmla="*/ 710 w 1737"/>
                              <a:gd name="T107" fmla="*/ 94 h 458"/>
                              <a:gd name="T108" fmla="*/ 621 w 1737"/>
                              <a:gd name="T109" fmla="*/ 96 h 458"/>
                              <a:gd name="T110" fmla="*/ 528 w 1737"/>
                              <a:gd name="T111" fmla="*/ 101 h 458"/>
                              <a:gd name="T112" fmla="*/ 431 w 1737"/>
                              <a:gd name="T113" fmla="*/ 111 h 458"/>
                              <a:gd name="T114" fmla="*/ 329 w 1737"/>
                              <a:gd name="T115" fmla="*/ 125 h 458"/>
                              <a:gd name="T116" fmla="*/ 224 w 1737"/>
                              <a:gd name="T117" fmla="*/ 143 h 458"/>
                              <a:gd name="T118" fmla="*/ 113 w 1737"/>
                              <a:gd name="T119" fmla="*/ 166 h 458"/>
                              <a:gd name="T120" fmla="*/ 0 w 1737"/>
                              <a:gd name="T121" fmla="*/ 195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7" h="458">
                                <a:moveTo>
                                  <a:pt x="0" y="195"/>
                                </a:moveTo>
                                <a:lnTo>
                                  <a:pt x="12" y="189"/>
                                </a:lnTo>
                                <a:lnTo>
                                  <a:pt x="46" y="171"/>
                                </a:lnTo>
                                <a:lnTo>
                                  <a:pt x="72" y="159"/>
                                </a:lnTo>
                                <a:lnTo>
                                  <a:pt x="102" y="147"/>
                                </a:lnTo>
                                <a:lnTo>
                                  <a:pt x="137" y="132"/>
                                </a:lnTo>
                                <a:lnTo>
                                  <a:pt x="176" y="117"/>
                                </a:lnTo>
                                <a:lnTo>
                                  <a:pt x="219" y="101"/>
                                </a:lnTo>
                                <a:lnTo>
                                  <a:pt x="266" y="85"/>
                                </a:lnTo>
                                <a:lnTo>
                                  <a:pt x="316" y="70"/>
                                </a:lnTo>
                                <a:lnTo>
                                  <a:pt x="370" y="55"/>
                                </a:lnTo>
                                <a:lnTo>
                                  <a:pt x="428" y="41"/>
                                </a:lnTo>
                                <a:lnTo>
                                  <a:pt x="487" y="29"/>
                                </a:lnTo>
                                <a:lnTo>
                                  <a:pt x="550" y="18"/>
                                </a:lnTo>
                                <a:lnTo>
                                  <a:pt x="615" y="10"/>
                                </a:lnTo>
                                <a:lnTo>
                                  <a:pt x="680" y="3"/>
                                </a:lnTo>
                                <a:lnTo>
                                  <a:pt x="748" y="0"/>
                                </a:lnTo>
                                <a:lnTo>
                                  <a:pt x="819" y="0"/>
                                </a:lnTo>
                                <a:lnTo>
                                  <a:pt x="889" y="3"/>
                                </a:lnTo>
                                <a:lnTo>
                                  <a:pt x="961" y="11"/>
                                </a:lnTo>
                                <a:lnTo>
                                  <a:pt x="1034" y="22"/>
                                </a:lnTo>
                                <a:lnTo>
                                  <a:pt x="1106" y="39"/>
                                </a:lnTo>
                                <a:lnTo>
                                  <a:pt x="1179" y="60"/>
                                </a:lnTo>
                                <a:lnTo>
                                  <a:pt x="1252" y="87"/>
                                </a:lnTo>
                                <a:lnTo>
                                  <a:pt x="1324" y="120"/>
                                </a:lnTo>
                                <a:lnTo>
                                  <a:pt x="1396" y="158"/>
                                </a:lnTo>
                                <a:lnTo>
                                  <a:pt x="1468" y="204"/>
                                </a:lnTo>
                                <a:lnTo>
                                  <a:pt x="1537" y="257"/>
                                </a:lnTo>
                                <a:lnTo>
                                  <a:pt x="1605" y="316"/>
                                </a:lnTo>
                                <a:lnTo>
                                  <a:pt x="1672" y="384"/>
                                </a:lnTo>
                                <a:lnTo>
                                  <a:pt x="1737" y="458"/>
                                </a:lnTo>
                                <a:lnTo>
                                  <a:pt x="1730" y="452"/>
                                </a:lnTo>
                                <a:lnTo>
                                  <a:pt x="1713" y="434"/>
                                </a:lnTo>
                                <a:lnTo>
                                  <a:pt x="1699" y="421"/>
                                </a:lnTo>
                                <a:lnTo>
                                  <a:pt x="1683" y="407"/>
                                </a:lnTo>
                                <a:lnTo>
                                  <a:pt x="1662" y="389"/>
                                </a:lnTo>
                                <a:lnTo>
                                  <a:pt x="1639" y="371"/>
                                </a:lnTo>
                                <a:lnTo>
                                  <a:pt x="1614" y="352"/>
                                </a:lnTo>
                                <a:lnTo>
                                  <a:pt x="1583" y="331"/>
                                </a:lnTo>
                                <a:lnTo>
                                  <a:pt x="1551" y="309"/>
                                </a:lnTo>
                                <a:lnTo>
                                  <a:pt x="1514" y="288"/>
                                </a:lnTo>
                                <a:lnTo>
                                  <a:pt x="1474" y="266"/>
                                </a:lnTo>
                                <a:lnTo>
                                  <a:pt x="1431" y="244"/>
                                </a:lnTo>
                                <a:lnTo>
                                  <a:pt x="1383" y="223"/>
                                </a:lnTo>
                                <a:lnTo>
                                  <a:pt x="1334" y="202"/>
                                </a:lnTo>
                                <a:lnTo>
                                  <a:pt x="1280" y="182"/>
                                </a:lnTo>
                                <a:lnTo>
                                  <a:pt x="1221" y="164"/>
                                </a:lnTo>
                                <a:lnTo>
                                  <a:pt x="1160" y="148"/>
                                </a:lnTo>
                                <a:lnTo>
                                  <a:pt x="1095" y="132"/>
                                </a:lnTo>
                                <a:lnTo>
                                  <a:pt x="1026" y="120"/>
                                </a:lnTo>
                                <a:lnTo>
                                  <a:pt x="953" y="109"/>
                                </a:lnTo>
                                <a:lnTo>
                                  <a:pt x="876" y="101"/>
                                </a:lnTo>
                                <a:lnTo>
                                  <a:pt x="795" y="96"/>
                                </a:lnTo>
                                <a:lnTo>
                                  <a:pt x="710" y="94"/>
                                </a:lnTo>
                                <a:lnTo>
                                  <a:pt x="621" y="96"/>
                                </a:lnTo>
                                <a:lnTo>
                                  <a:pt x="528" y="101"/>
                                </a:lnTo>
                                <a:lnTo>
                                  <a:pt x="431" y="111"/>
                                </a:lnTo>
                                <a:lnTo>
                                  <a:pt x="329" y="125"/>
                                </a:lnTo>
                                <a:lnTo>
                                  <a:pt x="224" y="143"/>
                                </a:lnTo>
                                <a:lnTo>
                                  <a:pt x="113" y="166"/>
                                </a:lnTo>
                                <a:lnTo>
                                  <a:pt x="0" y="195"/>
                                </a:lnTo>
                                <a:close/>
                              </a:path>
                            </a:pathLst>
                          </a:custGeom>
                          <a:solidFill>
                            <a:srgbClr val="F1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55"/>
                        <wps:cNvSpPr>
                          <a:spLocks/>
                        </wps:cNvSpPr>
                        <wps:spPr bwMode="auto">
                          <a:xfrm>
                            <a:off x="1003935" y="601345"/>
                            <a:ext cx="197485" cy="97155"/>
                          </a:xfrm>
                          <a:custGeom>
                            <a:avLst/>
                            <a:gdLst>
                              <a:gd name="T0" fmla="*/ 836 w 1864"/>
                              <a:gd name="T1" fmla="*/ 4 h 922"/>
                              <a:gd name="T2" fmla="*/ 698 w 1864"/>
                              <a:gd name="T3" fmla="*/ 15 h 922"/>
                              <a:gd name="T4" fmla="*/ 569 w 1864"/>
                              <a:gd name="T5" fmla="*/ 37 h 922"/>
                              <a:gd name="T6" fmla="*/ 448 w 1864"/>
                              <a:gd name="T7" fmla="*/ 67 h 922"/>
                              <a:gd name="T8" fmla="*/ 339 w 1864"/>
                              <a:gd name="T9" fmla="*/ 106 h 922"/>
                              <a:gd name="T10" fmla="*/ 242 w 1864"/>
                              <a:gd name="T11" fmla="*/ 151 h 922"/>
                              <a:gd name="T12" fmla="*/ 158 w 1864"/>
                              <a:gd name="T13" fmla="*/ 204 h 922"/>
                              <a:gd name="T14" fmla="*/ 92 w 1864"/>
                              <a:gd name="T15" fmla="*/ 261 h 922"/>
                              <a:gd name="T16" fmla="*/ 41 w 1864"/>
                              <a:gd name="T17" fmla="*/ 324 h 922"/>
                              <a:gd name="T18" fmla="*/ 9 w 1864"/>
                              <a:gd name="T19" fmla="*/ 391 h 922"/>
                              <a:gd name="T20" fmla="*/ 0 w 1864"/>
                              <a:gd name="T21" fmla="*/ 461 h 922"/>
                              <a:gd name="T22" fmla="*/ 9 w 1864"/>
                              <a:gd name="T23" fmla="*/ 531 h 922"/>
                              <a:gd name="T24" fmla="*/ 41 w 1864"/>
                              <a:gd name="T25" fmla="*/ 598 h 922"/>
                              <a:gd name="T26" fmla="*/ 92 w 1864"/>
                              <a:gd name="T27" fmla="*/ 662 h 922"/>
                              <a:gd name="T28" fmla="*/ 158 w 1864"/>
                              <a:gd name="T29" fmla="*/ 719 h 922"/>
                              <a:gd name="T30" fmla="*/ 242 w 1864"/>
                              <a:gd name="T31" fmla="*/ 772 h 922"/>
                              <a:gd name="T32" fmla="*/ 339 w 1864"/>
                              <a:gd name="T33" fmla="*/ 817 h 922"/>
                              <a:gd name="T34" fmla="*/ 448 w 1864"/>
                              <a:gd name="T35" fmla="*/ 856 h 922"/>
                              <a:gd name="T36" fmla="*/ 569 w 1864"/>
                              <a:gd name="T37" fmla="*/ 886 h 922"/>
                              <a:gd name="T38" fmla="*/ 698 w 1864"/>
                              <a:gd name="T39" fmla="*/ 908 h 922"/>
                              <a:gd name="T40" fmla="*/ 836 w 1864"/>
                              <a:gd name="T41" fmla="*/ 920 h 922"/>
                              <a:gd name="T42" fmla="*/ 979 w 1864"/>
                              <a:gd name="T43" fmla="*/ 922 h 922"/>
                              <a:gd name="T44" fmla="*/ 1119 w 1864"/>
                              <a:gd name="T45" fmla="*/ 913 h 922"/>
                              <a:gd name="T46" fmla="*/ 1251 w 1864"/>
                              <a:gd name="T47" fmla="*/ 895 h 922"/>
                              <a:gd name="T48" fmla="*/ 1376 w 1864"/>
                              <a:gd name="T49" fmla="*/ 867 h 922"/>
                              <a:gd name="T50" fmla="*/ 1489 w 1864"/>
                              <a:gd name="T51" fmla="*/ 831 h 922"/>
                              <a:gd name="T52" fmla="*/ 1591 w 1864"/>
                              <a:gd name="T53" fmla="*/ 787 h 922"/>
                              <a:gd name="T54" fmla="*/ 1678 w 1864"/>
                              <a:gd name="T55" fmla="*/ 737 h 922"/>
                              <a:gd name="T56" fmla="*/ 1750 w 1864"/>
                              <a:gd name="T57" fmla="*/ 681 h 922"/>
                              <a:gd name="T58" fmla="*/ 1807 w 1864"/>
                              <a:gd name="T59" fmla="*/ 620 h 922"/>
                              <a:gd name="T60" fmla="*/ 1844 w 1864"/>
                              <a:gd name="T61" fmla="*/ 554 h 922"/>
                              <a:gd name="T62" fmla="*/ 1862 w 1864"/>
                              <a:gd name="T63" fmla="*/ 485 h 922"/>
                              <a:gd name="T64" fmla="*/ 1858 w 1864"/>
                              <a:gd name="T65" fmla="*/ 415 h 922"/>
                              <a:gd name="T66" fmla="*/ 1834 w 1864"/>
                              <a:gd name="T67" fmla="*/ 347 h 922"/>
                              <a:gd name="T68" fmla="*/ 1790 w 1864"/>
                              <a:gd name="T69" fmla="*/ 282 h 922"/>
                              <a:gd name="T70" fmla="*/ 1728 w 1864"/>
                              <a:gd name="T71" fmla="*/ 223 h 922"/>
                              <a:gd name="T72" fmla="*/ 1650 w 1864"/>
                              <a:gd name="T73" fmla="*/ 169 h 922"/>
                              <a:gd name="T74" fmla="*/ 1558 w 1864"/>
                              <a:gd name="T75" fmla="*/ 120 h 922"/>
                              <a:gd name="T76" fmla="*/ 1452 w 1864"/>
                              <a:gd name="T77" fmla="*/ 79 h 922"/>
                              <a:gd name="T78" fmla="*/ 1336 w 1864"/>
                              <a:gd name="T79" fmla="*/ 47 h 922"/>
                              <a:gd name="T80" fmla="*/ 1208 w 1864"/>
                              <a:gd name="T81" fmla="*/ 22 h 922"/>
                              <a:gd name="T82" fmla="*/ 1073 w 1864"/>
                              <a:gd name="T83" fmla="*/ 6 h 922"/>
                              <a:gd name="T84" fmla="*/ 932 w 1864"/>
                              <a:gd name="T85" fmla="*/ 0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64" h="922">
                                <a:moveTo>
                                  <a:pt x="932" y="0"/>
                                </a:moveTo>
                                <a:lnTo>
                                  <a:pt x="883" y="1"/>
                                </a:lnTo>
                                <a:lnTo>
                                  <a:pt x="836" y="4"/>
                                </a:lnTo>
                                <a:lnTo>
                                  <a:pt x="789" y="6"/>
                                </a:lnTo>
                                <a:lnTo>
                                  <a:pt x="744" y="10"/>
                                </a:lnTo>
                                <a:lnTo>
                                  <a:pt x="698" y="15"/>
                                </a:lnTo>
                                <a:lnTo>
                                  <a:pt x="654" y="22"/>
                                </a:lnTo>
                                <a:lnTo>
                                  <a:pt x="611" y="28"/>
                                </a:lnTo>
                                <a:lnTo>
                                  <a:pt x="569" y="37"/>
                                </a:lnTo>
                                <a:lnTo>
                                  <a:pt x="527" y="47"/>
                                </a:lnTo>
                                <a:lnTo>
                                  <a:pt x="487" y="56"/>
                                </a:lnTo>
                                <a:lnTo>
                                  <a:pt x="448" y="67"/>
                                </a:lnTo>
                                <a:lnTo>
                                  <a:pt x="410" y="79"/>
                                </a:lnTo>
                                <a:lnTo>
                                  <a:pt x="373" y="92"/>
                                </a:lnTo>
                                <a:lnTo>
                                  <a:pt x="339" y="106"/>
                                </a:lnTo>
                                <a:lnTo>
                                  <a:pt x="304" y="120"/>
                                </a:lnTo>
                                <a:lnTo>
                                  <a:pt x="272" y="135"/>
                                </a:lnTo>
                                <a:lnTo>
                                  <a:pt x="242" y="151"/>
                                </a:lnTo>
                                <a:lnTo>
                                  <a:pt x="212" y="169"/>
                                </a:lnTo>
                                <a:lnTo>
                                  <a:pt x="184" y="186"/>
                                </a:lnTo>
                                <a:lnTo>
                                  <a:pt x="158" y="204"/>
                                </a:lnTo>
                                <a:lnTo>
                                  <a:pt x="134" y="223"/>
                                </a:lnTo>
                                <a:lnTo>
                                  <a:pt x="112" y="242"/>
                                </a:lnTo>
                                <a:lnTo>
                                  <a:pt x="92" y="261"/>
                                </a:lnTo>
                                <a:lnTo>
                                  <a:pt x="72" y="282"/>
                                </a:lnTo>
                                <a:lnTo>
                                  <a:pt x="56" y="304"/>
                                </a:lnTo>
                                <a:lnTo>
                                  <a:pt x="41" y="324"/>
                                </a:lnTo>
                                <a:lnTo>
                                  <a:pt x="29" y="347"/>
                                </a:lnTo>
                                <a:lnTo>
                                  <a:pt x="18" y="368"/>
                                </a:lnTo>
                                <a:lnTo>
                                  <a:pt x="9" y="391"/>
                                </a:lnTo>
                                <a:lnTo>
                                  <a:pt x="4" y="415"/>
                                </a:lnTo>
                                <a:lnTo>
                                  <a:pt x="1" y="437"/>
                                </a:lnTo>
                                <a:lnTo>
                                  <a:pt x="0" y="461"/>
                                </a:lnTo>
                                <a:lnTo>
                                  <a:pt x="1" y="485"/>
                                </a:lnTo>
                                <a:lnTo>
                                  <a:pt x="4" y="509"/>
                                </a:lnTo>
                                <a:lnTo>
                                  <a:pt x="9" y="531"/>
                                </a:lnTo>
                                <a:lnTo>
                                  <a:pt x="18" y="554"/>
                                </a:lnTo>
                                <a:lnTo>
                                  <a:pt x="29" y="577"/>
                                </a:lnTo>
                                <a:lnTo>
                                  <a:pt x="41" y="598"/>
                                </a:lnTo>
                                <a:lnTo>
                                  <a:pt x="56" y="620"/>
                                </a:lnTo>
                                <a:lnTo>
                                  <a:pt x="72" y="641"/>
                                </a:lnTo>
                                <a:lnTo>
                                  <a:pt x="92" y="662"/>
                                </a:lnTo>
                                <a:lnTo>
                                  <a:pt x="112" y="681"/>
                                </a:lnTo>
                                <a:lnTo>
                                  <a:pt x="134" y="701"/>
                                </a:lnTo>
                                <a:lnTo>
                                  <a:pt x="158" y="719"/>
                                </a:lnTo>
                                <a:lnTo>
                                  <a:pt x="184" y="737"/>
                                </a:lnTo>
                                <a:lnTo>
                                  <a:pt x="212" y="755"/>
                                </a:lnTo>
                                <a:lnTo>
                                  <a:pt x="242" y="772"/>
                                </a:lnTo>
                                <a:lnTo>
                                  <a:pt x="272" y="787"/>
                                </a:lnTo>
                                <a:lnTo>
                                  <a:pt x="304" y="803"/>
                                </a:lnTo>
                                <a:lnTo>
                                  <a:pt x="339" y="817"/>
                                </a:lnTo>
                                <a:lnTo>
                                  <a:pt x="373" y="831"/>
                                </a:lnTo>
                                <a:lnTo>
                                  <a:pt x="410" y="844"/>
                                </a:lnTo>
                                <a:lnTo>
                                  <a:pt x="448" y="856"/>
                                </a:lnTo>
                                <a:lnTo>
                                  <a:pt x="487" y="867"/>
                                </a:lnTo>
                                <a:lnTo>
                                  <a:pt x="527" y="876"/>
                                </a:lnTo>
                                <a:lnTo>
                                  <a:pt x="569" y="886"/>
                                </a:lnTo>
                                <a:lnTo>
                                  <a:pt x="611" y="895"/>
                                </a:lnTo>
                                <a:lnTo>
                                  <a:pt x="654" y="901"/>
                                </a:lnTo>
                                <a:lnTo>
                                  <a:pt x="698" y="908"/>
                                </a:lnTo>
                                <a:lnTo>
                                  <a:pt x="744" y="913"/>
                                </a:lnTo>
                                <a:lnTo>
                                  <a:pt x="789" y="917"/>
                                </a:lnTo>
                                <a:lnTo>
                                  <a:pt x="836" y="920"/>
                                </a:lnTo>
                                <a:lnTo>
                                  <a:pt x="883" y="922"/>
                                </a:lnTo>
                                <a:lnTo>
                                  <a:pt x="932" y="922"/>
                                </a:lnTo>
                                <a:lnTo>
                                  <a:pt x="979" y="922"/>
                                </a:lnTo>
                                <a:lnTo>
                                  <a:pt x="1027" y="920"/>
                                </a:lnTo>
                                <a:lnTo>
                                  <a:pt x="1073" y="917"/>
                                </a:lnTo>
                                <a:lnTo>
                                  <a:pt x="1119" y="913"/>
                                </a:lnTo>
                                <a:lnTo>
                                  <a:pt x="1164" y="908"/>
                                </a:lnTo>
                                <a:lnTo>
                                  <a:pt x="1208" y="901"/>
                                </a:lnTo>
                                <a:lnTo>
                                  <a:pt x="1251" y="895"/>
                                </a:lnTo>
                                <a:lnTo>
                                  <a:pt x="1294" y="886"/>
                                </a:lnTo>
                                <a:lnTo>
                                  <a:pt x="1336" y="876"/>
                                </a:lnTo>
                                <a:lnTo>
                                  <a:pt x="1376" y="867"/>
                                </a:lnTo>
                                <a:lnTo>
                                  <a:pt x="1415" y="856"/>
                                </a:lnTo>
                                <a:lnTo>
                                  <a:pt x="1452" y="844"/>
                                </a:lnTo>
                                <a:lnTo>
                                  <a:pt x="1489" y="831"/>
                                </a:lnTo>
                                <a:lnTo>
                                  <a:pt x="1524" y="817"/>
                                </a:lnTo>
                                <a:lnTo>
                                  <a:pt x="1558" y="803"/>
                                </a:lnTo>
                                <a:lnTo>
                                  <a:pt x="1591" y="787"/>
                                </a:lnTo>
                                <a:lnTo>
                                  <a:pt x="1621" y="772"/>
                                </a:lnTo>
                                <a:lnTo>
                                  <a:pt x="1650" y="755"/>
                                </a:lnTo>
                                <a:lnTo>
                                  <a:pt x="1678" y="737"/>
                                </a:lnTo>
                                <a:lnTo>
                                  <a:pt x="1704" y="719"/>
                                </a:lnTo>
                                <a:lnTo>
                                  <a:pt x="1728" y="701"/>
                                </a:lnTo>
                                <a:lnTo>
                                  <a:pt x="1750" y="681"/>
                                </a:lnTo>
                                <a:lnTo>
                                  <a:pt x="1771" y="662"/>
                                </a:lnTo>
                                <a:lnTo>
                                  <a:pt x="1790" y="641"/>
                                </a:lnTo>
                                <a:lnTo>
                                  <a:pt x="1807" y="620"/>
                                </a:lnTo>
                                <a:lnTo>
                                  <a:pt x="1822" y="598"/>
                                </a:lnTo>
                                <a:lnTo>
                                  <a:pt x="1834" y="577"/>
                                </a:lnTo>
                                <a:lnTo>
                                  <a:pt x="1844" y="554"/>
                                </a:lnTo>
                                <a:lnTo>
                                  <a:pt x="1852" y="531"/>
                                </a:lnTo>
                                <a:lnTo>
                                  <a:pt x="1858" y="509"/>
                                </a:lnTo>
                                <a:lnTo>
                                  <a:pt x="1862" y="485"/>
                                </a:lnTo>
                                <a:lnTo>
                                  <a:pt x="1864" y="461"/>
                                </a:lnTo>
                                <a:lnTo>
                                  <a:pt x="1862" y="437"/>
                                </a:lnTo>
                                <a:lnTo>
                                  <a:pt x="1858" y="415"/>
                                </a:lnTo>
                                <a:lnTo>
                                  <a:pt x="1852" y="391"/>
                                </a:lnTo>
                                <a:lnTo>
                                  <a:pt x="1844" y="368"/>
                                </a:lnTo>
                                <a:lnTo>
                                  <a:pt x="1834" y="347"/>
                                </a:lnTo>
                                <a:lnTo>
                                  <a:pt x="1822" y="324"/>
                                </a:lnTo>
                                <a:lnTo>
                                  <a:pt x="1807" y="304"/>
                                </a:lnTo>
                                <a:lnTo>
                                  <a:pt x="1790" y="282"/>
                                </a:lnTo>
                                <a:lnTo>
                                  <a:pt x="1771" y="261"/>
                                </a:lnTo>
                                <a:lnTo>
                                  <a:pt x="1750" y="242"/>
                                </a:lnTo>
                                <a:lnTo>
                                  <a:pt x="1728" y="223"/>
                                </a:lnTo>
                                <a:lnTo>
                                  <a:pt x="1704" y="204"/>
                                </a:lnTo>
                                <a:lnTo>
                                  <a:pt x="1678" y="186"/>
                                </a:lnTo>
                                <a:lnTo>
                                  <a:pt x="1650" y="169"/>
                                </a:lnTo>
                                <a:lnTo>
                                  <a:pt x="1621" y="151"/>
                                </a:lnTo>
                                <a:lnTo>
                                  <a:pt x="1591" y="135"/>
                                </a:lnTo>
                                <a:lnTo>
                                  <a:pt x="1558" y="120"/>
                                </a:lnTo>
                                <a:lnTo>
                                  <a:pt x="1524" y="106"/>
                                </a:lnTo>
                                <a:lnTo>
                                  <a:pt x="1489" y="92"/>
                                </a:lnTo>
                                <a:lnTo>
                                  <a:pt x="1452" y="79"/>
                                </a:lnTo>
                                <a:lnTo>
                                  <a:pt x="1415" y="67"/>
                                </a:lnTo>
                                <a:lnTo>
                                  <a:pt x="1376" y="56"/>
                                </a:lnTo>
                                <a:lnTo>
                                  <a:pt x="1336" y="47"/>
                                </a:lnTo>
                                <a:lnTo>
                                  <a:pt x="1294" y="37"/>
                                </a:lnTo>
                                <a:lnTo>
                                  <a:pt x="1251" y="28"/>
                                </a:lnTo>
                                <a:lnTo>
                                  <a:pt x="1208" y="22"/>
                                </a:lnTo>
                                <a:lnTo>
                                  <a:pt x="1164" y="15"/>
                                </a:lnTo>
                                <a:lnTo>
                                  <a:pt x="1119" y="10"/>
                                </a:lnTo>
                                <a:lnTo>
                                  <a:pt x="1073" y="6"/>
                                </a:lnTo>
                                <a:lnTo>
                                  <a:pt x="1027" y="4"/>
                                </a:lnTo>
                                <a:lnTo>
                                  <a:pt x="979" y="1"/>
                                </a:lnTo>
                                <a:lnTo>
                                  <a:pt x="932" y="0"/>
                                </a:lnTo>
                                <a:close/>
                              </a:path>
                            </a:pathLst>
                          </a:custGeom>
                          <a:solidFill>
                            <a:srgbClr val="F8E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6"/>
                        <wps:cNvSpPr>
                          <a:spLocks noEditPoints="1"/>
                        </wps:cNvSpPr>
                        <wps:spPr bwMode="auto">
                          <a:xfrm>
                            <a:off x="443230" y="363220"/>
                            <a:ext cx="959485" cy="288290"/>
                          </a:xfrm>
                          <a:custGeom>
                            <a:avLst/>
                            <a:gdLst>
                              <a:gd name="T0" fmla="*/ 435 w 9069"/>
                              <a:gd name="T1" fmla="*/ 90 h 2725"/>
                              <a:gd name="T2" fmla="*/ 1978 w 9069"/>
                              <a:gd name="T3" fmla="*/ 12 h 2725"/>
                              <a:gd name="T4" fmla="*/ 3608 w 9069"/>
                              <a:gd name="T5" fmla="*/ 39 h 2725"/>
                              <a:gd name="T6" fmla="*/ 4040 w 9069"/>
                              <a:gd name="T7" fmla="*/ 400 h 2725"/>
                              <a:gd name="T8" fmla="*/ 4144 w 9069"/>
                              <a:gd name="T9" fmla="*/ 454 h 2725"/>
                              <a:gd name="T10" fmla="*/ 4616 w 9069"/>
                              <a:gd name="T11" fmla="*/ 454 h 2725"/>
                              <a:gd name="T12" fmla="*/ 4983 w 9069"/>
                              <a:gd name="T13" fmla="*/ 442 h 2725"/>
                              <a:gd name="T14" fmla="*/ 5155 w 9069"/>
                              <a:gd name="T15" fmla="*/ 168 h 2725"/>
                              <a:gd name="T16" fmla="*/ 6179 w 9069"/>
                              <a:gd name="T17" fmla="*/ 1 h 2725"/>
                              <a:gd name="T18" fmla="*/ 8285 w 9069"/>
                              <a:gd name="T19" fmla="*/ 61 h 2725"/>
                              <a:gd name="T20" fmla="*/ 8820 w 9069"/>
                              <a:gd name="T21" fmla="*/ 274 h 2725"/>
                              <a:gd name="T22" fmla="*/ 9069 w 9069"/>
                              <a:gd name="T23" fmla="*/ 998 h 2725"/>
                              <a:gd name="T24" fmla="*/ 9028 w 9069"/>
                              <a:gd name="T25" fmla="*/ 1153 h 2725"/>
                              <a:gd name="T26" fmla="*/ 8865 w 9069"/>
                              <a:gd name="T27" fmla="*/ 1185 h 2725"/>
                              <a:gd name="T28" fmla="*/ 8718 w 9069"/>
                              <a:gd name="T29" fmla="*/ 1560 h 2725"/>
                              <a:gd name="T30" fmla="*/ 8506 w 9069"/>
                              <a:gd name="T31" fmla="*/ 2223 h 2725"/>
                              <a:gd name="T32" fmla="*/ 8284 w 9069"/>
                              <a:gd name="T33" fmla="*/ 2518 h 2725"/>
                              <a:gd name="T34" fmla="*/ 8058 w 9069"/>
                              <a:gd name="T35" fmla="*/ 2635 h 2725"/>
                              <a:gd name="T36" fmla="*/ 7028 w 9069"/>
                              <a:gd name="T37" fmla="*/ 2721 h 2725"/>
                              <a:gd name="T38" fmla="*/ 6087 w 9069"/>
                              <a:gd name="T39" fmla="*/ 2666 h 2725"/>
                              <a:gd name="T40" fmla="*/ 5486 w 9069"/>
                              <a:gd name="T41" fmla="*/ 2252 h 2725"/>
                              <a:gd name="T42" fmla="*/ 5046 w 9069"/>
                              <a:gd name="T43" fmla="*/ 1539 h 2725"/>
                              <a:gd name="T44" fmla="*/ 4887 w 9069"/>
                              <a:gd name="T45" fmla="*/ 1116 h 2725"/>
                              <a:gd name="T46" fmla="*/ 4749 w 9069"/>
                              <a:gd name="T47" fmla="*/ 995 h 2725"/>
                              <a:gd name="T48" fmla="*/ 4355 w 9069"/>
                              <a:gd name="T49" fmla="*/ 968 h 2725"/>
                              <a:gd name="T50" fmla="*/ 4187 w 9069"/>
                              <a:gd name="T51" fmla="*/ 1094 h 2725"/>
                              <a:gd name="T52" fmla="*/ 4073 w 9069"/>
                              <a:gd name="T53" fmla="*/ 1432 h 2725"/>
                              <a:gd name="T54" fmla="*/ 3669 w 9069"/>
                              <a:gd name="T55" fmla="*/ 2138 h 2725"/>
                              <a:gd name="T56" fmla="*/ 3101 w 9069"/>
                              <a:gd name="T57" fmla="*/ 2634 h 2725"/>
                              <a:gd name="T58" fmla="*/ 2209 w 9069"/>
                              <a:gd name="T59" fmla="*/ 2725 h 2725"/>
                              <a:gd name="T60" fmla="*/ 1075 w 9069"/>
                              <a:gd name="T61" fmla="*/ 2643 h 2725"/>
                              <a:gd name="T62" fmla="*/ 824 w 9069"/>
                              <a:gd name="T63" fmla="*/ 2550 h 2725"/>
                              <a:gd name="T64" fmla="*/ 596 w 9069"/>
                              <a:gd name="T65" fmla="*/ 2286 h 2725"/>
                              <a:gd name="T66" fmla="*/ 392 w 9069"/>
                              <a:gd name="T67" fmla="*/ 1705 h 2725"/>
                              <a:gd name="T68" fmla="*/ 219 w 9069"/>
                              <a:gd name="T69" fmla="*/ 1206 h 2725"/>
                              <a:gd name="T70" fmla="*/ 64 w 9069"/>
                              <a:gd name="T71" fmla="*/ 1161 h 2725"/>
                              <a:gd name="T72" fmla="*/ 1 w 9069"/>
                              <a:gd name="T73" fmla="*/ 1079 h 2725"/>
                              <a:gd name="T74" fmla="*/ 8428 w 9069"/>
                              <a:gd name="T75" fmla="*/ 605 h 2725"/>
                              <a:gd name="T76" fmla="*/ 8435 w 9069"/>
                              <a:gd name="T77" fmla="*/ 1641 h 2725"/>
                              <a:gd name="T78" fmla="*/ 8078 w 9069"/>
                              <a:gd name="T79" fmla="*/ 2434 h 2725"/>
                              <a:gd name="T80" fmla="*/ 6992 w 9069"/>
                              <a:gd name="T81" fmla="*/ 2553 h 2725"/>
                              <a:gd name="T82" fmla="*/ 6028 w 9069"/>
                              <a:gd name="T83" fmla="*/ 2420 h 2725"/>
                              <a:gd name="T84" fmla="*/ 5562 w 9069"/>
                              <a:gd name="T85" fmla="*/ 1861 h 2725"/>
                              <a:gd name="T86" fmla="*/ 5354 w 9069"/>
                              <a:gd name="T87" fmla="*/ 1152 h 2725"/>
                              <a:gd name="T88" fmla="*/ 5319 w 9069"/>
                              <a:gd name="T89" fmla="*/ 627 h 2725"/>
                              <a:gd name="T90" fmla="*/ 5509 w 9069"/>
                              <a:gd name="T91" fmla="*/ 411 h 2725"/>
                              <a:gd name="T92" fmla="*/ 5954 w 9069"/>
                              <a:gd name="T93" fmla="*/ 261 h 2725"/>
                              <a:gd name="T94" fmla="*/ 6860 w 9069"/>
                              <a:gd name="T95" fmla="*/ 242 h 2725"/>
                              <a:gd name="T96" fmla="*/ 7826 w 9069"/>
                              <a:gd name="T97" fmla="*/ 363 h 2725"/>
                              <a:gd name="T98" fmla="*/ 8420 w 9069"/>
                              <a:gd name="T99" fmla="*/ 526 h 2725"/>
                              <a:gd name="T100" fmla="*/ 614 w 9069"/>
                              <a:gd name="T101" fmla="*/ 1375 h 2725"/>
                              <a:gd name="T102" fmla="*/ 847 w 9069"/>
                              <a:gd name="T103" fmla="*/ 2312 h 2725"/>
                              <a:gd name="T104" fmla="*/ 1813 w 9069"/>
                              <a:gd name="T105" fmla="*/ 2543 h 2725"/>
                              <a:gd name="T106" fmla="*/ 2830 w 9069"/>
                              <a:gd name="T107" fmla="*/ 2487 h 2725"/>
                              <a:gd name="T108" fmla="*/ 3437 w 9069"/>
                              <a:gd name="T109" fmla="*/ 2037 h 2725"/>
                              <a:gd name="T110" fmla="*/ 3675 w 9069"/>
                              <a:gd name="T111" fmla="*/ 1323 h 2725"/>
                              <a:gd name="T112" fmla="*/ 3762 w 9069"/>
                              <a:gd name="T113" fmla="*/ 727 h 2725"/>
                              <a:gd name="T114" fmla="*/ 3625 w 9069"/>
                              <a:gd name="T115" fmla="*/ 459 h 2725"/>
                              <a:gd name="T116" fmla="*/ 3261 w 9069"/>
                              <a:gd name="T117" fmla="*/ 290 h 2725"/>
                              <a:gd name="T118" fmla="*/ 2489 w 9069"/>
                              <a:gd name="T119" fmla="*/ 229 h 2725"/>
                              <a:gd name="T120" fmla="*/ 1439 w 9069"/>
                              <a:gd name="T121" fmla="*/ 328 h 2725"/>
                              <a:gd name="T122" fmla="*/ 701 w 9069"/>
                              <a:gd name="T123" fmla="*/ 505 h 2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069" h="2725">
                                <a:moveTo>
                                  <a:pt x="0" y="561"/>
                                </a:moveTo>
                                <a:lnTo>
                                  <a:pt x="17" y="540"/>
                                </a:lnTo>
                                <a:lnTo>
                                  <a:pt x="64" y="486"/>
                                </a:lnTo>
                                <a:lnTo>
                                  <a:pt x="130" y="408"/>
                                </a:lnTo>
                                <a:lnTo>
                                  <a:pt x="207" y="319"/>
                                </a:lnTo>
                                <a:lnTo>
                                  <a:pt x="248" y="274"/>
                                </a:lnTo>
                                <a:lnTo>
                                  <a:pt x="288" y="230"/>
                                </a:lnTo>
                                <a:lnTo>
                                  <a:pt x="327" y="189"/>
                                </a:lnTo>
                                <a:lnTo>
                                  <a:pt x="363" y="152"/>
                                </a:lnTo>
                                <a:lnTo>
                                  <a:pt x="395" y="122"/>
                                </a:lnTo>
                                <a:lnTo>
                                  <a:pt x="423" y="98"/>
                                </a:lnTo>
                                <a:lnTo>
                                  <a:pt x="435" y="90"/>
                                </a:lnTo>
                                <a:lnTo>
                                  <a:pt x="445" y="82"/>
                                </a:lnTo>
                                <a:lnTo>
                                  <a:pt x="454" y="79"/>
                                </a:lnTo>
                                <a:lnTo>
                                  <a:pt x="460" y="77"/>
                                </a:lnTo>
                                <a:lnTo>
                                  <a:pt x="507" y="75"/>
                                </a:lnTo>
                                <a:lnTo>
                                  <a:pt x="618" y="69"/>
                                </a:lnTo>
                                <a:lnTo>
                                  <a:pt x="784" y="61"/>
                                </a:lnTo>
                                <a:lnTo>
                                  <a:pt x="997" y="50"/>
                                </a:lnTo>
                                <a:lnTo>
                                  <a:pt x="1247" y="38"/>
                                </a:lnTo>
                                <a:lnTo>
                                  <a:pt x="1526" y="27"/>
                                </a:lnTo>
                                <a:lnTo>
                                  <a:pt x="1673" y="22"/>
                                </a:lnTo>
                                <a:lnTo>
                                  <a:pt x="1824" y="16"/>
                                </a:lnTo>
                                <a:lnTo>
                                  <a:pt x="1978" y="12"/>
                                </a:lnTo>
                                <a:lnTo>
                                  <a:pt x="2133" y="8"/>
                                </a:lnTo>
                                <a:lnTo>
                                  <a:pt x="2288" y="4"/>
                                </a:lnTo>
                                <a:lnTo>
                                  <a:pt x="2442" y="2"/>
                                </a:lnTo>
                                <a:lnTo>
                                  <a:pt x="2594" y="1"/>
                                </a:lnTo>
                                <a:lnTo>
                                  <a:pt x="2744" y="0"/>
                                </a:lnTo>
                                <a:lnTo>
                                  <a:pt x="2889" y="1"/>
                                </a:lnTo>
                                <a:lnTo>
                                  <a:pt x="3029" y="3"/>
                                </a:lnTo>
                                <a:lnTo>
                                  <a:pt x="3162" y="8"/>
                                </a:lnTo>
                                <a:lnTo>
                                  <a:pt x="3289" y="12"/>
                                </a:lnTo>
                                <a:lnTo>
                                  <a:pt x="3405" y="20"/>
                                </a:lnTo>
                                <a:lnTo>
                                  <a:pt x="3512" y="28"/>
                                </a:lnTo>
                                <a:lnTo>
                                  <a:pt x="3608" y="39"/>
                                </a:lnTo>
                                <a:lnTo>
                                  <a:pt x="3693" y="51"/>
                                </a:lnTo>
                                <a:lnTo>
                                  <a:pt x="3763" y="66"/>
                                </a:lnTo>
                                <a:lnTo>
                                  <a:pt x="3820" y="83"/>
                                </a:lnTo>
                                <a:lnTo>
                                  <a:pt x="3860" y="103"/>
                                </a:lnTo>
                                <a:lnTo>
                                  <a:pt x="3885" y="124"/>
                                </a:lnTo>
                                <a:lnTo>
                                  <a:pt x="3913" y="168"/>
                                </a:lnTo>
                                <a:lnTo>
                                  <a:pt x="3938" y="209"/>
                                </a:lnTo>
                                <a:lnTo>
                                  <a:pt x="3959" y="247"/>
                                </a:lnTo>
                                <a:lnTo>
                                  <a:pt x="3977" y="281"/>
                                </a:lnTo>
                                <a:lnTo>
                                  <a:pt x="4006" y="338"/>
                                </a:lnTo>
                                <a:lnTo>
                                  <a:pt x="4030" y="382"/>
                                </a:lnTo>
                                <a:lnTo>
                                  <a:pt x="4040" y="400"/>
                                </a:lnTo>
                                <a:lnTo>
                                  <a:pt x="4052" y="415"/>
                                </a:lnTo>
                                <a:lnTo>
                                  <a:pt x="4058" y="422"/>
                                </a:lnTo>
                                <a:lnTo>
                                  <a:pt x="4064" y="428"/>
                                </a:lnTo>
                                <a:lnTo>
                                  <a:pt x="4071" y="433"/>
                                </a:lnTo>
                                <a:lnTo>
                                  <a:pt x="4077" y="438"/>
                                </a:lnTo>
                                <a:lnTo>
                                  <a:pt x="4085" y="442"/>
                                </a:lnTo>
                                <a:lnTo>
                                  <a:pt x="4093" y="446"/>
                                </a:lnTo>
                                <a:lnTo>
                                  <a:pt x="4102" y="448"/>
                                </a:lnTo>
                                <a:lnTo>
                                  <a:pt x="4111" y="451"/>
                                </a:lnTo>
                                <a:lnTo>
                                  <a:pt x="4120" y="452"/>
                                </a:lnTo>
                                <a:lnTo>
                                  <a:pt x="4132" y="453"/>
                                </a:lnTo>
                                <a:lnTo>
                                  <a:pt x="4144" y="454"/>
                                </a:lnTo>
                                <a:lnTo>
                                  <a:pt x="4156" y="454"/>
                                </a:lnTo>
                                <a:lnTo>
                                  <a:pt x="4213" y="454"/>
                                </a:lnTo>
                                <a:lnTo>
                                  <a:pt x="4275" y="454"/>
                                </a:lnTo>
                                <a:lnTo>
                                  <a:pt x="4338" y="454"/>
                                </a:lnTo>
                                <a:lnTo>
                                  <a:pt x="4399" y="454"/>
                                </a:lnTo>
                                <a:lnTo>
                                  <a:pt x="4452" y="454"/>
                                </a:lnTo>
                                <a:lnTo>
                                  <a:pt x="4495" y="454"/>
                                </a:lnTo>
                                <a:lnTo>
                                  <a:pt x="4524" y="454"/>
                                </a:lnTo>
                                <a:lnTo>
                                  <a:pt x="4534" y="454"/>
                                </a:lnTo>
                                <a:lnTo>
                                  <a:pt x="4545" y="454"/>
                                </a:lnTo>
                                <a:lnTo>
                                  <a:pt x="4573" y="454"/>
                                </a:lnTo>
                                <a:lnTo>
                                  <a:pt x="4616" y="454"/>
                                </a:lnTo>
                                <a:lnTo>
                                  <a:pt x="4670" y="454"/>
                                </a:lnTo>
                                <a:lnTo>
                                  <a:pt x="4730" y="454"/>
                                </a:lnTo>
                                <a:lnTo>
                                  <a:pt x="4793" y="454"/>
                                </a:lnTo>
                                <a:lnTo>
                                  <a:pt x="4855" y="454"/>
                                </a:lnTo>
                                <a:lnTo>
                                  <a:pt x="4912" y="454"/>
                                </a:lnTo>
                                <a:lnTo>
                                  <a:pt x="4925" y="454"/>
                                </a:lnTo>
                                <a:lnTo>
                                  <a:pt x="4937" y="453"/>
                                </a:lnTo>
                                <a:lnTo>
                                  <a:pt x="4948" y="452"/>
                                </a:lnTo>
                                <a:lnTo>
                                  <a:pt x="4957" y="451"/>
                                </a:lnTo>
                                <a:lnTo>
                                  <a:pt x="4967" y="448"/>
                                </a:lnTo>
                                <a:lnTo>
                                  <a:pt x="4976" y="446"/>
                                </a:lnTo>
                                <a:lnTo>
                                  <a:pt x="4983" y="442"/>
                                </a:lnTo>
                                <a:lnTo>
                                  <a:pt x="4991" y="438"/>
                                </a:lnTo>
                                <a:lnTo>
                                  <a:pt x="4998" y="433"/>
                                </a:lnTo>
                                <a:lnTo>
                                  <a:pt x="5005" y="428"/>
                                </a:lnTo>
                                <a:lnTo>
                                  <a:pt x="5010" y="422"/>
                                </a:lnTo>
                                <a:lnTo>
                                  <a:pt x="5017" y="415"/>
                                </a:lnTo>
                                <a:lnTo>
                                  <a:pt x="5027" y="400"/>
                                </a:lnTo>
                                <a:lnTo>
                                  <a:pt x="5039" y="382"/>
                                </a:lnTo>
                                <a:lnTo>
                                  <a:pt x="5062" y="338"/>
                                </a:lnTo>
                                <a:lnTo>
                                  <a:pt x="5091" y="281"/>
                                </a:lnTo>
                                <a:lnTo>
                                  <a:pt x="5110" y="247"/>
                                </a:lnTo>
                                <a:lnTo>
                                  <a:pt x="5130" y="209"/>
                                </a:lnTo>
                                <a:lnTo>
                                  <a:pt x="5155" y="168"/>
                                </a:lnTo>
                                <a:lnTo>
                                  <a:pt x="5184" y="124"/>
                                </a:lnTo>
                                <a:lnTo>
                                  <a:pt x="5208" y="103"/>
                                </a:lnTo>
                                <a:lnTo>
                                  <a:pt x="5249" y="83"/>
                                </a:lnTo>
                                <a:lnTo>
                                  <a:pt x="5305" y="66"/>
                                </a:lnTo>
                                <a:lnTo>
                                  <a:pt x="5376" y="51"/>
                                </a:lnTo>
                                <a:lnTo>
                                  <a:pt x="5459" y="39"/>
                                </a:lnTo>
                                <a:lnTo>
                                  <a:pt x="5556" y="28"/>
                                </a:lnTo>
                                <a:lnTo>
                                  <a:pt x="5664" y="20"/>
                                </a:lnTo>
                                <a:lnTo>
                                  <a:pt x="5780" y="12"/>
                                </a:lnTo>
                                <a:lnTo>
                                  <a:pt x="5906" y="8"/>
                                </a:lnTo>
                                <a:lnTo>
                                  <a:pt x="6039" y="3"/>
                                </a:lnTo>
                                <a:lnTo>
                                  <a:pt x="6179" y="1"/>
                                </a:lnTo>
                                <a:lnTo>
                                  <a:pt x="6325" y="0"/>
                                </a:lnTo>
                                <a:lnTo>
                                  <a:pt x="6474" y="1"/>
                                </a:lnTo>
                                <a:lnTo>
                                  <a:pt x="6626" y="2"/>
                                </a:lnTo>
                                <a:lnTo>
                                  <a:pt x="6780" y="4"/>
                                </a:lnTo>
                                <a:lnTo>
                                  <a:pt x="6936" y="8"/>
                                </a:lnTo>
                                <a:lnTo>
                                  <a:pt x="7090" y="12"/>
                                </a:lnTo>
                                <a:lnTo>
                                  <a:pt x="7244" y="16"/>
                                </a:lnTo>
                                <a:lnTo>
                                  <a:pt x="7395" y="22"/>
                                </a:lnTo>
                                <a:lnTo>
                                  <a:pt x="7543" y="27"/>
                                </a:lnTo>
                                <a:lnTo>
                                  <a:pt x="7821" y="38"/>
                                </a:lnTo>
                                <a:lnTo>
                                  <a:pt x="8072" y="50"/>
                                </a:lnTo>
                                <a:lnTo>
                                  <a:pt x="8285" y="61"/>
                                </a:lnTo>
                                <a:lnTo>
                                  <a:pt x="8451" y="69"/>
                                </a:lnTo>
                                <a:lnTo>
                                  <a:pt x="8562" y="75"/>
                                </a:lnTo>
                                <a:lnTo>
                                  <a:pt x="8609" y="77"/>
                                </a:lnTo>
                                <a:lnTo>
                                  <a:pt x="8615" y="79"/>
                                </a:lnTo>
                                <a:lnTo>
                                  <a:pt x="8623" y="82"/>
                                </a:lnTo>
                                <a:lnTo>
                                  <a:pt x="8634" y="90"/>
                                </a:lnTo>
                                <a:lnTo>
                                  <a:pt x="8645" y="98"/>
                                </a:lnTo>
                                <a:lnTo>
                                  <a:pt x="8672" y="122"/>
                                </a:lnTo>
                                <a:lnTo>
                                  <a:pt x="8705" y="152"/>
                                </a:lnTo>
                                <a:lnTo>
                                  <a:pt x="8742" y="189"/>
                                </a:lnTo>
                                <a:lnTo>
                                  <a:pt x="8779" y="230"/>
                                </a:lnTo>
                                <a:lnTo>
                                  <a:pt x="8820" y="274"/>
                                </a:lnTo>
                                <a:lnTo>
                                  <a:pt x="8860" y="319"/>
                                </a:lnTo>
                                <a:lnTo>
                                  <a:pt x="8938" y="408"/>
                                </a:lnTo>
                                <a:lnTo>
                                  <a:pt x="9005" y="486"/>
                                </a:lnTo>
                                <a:lnTo>
                                  <a:pt x="9052" y="540"/>
                                </a:lnTo>
                                <a:lnTo>
                                  <a:pt x="9069" y="561"/>
                                </a:lnTo>
                                <a:lnTo>
                                  <a:pt x="9069" y="576"/>
                                </a:lnTo>
                                <a:lnTo>
                                  <a:pt x="9069" y="620"/>
                                </a:lnTo>
                                <a:lnTo>
                                  <a:pt x="9069" y="683"/>
                                </a:lnTo>
                                <a:lnTo>
                                  <a:pt x="9069" y="760"/>
                                </a:lnTo>
                                <a:lnTo>
                                  <a:pt x="9069" y="843"/>
                                </a:lnTo>
                                <a:lnTo>
                                  <a:pt x="9069" y="924"/>
                                </a:lnTo>
                                <a:lnTo>
                                  <a:pt x="9069" y="998"/>
                                </a:lnTo>
                                <a:lnTo>
                                  <a:pt x="9069" y="1056"/>
                                </a:lnTo>
                                <a:lnTo>
                                  <a:pt x="9068" y="1079"/>
                                </a:lnTo>
                                <a:lnTo>
                                  <a:pt x="9065" y="1098"/>
                                </a:lnTo>
                                <a:lnTo>
                                  <a:pt x="9063" y="1107"/>
                                </a:lnTo>
                                <a:lnTo>
                                  <a:pt x="9060" y="1115"/>
                                </a:lnTo>
                                <a:lnTo>
                                  <a:pt x="9058" y="1121"/>
                                </a:lnTo>
                                <a:lnTo>
                                  <a:pt x="9055" y="1128"/>
                                </a:lnTo>
                                <a:lnTo>
                                  <a:pt x="9050" y="1133"/>
                                </a:lnTo>
                                <a:lnTo>
                                  <a:pt x="9047" y="1138"/>
                                </a:lnTo>
                                <a:lnTo>
                                  <a:pt x="9043" y="1143"/>
                                </a:lnTo>
                                <a:lnTo>
                                  <a:pt x="9039" y="1147"/>
                                </a:lnTo>
                                <a:lnTo>
                                  <a:pt x="9028" y="1153"/>
                                </a:lnTo>
                                <a:lnTo>
                                  <a:pt x="9017" y="1158"/>
                                </a:lnTo>
                                <a:lnTo>
                                  <a:pt x="9005" y="1161"/>
                                </a:lnTo>
                                <a:lnTo>
                                  <a:pt x="8992" y="1163"/>
                                </a:lnTo>
                                <a:lnTo>
                                  <a:pt x="8978" y="1164"/>
                                </a:lnTo>
                                <a:lnTo>
                                  <a:pt x="8964" y="1164"/>
                                </a:lnTo>
                                <a:lnTo>
                                  <a:pt x="8934" y="1163"/>
                                </a:lnTo>
                                <a:lnTo>
                                  <a:pt x="8904" y="1162"/>
                                </a:lnTo>
                                <a:lnTo>
                                  <a:pt x="8896" y="1163"/>
                                </a:lnTo>
                                <a:lnTo>
                                  <a:pt x="8887" y="1166"/>
                                </a:lnTo>
                                <a:lnTo>
                                  <a:pt x="8880" y="1171"/>
                                </a:lnTo>
                                <a:lnTo>
                                  <a:pt x="8872" y="1177"/>
                                </a:lnTo>
                                <a:lnTo>
                                  <a:pt x="8865" y="1185"/>
                                </a:lnTo>
                                <a:lnTo>
                                  <a:pt x="8856" y="1194"/>
                                </a:lnTo>
                                <a:lnTo>
                                  <a:pt x="8849" y="1206"/>
                                </a:lnTo>
                                <a:lnTo>
                                  <a:pt x="8841" y="1219"/>
                                </a:lnTo>
                                <a:lnTo>
                                  <a:pt x="8832" y="1234"/>
                                </a:lnTo>
                                <a:lnTo>
                                  <a:pt x="8825" y="1251"/>
                                </a:lnTo>
                                <a:lnTo>
                                  <a:pt x="8816" y="1269"/>
                                </a:lnTo>
                                <a:lnTo>
                                  <a:pt x="8807" y="1288"/>
                                </a:lnTo>
                                <a:lnTo>
                                  <a:pt x="8791" y="1331"/>
                                </a:lnTo>
                                <a:lnTo>
                                  <a:pt x="8774" y="1381"/>
                                </a:lnTo>
                                <a:lnTo>
                                  <a:pt x="8756" y="1435"/>
                                </a:lnTo>
                                <a:lnTo>
                                  <a:pt x="8737" y="1495"/>
                                </a:lnTo>
                                <a:lnTo>
                                  <a:pt x="8718" y="1560"/>
                                </a:lnTo>
                                <a:lnTo>
                                  <a:pt x="8697" y="1630"/>
                                </a:lnTo>
                                <a:lnTo>
                                  <a:pt x="8677" y="1705"/>
                                </a:lnTo>
                                <a:lnTo>
                                  <a:pt x="8655" y="1784"/>
                                </a:lnTo>
                                <a:lnTo>
                                  <a:pt x="8633" y="1867"/>
                                </a:lnTo>
                                <a:lnTo>
                                  <a:pt x="8609" y="1953"/>
                                </a:lnTo>
                                <a:lnTo>
                                  <a:pt x="8596" y="1996"/>
                                </a:lnTo>
                                <a:lnTo>
                                  <a:pt x="8583" y="2038"/>
                                </a:lnTo>
                                <a:lnTo>
                                  <a:pt x="8569" y="2078"/>
                                </a:lnTo>
                                <a:lnTo>
                                  <a:pt x="8554" y="2117"/>
                                </a:lnTo>
                                <a:lnTo>
                                  <a:pt x="8539" y="2154"/>
                                </a:lnTo>
                                <a:lnTo>
                                  <a:pt x="8522" y="2189"/>
                                </a:lnTo>
                                <a:lnTo>
                                  <a:pt x="8506" y="2223"/>
                                </a:lnTo>
                                <a:lnTo>
                                  <a:pt x="8490" y="2255"/>
                                </a:lnTo>
                                <a:lnTo>
                                  <a:pt x="8473" y="2286"/>
                                </a:lnTo>
                                <a:lnTo>
                                  <a:pt x="8454" y="2315"/>
                                </a:lnTo>
                                <a:lnTo>
                                  <a:pt x="8437" y="2343"/>
                                </a:lnTo>
                                <a:lnTo>
                                  <a:pt x="8419" y="2370"/>
                                </a:lnTo>
                                <a:lnTo>
                                  <a:pt x="8399" y="2395"/>
                                </a:lnTo>
                                <a:lnTo>
                                  <a:pt x="8381" y="2419"/>
                                </a:lnTo>
                                <a:lnTo>
                                  <a:pt x="8361" y="2442"/>
                                </a:lnTo>
                                <a:lnTo>
                                  <a:pt x="8342" y="2463"/>
                                </a:lnTo>
                                <a:lnTo>
                                  <a:pt x="8323" y="2483"/>
                                </a:lnTo>
                                <a:lnTo>
                                  <a:pt x="8303" y="2501"/>
                                </a:lnTo>
                                <a:lnTo>
                                  <a:pt x="8284" y="2518"/>
                                </a:lnTo>
                                <a:lnTo>
                                  <a:pt x="8264" y="2534"/>
                                </a:lnTo>
                                <a:lnTo>
                                  <a:pt x="8245" y="2550"/>
                                </a:lnTo>
                                <a:lnTo>
                                  <a:pt x="8225" y="2562"/>
                                </a:lnTo>
                                <a:lnTo>
                                  <a:pt x="8206" y="2575"/>
                                </a:lnTo>
                                <a:lnTo>
                                  <a:pt x="8186" y="2586"/>
                                </a:lnTo>
                                <a:lnTo>
                                  <a:pt x="8167" y="2597"/>
                                </a:lnTo>
                                <a:lnTo>
                                  <a:pt x="8149" y="2606"/>
                                </a:lnTo>
                                <a:lnTo>
                                  <a:pt x="8129" y="2613"/>
                                </a:lnTo>
                                <a:lnTo>
                                  <a:pt x="8111" y="2621"/>
                                </a:lnTo>
                                <a:lnTo>
                                  <a:pt x="8094" y="2626"/>
                                </a:lnTo>
                                <a:lnTo>
                                  <a:pt x="8075" y="2630"/>
                                </a:lnTo>
                                <a:lnTo>
                                  <a:pt x="8058" y="2635"/>
                                </a:lnTo>
                                <a:lnTo>
                                  <a:pt x="8042" y="2637"/>
                                </a:lnTo>
                                <a:lnTo>
                                  <a:pt x="7994" y="2643"/>
                                </a:lnTo>
                                <a:lnTo>
                                  <a:pt x="7921" y="2652"/>
                                </a:lnTo>
                                <a:lnTo>
                                  <a:pt x="7825" y="2663"/>
                                </a:lnTo>
                                <a:lnTo>
                                  <a:pt x="7709" y="2675"/>
                                </a:lnTo>
                                <a:lnTo>
                                  <a:pt x="7577" y="2688"/>
                                </a:lnTo>
                                <a:lnTo>
                                  <a:pt x="7432" y="2700"/>
                                </a:lnTo>
                                <a:lnTo>
                                  <a:pt x="7354" y="2705"/>
                                </a:lnTo>
                                <a:lnTo>
                                  <a:pt x="7275" y="2709"/>
                                </a:lnTo>
                                <a:lnTo>
                                  <a:pt x="7194" y="2715"/>
                                </a:lnTo>
                                <a:lnTo>
                                  <a:pt x="7112" y="2718"/>
                                </a:lnTo>
                                <a:lnTo>
                                  <a:pt x="7028" y="2721"/>
                                </a:lnTo>
                                <a:lnTo>
                                  <a:pt x="6943" y="2724"/>
                                </a:lnTo>
                                <a:lnTo>
                                  <a:pt x="6859" y="2725"/>
                                </a:lnTo>
                                <a:lnTo>
                                  <a:pt x="6775" y="2725"/>
                                </a:lnTo>
                                <a:lnTo>
                                  <a:pt x="6692" y="2725"/>
                                </a:lnTo>
                                <a:lnTo>
                                  <a:pt x="6609" y="2723"/>
                                </a:lnTo>
                                <a:lnTo>
                                  <a:pt x="6527" y="2720"/>
                                </a:lnTo>
                                <a:lnTo>
                                  <a:pt x="6448" y="2715"/>
                                </a:lnTo>
                                <a:lnTo>
                                  <a:pt x="6370" y="2709"/>
                                </a:lnTo>
                                <a:lnTo>
                                  <a:pt x="6294" y="2701"/>
                                </a:lnTo>
                                <a:lnTo>
                                  <a:pt x="6222" y="2691"/>
                                </a:lnTo>
                                <a:lnTo>
                                  <a:pt x="6153" y="2680"/>
                                </a:lnTo>
                                <a:lnTo>
                                  <a:pt x="6087" y="2666"/>
                                </a:lnTo>
                                <a:lnTo>
                                  <a:pt x="6025" y="2651"/>
                                </a:lnTo>
                                <a:lnTo>
                                  <a:pt x="5968" y="2634"/>
                                </a:lnTo>
                                <a:lnTo>
                                  <a:pt x="5916" y="2613"/>
                                </a:lnTo>
                                <a:lnTo>
                                  <a:pt x="5866" y="2589"/>
                                </a:lnTo>
                                <a:lnTo>
                                  <a:pt x="5817" y="2561"/>
                                </a:lnTo>
                                <a:lnTo>
                                  <a:pt x="5767" y="2528"/>
                                </a:lnTo>
                                <a:lnTo>
                                  <a:pt x="5719" y="2490"/>
                                </a:lnTo>
                                <a:lnTo>
                                  <a:pt x="5671" y="2449"/>
                                </a:lnTo>
                                <a:lnTo>
                                  <a:pt x="5624" y="2404"/>
                                </a:lnTo>
                                <a:lnTo>
                                  <a:pt x="5577" y="2356"/>
                                </a:lnTo>
                                <a:lnTo>
                                  <a:pt x="5531" y="2305"/>
                                </a:lnTo>
                                <a:lnTo>
                                  <a:pt x="5486" y="2252"/>
                                </a:lnTo>
                                <a:lnTo>
                                  <a:pt x="5442" y="2196"/>
                                </a:lnTo>
                                <a:lnTo>
                                  <a:pt x="5399" y="2138"/>
                                </a:lnTo>
                                <a:lnTo>
                                  <a:pt x="5357" y="2079"/>
                                </a:lnTo>
                                <a:lnTo>
                                  <a:pt x="5317" y="2019"/>
                                </a:lnTo>
                                <a:lnTo>
                                  <a:pt x="5277" y="1958"/>
                                </a:lnTo>
                                <a:lnTo>
                                  <a:pt x="5239" y="1897"/>
                                </a:lnTo>
                                <a:lnTo>
                                  <a:pt x="5202" y="1835"/>
                                </a:lnTo>
                                <a:lnTo>
                                  <a:pt x="5168" y="1774"/>
                                </a:lnTo>
                                <a:lnTo>
                                  <a:pt x="5134" y="1713"/>
                                </a:lnTo>
                                <a:lnTo>
                                  <a:pt x="5103" y="1654"/>
                                </a:lnTo>
                                <a:lnTo>
                                  <a:pt x="5074" y="1596"/>
                                </a:lnTo>
                                <a:lnTo>
                                  <a:pt x="5046" y="1539"/>
                                </a:lnTo>
                                <a:lnTo>
                                  <a:pt x="5020" y="1485"/>
                                </a:lnTo>
                                <a:lnTo>
                                  <a:pt x="4996" y="1432"/>
                                </a:lnTo>
                                <a:lnTo>
                                  <a:pt x="4975" y="1382"/>
                                </a:lnTo>
                                <a:lnTo>
                                  <a:pt x="4955" y="1336"/>
                                </a:lnTo>
                                <a:lnTo>
                                  <a:pt x="4938" y="1294"/>
                                </a:lnTo>
                                <a:lnTo>
                                  <a:pt x="4923" y="1254"/>
                                </a:lnTo>
                                <a:lnTo>
                                  <a:pt x="4911" y="1219"/>
                                </a:lnTo>
                                <a:lnTo>
                                  <a:pt x="4901" y="1188"/>
                                </a:lnTo>
                                <a:lnTo>
                                  <a:pt x="4895" y="1163"/>
                                </a:lnTo>
                                <a:lnTo>
                                  <a:pt x="4890" y="1143"/>
                                </a:lnTo>
                                <a:lnTo>
                                  <a:pt x="4888" y="1128"/>
                                </a:lnTo>
                                <a:lnTo>
                                  <a:pt x="4887" y="1116"/>
                                </a:lnTo>
                                <a:lnTo>
                                  <a:pt x="4885" y="1105"/>
                                </a:lnTo>
                                <a:lnTo>
                                  <a:pt x="4881" y="1094"/>
                                </a:lnTo>
                                <a:lnTo>
                                  <a:pt x="4874" y="1084"/>
                                </a:lnTo>
                                <a:lnTo>
                                  <a:pt x="4867" y="1074"/>
                                </a:lnTo>
                                <a:lnTo>
                                  <a:pt x="4858" y="1064"/>
                                </a:lnTo>
                                <a:lnTo>
                                  <a:pt x="4847" y="1054"/>
                                </a:lnTo>
                                <a:lnTo>
                                  <a:pt x="4835" y="1046"/>
                                </a:lnTo>
                                <a:lnTo>
                                  <a:pt x="4823" y="1036"/>
                                </a:lnTo>
                                <a:lnTo>
                                  <a:pt x="4809" y="1027"/>
                                </a:lnTo>
                                <a:lnTo>
                                  <a:pt x="4795" y="1019"/>
                                </a:lnTo>
                                <a:lnTo>
                                  <a:pt x="4780" y="1011"/>
                                </a:lnTo>
                                <a:lnTo>
                                  <a:pt x="4749" y="995"/>
                                </a:lnTo>
                                <a:lnTo>
                                  <a:pt x="4715" y="981"/>
                                </a:lnTo>
                                <a:lnTo>
                                  <a:pt x="4682" y="968"/>
                                </a:lnTo>
                                <a:lnTo>
                                  <a:pt x="4648" y="956"/>
                                </a:lnTo>
                                <a:lnTo>
                                  <a:pt x="4616" y="946"/>
                                </a:lnTo>
                                <a:lnTo>
                                  <a:pt x="4587" y="937"/>
                                </a:lnTo>
                                <a:lnTo>
                                  <a:pt x="4536" y="924"/>
                                </a:lnTo>
                                <a:lnTo>
                                  <a:pt x="4505" y="916"/>
                                </a:lnTo>
                                <a:lnTo>
                                  <a:pt x="4479" y="924"/>
                                </a:lnTo>
                                <a:lnTo>
                                  <a:pt x="4437" y="937"/>
                                </a:lnTo>
                                <a:lnTo>
                                  <a:pt x="4411" y="946"/>
                                </a:lnTo>
                                <a:lnTo>
                                  <a:pt x="4384" y="956"/>
                                </a:lnTo>
                                <a:lnTo>
                                  <a:pt x="4355" y="968"/>
                                </a:lnTo>
                                <a:lnTo>
                                  <a:pt x="4327" y="981"/>
                                </a:lnTo>
                                <a:lnTo>
                                  <a:pt x="4298" y="995"/>
                                </a:lnTo>
                                <a:lnTo>
                                  <a:pt x="4271" y="1011"/>
                                </a:lnTo>
                                <a:lnTo>
                                  <a:pt x="4259" y="1019"/>
                                </a:lnTo>
                                <a:lnTo>
                                  <a:pt x="4247" y="1027"/>
                                </a:lnTo>
                                <a:lnTo>
                                  <a:pt x="4236" y="1036"/>
                                </a:lnTo>
                                <a:lnTo>
                                  <a:pt x="4225" y="1046"/>
                                </a:lnTo>
                                <a:lnTo>
                                  <a:pt x="4215" y="1054"/>
                                </a:lnTo>
                                <a:lnTo>
                                  <a:pt x="4207" y="1064"/>
                                </a:lnTo>
                                <a:lnTo>
                                  <a:pt x="4198" y="1074"/>
                                </a:lnTo>
                                <a:lnTo>
                                  <a:pt x="4193" y="1084"/>
                                </a:lnTo>
                                <a:lnTo>
                                  <a:pt x="4187" y="1094"/>
                                </a:lnTo>
                                <a:lnTo>
                                  <a:pt x="4183" y="1105"/>
                                </a:lnTo>
                                <a:lnTo>
                                  <a:pt x="4181" y="1116"/>
                                </a:lnTo>
                                <a:lnTo>
                                  <a:pt x="4180" y="1128"/>
                                </a:lnTo>
                                <a:lnTo>
                                  <a:pt x="4179" y="1143"/>
                                </a:lnTo>
                                <a:lnTo>
                                  <a:pt x="4174" y="1163"/>
                                </a:lnTo>
                                <a:lnTo>
                                  <a:pt x="4167" y="1188"/>
                                </a:lnTo>
                                <a:lnTo>
                                  <a:pt x="4158" y="1219"/>
                                </a:lnTo>
                                <a:lnTo>
                                  <a:pt x="4145" y="1254"/>
                                </a:lnTo>
                                <a:lnTo>
                                  <a:pt x="4131" y="1294"/>
                                </a:lnTo>
                                <a:lnTo>
                                  <a:pt x="4114" y="1336"/>
                                </a:lnTo>
                                <a:lnTo>
                                  <a:pt x="4094" y="1382"/>
                                </a:lnTo>
                                <a:lnTo>
                                  <a:pt x="4073" y="1432"/>
                                </a:lnTo>
                                <a:lnTo>
                                  <a:pt x="4049" y="1485"/>
                                </a:lnTo>
                                <a:lnTo>
                                  <a:pt x="4023" y="1539"/>
                                </a:lnTo>
                                <a:lnTo>
                                  <a:pt x="3995" y="1596"/>
                                </a:lnTo>
                                <a:lnTo>
                                  <a:pt x="3965" y="1654"/>
                                </a:lnTo>
                                <a:lnTo>
                                  <a:pt x="3933" y="1713"/>
                                </a:lnTo>
                                <a:lnTo>
                                  <a:pt x="3900" y="1774"/>
                                </a:lnTo>
                                <a:lnTo>
                                  <a:pt x="3865" y="1835"/>
                                </a:lnTo>
                                <a:lnTo>
                                  <a:pt x="3829" y="1897"/>
                                </a:lnTo>
                                <a:lnTo>
                                  <a:pt x="3791" y="1958"/>
                                </a:lnTo>
                                <a:lnTo>
                                  <a:pt x="3752" y="2019"/>
                                </a:lnTo>
                                <a:lnTo>
                                  <a:pt x="3711" y="2079"/>
                                </a:lnTo>
                                <a:lnTo>
                                  <a:pt x="3669" y="2138"/>
                                </a:lnTo>
                                <a:lnTo>
                                  <a:pt x="3627" y="2196"/>
                                </a:lnTo>
                                <a:lnTo>
                                  <a:pt x="3582" y="2252"/>
                                </a:lnTo>
                                <a:lnTo>
                                  <a:pt x="3537" y="2305"/>
                                </a:lnTo>
                                <a:lnTo>
                                  <a:pt x="3492" y="2356"/>
                                </a:lnTo>
                                <a:lnTo>
                                  <a:pt x="3444" y="2404"/>
                                </a:lnTo>
                                <a:lnTo>
                                  <a:pt x="3398" y="2449"/>
                                </a:lnTo>
                                <a:lnTo>
                                  <a:pt x="3349" y="2490"/>
                                </a:lnTo>
                                <a:lnTo>
                                  <a:pt x="3301" y="2528"/>
                                </a:lnTo>
                                <a:lnTo>
                                  <a:pt x="3252" y="2561"/>
                                </a:lnTo>
                                <a:lnTo>
                                  <a:pt x="3202" y="2589"/>
                                </a:lnTo>
                                <a:lnTo>
                                  <a:pt x="3153" y="2613"/>
                                </a:lnTo>
                                <a:lnTo>
                                  <a:pt x="3101" y="2634"/>
                                </a:lnTo>
                                <a:lnTo>
                                  <a:pt x="3044" y="2651"/>
                                </a:lnTo>
                                <a:lnTo>
                                  <a:pt x="2982" y="2666"/>
                                </a:lnTo>
                                <a:lnTo>
                                  <a:pt x="2916" y="2680"/>
                                </a:lnTo>
                                <a:lnTo>
                                  <a:pt x="2847" y="2691"/>
                                </a:lnTo>
                                <a:lnTo>
                                  <a:pt x="2775" y="2701"/>
                                </a:lnTo>
                                <a:lnTo>
                                  <a:pt x="2699" y="2709"/>
                                </a:lnTo>
                                <a:lnTo>
                                  <a:pt x="2621" y="2715"/>
                                </a:lnTo>
                                <a:lnTo>
                                  <a:pt x="2541" y="2720"/>
                                </a:lnTo>
                                <a:lnTo>
                                  <a:pt x="2459" y="2723"/>
                                </a:lnTo>
                                <a:lnTo>
                                  <a:pt x="2377" y="2725"/>
                                </a:lnTo>
                                <a:lnTo>
                                  <a:pt x="2293" y="2725"/>
                                </a:lnTo>
                                <a:lnTo>
                                  <a:pt x="2209" y="2725"/>
                                </a:lnTo>
                                <a:lnTo>
                                  <a:pt x="2124" y="2724"/>
                                </a:lnTo>
                                <a:lnTo>
                                  <a:pt x="2040" y="2721"/>
                                </a:lnTo>
                                <a:lnTo>
                                  <a:pt x="1957" y="2718"/>
                                </a:lnTo>
                                <a:lnTo>
                                  <a:pt x="1875" y="2715"/>
                                </a:lnTo>
                                <a:lnTo>
                                  <a:pt x="1794" y="2709"/>
                                </a:lnTo>
                                <a:lnTo>
                                  <a:pt x="1714" y="2705"/>
                                </a:lnTo>
                                <a:lnTo>
                                  <a:pt x="1637" y="2700"/>
                                </a:lnTo>
                                <a:lnTo>
                                  <a:pt x="1492" y="2688"/>
                                </a:lnTo>
                                <a:lnTo>
                                  <a:pt x="1359" y="2675"/>
                                </a:lnTo>
                                <a:lnTo>
                                  <a:pt x="1243" y="2663"/>
                                </a:lnTo>
                                <a:lnTo>
                                  <a:pt x="1147" y="2652"/>
                                </a:lnTo>
                                <a:lnTo>
                                  <a:pt x="1075" y="2643"/>
                                </a:lnTo>
                                <a:lnTo>
                                  <a:pt x="1027" y="2637"/>
                                </a:lnTo>
                                <a:lnTo>
                                  <a:pt x="1010" y="2635"/>
                                </a:lnTo>
                                <a:lnTo>
                                  <a:pt x="993" y="2630"/>
                                </a:lnTo>
                                <a:lnTo>
                                  <a:pt x="975" y="2626"/>
                                </a:lnTo>
                                <a:lnTo>
                                  <a:pt x="957" y="2621"/>
                                </a:lnTo>
                                <a:lnTo>
                                  <a:pt x="939" y="2613"/>
                                </a:lnTo>
                                <a:lnTo>
                                  <a:pt x="920" y="2606"/>
                                </a:lnTo>
                                <a:lnTo>
                                  <a:pt x="901" y="2597"/>
                                </a:lnTo>
                                <a:lnTo>
                                  <a:pt x="882" y="2586"/>
                                </a:lnTo>
                                <a:lnTo>
                                  <a:pt x="863" y="2575"/>
                                </a:lnTo>
                                <a:lnTo>
                                  <a:pt x="844" y="2562"/>
                                </a:lnTo>
                                <a:lnTo>
                                  <a:pt x="824" y="2550"/>
                                </a:lnTo>
                                <a:lnTo>
                                  <a:pt x="804" y="2534"/>
                                </a:lnTo>
                                <a:lnTo>
                                  <a:pt x="784" y="2518"/>
                                </a:lnTo>
                                <a:lnTo>
                                  <a:pt x="765" y="2501"/>
                                </a:lnTo>
                                <a:lnTo>
                                  <a:pt x="745" y="2483"/>
                                </a:lnTo>
                                <a:lnTo>
                                  <a:pt x="726" y="2463"/>
                                </a:lnTo>
                                <a:lnTo>
                                  <a:pt x="706" y="2442"/>
                                </a:lnTo>
                                <a:lnTo>
                                  <a:pt x="687" y="2419"/>
                                </a:lnTo>
                                <a:lnTo>
                                  <a:pt x="669" y="2395"/>
                                </a:lnTo>
                                <a:lnTo>
                                  <a:pt x="650" y="2370"/>
                                </a:lnTo>
                                <a:lnTo>
                                  <a:pt x="632" y="2343"/>
                                </a:lnTo>
                                <a:lnTo>
                                  <a:pt x="614" y="2315"/>
                                </a:lnTo>
                                <a:lnTo>
                                  <a:pt x="596" y="2286"/>
                                </a:lnTo>
                                <a:lnTo>
                                  <a:pt x="579" y="2255"/>
                                </a:lnTo>
                                <a:lnTo>
                                  <a:pt x="562" y="2223"/>
                                </a:lnTo>
                                <a:lnTo>
                                  <a:pt x="545" y="2189"/>
                                </a:lnTo>
                                <a:lnTo>
                                  <a:pt x="529" y="2154"/>
                                </a:lnTo>
                                <a:lnTo>
                                  <a:pt x="514" y="2117"/>
                                </a:lnTo>
                                <a:lnTo>
                                  <a:pt x="500" y="2078"/>
                                </a:lnTo>
                                <a:lnTo>
                                  <a:pt x="486" y="2038"/>
                                </a:lnTo>
                                <a:lnTo>
                                  <a:pt x="473" y="1996"/>
                                </a:lnTo>
                                <a:lnTo>
                                  <a:pt x="460" y="1953"/>
                                </a:lnTo>
                                <a:lnTo>
                                  <a:pt x="436" y="1867"/>
                                </a:lnTo>
                                <a:lnTo>
                                  <a:pt x="414" y="1784"/>
                                </a:lnTo>
                                <a:lnTo>
                                  <a:pt x="392" y="1705"/>
                                </a:lnTo>
                                <a:lnTo>
                                  <a:pt x="371" y="1630"/>
                                </a:lnTo>
                                <a:lnTo>
                                  <a:pt x="351" y="1560"/>
                                </a:lnTo>
                                <a:lnTo>
                                  <a:pt x="332" y="1495"/>
                                </a:lnTo>
                                <a:lnTo>
                                  <a:pt x="313" y="1435"/>
                                </a:lnTo>
                                <a:lnTo>
                                  <a:pt x="295" y="1381"/>
                                </a:lnTo>
                                <a:lnTo>
                                  <a:pt x="278" y="1331"/>
                                </a:lnTo>
                                <a:lnTo>
                                  <a:pt x="260" y="1288"/>
                                </a:lnTo>
                                <a:lnTo>
                                  <a:pt x="252" y="1269"/>
                                </a:lnTo>
                                <a:lnTo>
                                  <a:pt x="244" y="1251"/>
                                </a:lnTo>
                                <a:lnTo>
                                  <a:pt x="236" y="1234"/>
                                </a:lnTo>
                                <a:lnTo>
                                  <a:pt x="228" y="1219"/>
                                </a:lnTo>
                                <a:lnTo>
                                  <a:pt x="219" y="1206"/>
                                </a:lnTo>
                                <a:lnTo>
                                  <a:pt x="212" y="1194"/>
                                </a:lnTo>
                                <a:lnTo>
                                  <a:pt x="204" y="1185"/>
                                </a:lnTo>
                                <a:lnTo>
                                  <a:pt x="196" y="1177"/>
                                </a:lnTo>
                                <a:lnTo>
                                  <a:pt x="188" y="1171"/>
                                </a:lnTo>
                                <a:lnTo>
                                  <a:pt x="180" y="1166"/>
                                </a:lnTo>
                                <a:lnTo>
                                  <a:pt x="173" y="1163"/>
                                </a:lnTo>
                                <a:lnTo>
                                  <a:pt x="165" y="1162"/>
                                </a:lnTo>
                                <a:lnTo>
                                  <a:pt x="134" y="1163"/>
                                </a:lnTo>
                                <a:lnTo>
                                  <a:pt x="104" y="1164"/>
                                </a:lnTo>
                                <a:lnTo>
                                  <a:pt x="90" y="1164"/>
                                </a:lnTo>
                                <a:lnTo>
                                  <a:pt x="77" y="1163"/>
                                </a:lnTo>
                                <a:lnTo>
                                  <a:pt x="64" y="1161"/>
                                </a:lnTo>
                                <a:lnTo>
                                  <a:pt x="51" y="1158"/>
                                </a:lnTo>
                                <a:lnTo>
                                  <a:pt x="40" y="1153"/>
                                </a:lnTo>
                                <a:lnTo>
                                  <a:pt x="30" y="1147"/>
                                </a:lnTo>
                                <a:lnTo>
                                  <a:pt x="26" y="1143"/>
                                </a:lnTo>
                                <a:lnTo>
                                  <a:pt x="22" y="1138"/>
                                </a:lnTo>
                                <a:lnTo>
                                  <a:pt x="17" y="1133"/>
                                </a:lnTo>
                                <a:lnTo>
                                  <a:pt x="14" y="1128"/>
                                </a:lnTo>
                                <a:lnTo>
                                  <a:pt x="11" y="1121"/>
                                </a:lnTo>
                                <a:lnTo>
                                  <a:pt x="8" y="1115"/>
                                </a:lnTo>
                                <a:lnTo>
                                  <a:pt x="5" y="1107"/>
                                </a:lnTo>
                                <a:lnTo>
                                  <a:pt x="3" y="1098"/>
                                </a:lnTo>
                                <a:lnTo>
                                  <a:pt x="1" y="1079"/>
                                </a:lnTo>
                                <a:lnTo>
                                  <a:pt x="0" y="1056"/>
                                </a:lnTo>
                                <a:lnTo>
                                  <a:pt x="0" y="998"/>
                                </a:lnTo>
                                <a:lnTo>
                                  <a:pt x="0" y="924"/>
                                </a:lnTo>
                                <a:lnTo>
                                  <a:pt x="0" y="843"/>
                                </a:lnTo>
                                <a:lnTo>
                                  <a:pt x="0" y="760"/>
                                </a:lnTo>
                                <a:lnTo>
                                  <a:pt x="0" y="683"/>
                                </a:lnTo>
                                <a:lnTo>
                                  <a:pt x="0" y="620"/>
                                </a:lnTo>
                                <a:lnTo>
                                  <a:pt x="0" y="576"/>
                                </a:lnTo>
                                <a:lnTo>
                                  <a:pt x="0" y="561"/>
                                </a:lnTo>
                                <a:close/>
                                <a:moveTo>
                                  <a:pt x="8420" y="526"/>
                                </a:moveTo>
                                <a:lnTo>
                                  <a:pt x="8422" y="546"/>
                                </a:lnTo>
                                <a:lnTo>
                                  <a:pt x="8428" y="605"/>
                                </a:lnTo>
                                <a:lnTo>
                                  <a:pt x="8436" y="697"/>
                                </a:lnTo>
                                <a:lnTo>
                                  <a:pt x="8446" y="816"/>
                                </a:lnTo>
                                <a:lnTo>
                                  <a:pt x="8449" y="885"/>
                                </a:lnTo>
                                <a:lnTo>
                                  <a:pt x="8453" y="958"/>
                                </a:lnTo>
                                <a:lnTo>
                                  <a:pt x="8455" y="1036"/>
                                </a:lnTo>
                                <a:lnTo>
                                  <a:pt x="8458" y="1117"/>
                                </a:lnTo>
                                <a:lnTo>
                                  <a:pt x="8458" y="1201"/>
                                </a:lnTo>
                                <a:lnTo>
                                  <a:pt x="8456" y="1286"/>
                                </a:lnTo>
                                <a:lnTo>
                                  <a:pt x="8454" y="1375"/>
                                </a:lnTo>
                                <a:lnTo>
                                  <a:pt x="8450" y="1463"/>
                                </a:lnTo>
                                <a:lnTo>
                                  <a:pt x="8444" y="1553"/>
                                </a:lnTo>
                                <a:lnTo>
                                  <a:pt x="8435" y="1641"/>
                                </a:lnTo>
                                <a:lnTo>
                                  <a:pt x="8424" y="1728"/>
                                </a:lnTo>
                                <a:lnTo>
                                  <a:pt x="8411" y="1815"/>
                                </a:lnTo>
                                <a:lnTo>
                                  <a:pt x="8394" y="1898"/>
                                </a:lnTo>
                                <a:lnTo>
                                  <a:pt x="8374" y="1979"/>
                                </a:lnTo>
                                <a:lnTo>
                                  <a:pt x="8352" y="2055"/>
                                </a:lnTo>
                                <a:lnTo>
                                  <a:pt x="8325" y="2128"/>
                                </a:lnTo>
                                <a:lnTo>
                                  <a:pt x="8294" y="2196"/>
                                </a:lnTo>
                                <a:lnTo>
                                  <a:pt x="8260" y="2257"/>
                                </a:lnTo>
                                <a:lnTo>
                                  <a:pt x="8221" y="2312"/>
                                </a:lnTo>
                                <a:lnTo>
                                  <a:pt x="8179" y="2361"/>
                                </a:lnTo>
                                <a:lnTo>
                                  <a:pt x="8131" y="2402"/>
                                </a:lnTo>
                                <a:lnTo>
                                  <a:pt x="8078" y="2434"/>
                                </a:lnTo>
                                <a:lnTo>
                                  <a:pt x="8021" y="2458"/>
                                </a:lnTo>
                                <a:lnTo>
                                  <a:pt x="7959" y="2472"/>
                                </a:lnTo>
                                <a:lnTo>
                                  <a:pt x="7821" y="2490"/>
                                </a:lnTo>
                                <a:lnTo>
                                  <a:pt x="7670" y="2507"/>
                                </a:lnTo>
                                <a:lnTo>
                                  <a:pt x="7591" y="2516"/>
                                </a:lnTo>
                                <a:lnTo>
                                  <a:pt x="7509" y="2524"/>
                                </a:lnTo>
                                <a:lnTo>
                                  <a:pt x="7426" y="2531"/>
                                </a:lnTo>
                                <a:lnTo>
                                  <a:pt x="7342" y="2538"/>
                                </a:lnTo>
                                <a:lnTo>
                                  <a:pt x="7256" y="2543"/>
                                </a:lnTo>
                                <a:lnTo>
                                  <a:pt x="7168" y="2547"/>
                                </a:lnTo>
                                <a:lnTo>
                                  <a:pt x="7081" y="2551"/>
                                </a:lnTo>
                                <a:lnTo>
                                  <a:pt x="6992" y="2553"/>
                                </a:lnTo>
                                <a:lnTo>
                                  <a:pt x="6905" y="2553"/>
                                </a:lnTo>
                                <a:lnTo>
                                  <a:pt x="6817" y="2552"/>
                                </a:lnTo>
                                <a:lnTo>
                                  <a:pt x="6730" y="2548"/>
                                </a:lnTo>
                                <a:lnTo>
                                  <a:pt x="6643" y="2544"/>
                                </a:lnTo>
                                <a:lnTo>
                                  <a:pt x="6559" y="2538"/>
                                </a:lnTo>
                                <a:lnTo>
                                  <a:pt x="6476" y="2528"/>
                                </a:lnTo>
                                <a:lnTo>
                                  <a:pt x="6394" y="2517"/>
                                </a:lnTo>
                                <a:lnTo>
                                  <a:pt x="6315" y="2503"/>
                                </a:lnTo>
                                <a:lnTo>
                                  <a:pt x="6238" y="2487"/>
                                </a:lnTo>
                                <a:lnTo>
                                  <a:pt x="6165" y="2468"/>
                                </a:lnTo>
                                <a:lnTo>
                                  <a:pt x="6095" y="2446"/>
                                </a:lnTo>
                                <a:lnTo>
                                  <a:pt x="6028" y="2420"/>
                                </a:lnTo>
                                <a:lnTo>
                                  <a:pt x="5964" y="2392"/>
                                </a:lnTo>
                                <a:lnTo>
                                  <a:pt x="5906" y="2361"/>
                                </a:lnTo>
                                <a:lnTo>
                                  <a:pt x="5850" y="2326"/>
                                </a:lnTo>
                                <a:lnTo>
                                  <a:pt x="5801" y="2287"/>
                                </a:lnTo>
                                <a:lnTo>
                                  <a:pt x="5756" y="2245"/>
                                </a:lnTo>
                                <a:lnTo>
                                  <a:pt x="5717" y="2199"/>
                                </a:lnTo>
                                <a:lnTo>
                                  <a:pt x="5683" y="2148"/>
                                </a:lnTo>
                                <a:lnTo>
                                  <a:pt x="5656" y="2094"/>
                                </a:lnTo>
                                <a:lnTo>
                                  <a:pt x="5632" y="2037"/>
                                </a:lnTo>
                                <a:lnTo>
                                  <a:pt x="5609" y="1980"/>
                                </a:lnTo>
                                <a:lnTo>
                                  <a:pt x="5585" y="1921"/>
                                </a:lnTo>
                                <a:lnTo>
                                  <a:pt x="5562" y="1861"/>
                                </a:lnTo>
                                <a:lnTo>
                                  <a:pt x="5540" y="1802"/>
                                </a:lnTo>
                                <a:lnTo>
                                  <a:pt x="5519" y="1741"/>
                                </a:lnTo>
                                <a:lnTo>
                                  <a:pt x="5498" y="1681"/>
                                </a:lnTo>
                                <a:lnTo>
                                  <a:pt x="5479" y="1621"/>
                                </a:lnTo>
                                <a:lnTo>
                                  <a:pt x="5459" y="1560"/>
                                </a:lnTo>
                                <a:lnTo>
                                  <a:pt x="5441" y="1500"/>
                                </a:lnTo>
                                <a:lnTo>
                                  <a:pt x="5424" y="1440"/>
                                </a:lnTo>
                                <a:lnTo>
                                  <a:pt x="5408" y="1381"/>
                                </a:lnTo>
                                <a:lnTo>
                                  <a:pt x="5393" y="1323"/>
                                </a:lnTo>
                                <a:lnTo>
                                  <a:pt x="5378" y="1265"/>
                                </a:lnTo>
                                <a:lnTo>
                                  <a:pt x="5366" y="1207"/>
                                </a:lnTo>
                                <a:lnTo>
                                  <a:pt x="5354" y="1152"/>
                                </a:lnTo>
                                <a:lnTo>
                                  <a:pt x="5343" y="1097"/>
                                </a:lnTo>
                                <a:lnTo>
                                  <a:pt x="5333" y="1044"/>
                                </a:lnTo>
                                <a:lnTo>
                                  <a:pt x="5324" y="994"/>
                                </a:lnTo>
                                <a:lnTo>
                                  <a:pt x="5318" y="944"/>
                                </a:lnTo>
                                <a:lnTo>
                                  <a:pt x="5313" y="897"/>
                                </a:lnTo>
                                <a:lnTo>
                                  <a:pt x="5309" y="850"/>
                                </a:lnTo>
                                <a:lnTo>
                                  <a:pt x="5306" y="807"/>
                                </a:lnTo>
                                <a:lnTo>
                                  <a:pt x="5306" y="765"/>
                                </a:lnTo>
                                <a:lnTo>
                                  <a:pt x="5306" y="727"/>
                                </a:lnTo>
                                <a:lnTo>
                                  <a:pt x="5308" y="691"/>
                                </a:lnTo>
                                <a:lnTo>
                                  <a:pt x="5313" y="657"/>
                                </a:lnTo>
                                <a:lnTo>
                                  <a:pt x="5319" y="627"/>
                                </a:lnTo>
                                <a:lnTo>
                                  <a:pt x="5327" y="600"/>
                                </a:lnTo>
                                <a:lnTo>
                                  <a:pt x="5336" y="575"/>
                                </a:lnTo>
                                <a:lnTo>
                                  <a:pt x="5347" y="555"/>
                                </a:lnTo>
                                <a:lnTo>
                                  <a:pt x="5361" y="537"/>
                                </a:lnTo>
                                <a:lnTo>
                                  <a:pt x="5375" y="521"/>
                                </a:lnTo>
                                <a:lnTo>
                                  <a:pt x="5391" y="506"/>
                                </a:lnTo>
                                <a:lnTo>
                                  <a:pt x="5408" y="490"/>
                                </a:lnTo>
                                <a:lnTo>
                                  <a:pt x="5425" y="474"/>
                                </a:lnTo>
                                <a:lnTo>
                                  <a:pt x="5444" y="459"/>
                                </a:lnTo>
                                <a:lnTo>
                                  <a:pt x="5464" y="442"/>
                                </a:lnTo>
                                <a:lnTo>
                                  <a:pt x="5485" y="427"/>
                                </a:lnTo>
                                <a:lnTo>
                                  <a:pt x="5509" y="411"/>
                                </a:lnTo>
                                <a:lnTo>
                                  <a:pt x="5534" y="396"/>
                                </a:lnTo>
                                <a:lnTo>
                                  <a:pt x="5560" y="381"/>
                                </a:lnTo>
                                <a:lnTo>
                                  <a:pt x="5589" y="367"/>
                                </a:lnTo>
                                <a:lnTo>
                                  <a:pt x="5619" y="353"/>
                                </a:lnTo>
                                <a:lnTo>
                                  <a:pt x="5652" y="339"/>
                                </a:lnTo>
                                <a:lnTo>
                                  <a:pt x="5687" y="326"/>
                                </a:lnTo>
                                <a:lnTo>
                                  <a:pt x="5725" y="313"/>
                                </a:lnTo>
                                <a:lnTo>
                                  <a:pt x="5765" y="301"/>
                                </a:lnTo>
                                <a:lnTo>
                                  <a:pt x="5808" y="290"/>
                                </a:lnTo>
                                <a:lnTo>
                                  <a:pt x="5854" y="280"/>
                                </a:lnTo>
                                <a:lnTo>
                                  <a:pt x="5902" y="270"/>
                                </a:lnTo>
                                <a:lnTo>
                                  <a:pt x="5954" y="261"/>
                                </a:lnTo>
                                <a:lnTo>
                                  <a:pt x="6009" y="253"/>
                                </a:lnTo>
                                <a:lnTo>
                                  <a:pt x="6068" y="246"/>
                                </a:lnTo>
                                <a:lnTo>
                                  <a:pt x="6129" y="241"/>
                                </a:lnTo>
                                <a:lnTo>
                                  <a:pt x="6194" y="235"/>
                                </a:lnTo>
                                <a:lnTo>
                                  <a:pt x="6263" y="232"/>
                                </a:lnTo>
                                <a:lnTo>
                                  <a:pt x="6336" y="229"/>
                                </a:lnTo>
                                <a:lnTo>
                                  <a:pt x="6413" y="228"/>
                                </a:lnTo>
                                <a:lnTo>
                                  <a:pt x="6494" y="228"/>
                                </a:lnTo>
                                <a:lnTo>
                                  <a:pt x="6578" y="229"/>
                                </a:lnTo>
                                <a:lnTo>
                                  <a:pt x="6668" y="232"/>
                                </a:lnTo>
                                <a:lnTo>
                                  <a:pt x="6762" y="236"/>
                                </a:lnTo>
                                <a:lnTo>
                                  <a:pt x="6860" y="242"/>
                                </a:lnTo>
                                <a:lnTo>
                                  <a:pt x="6960" y="249"/>
                                </a:lnTo>
                                <a:lnTo>
                                  <a:pt x="7055" y="257"/>
                                </a:lnTo>
                                <a:lnTo>
                                  <a:pt x="7148" y="265"/>
                                </a:lnTo>
                                <a:lnTo>
                                  <a:pt x="7236" y="275"/>
                                </a:lnTo>
                                <a:lnTo>
                                  <a:pt x="7321" y="285"/>
                                </a:lnTo>
                                <a:lnTo>
                                  <a:pt x="7403" y="295"/>
                                </a:lnTo>
                                <a:lnTo>
                                  <a:pt x="7482" y="305"/>
                                </a:lnTo>
                                <a:lnTo>
                                  <a:pt x="7558" y="316"/>
                                </a:lnTo>
                                <a:lnTo>
                                  <a:pt x="7629" y="328"/>
                                </a:lnTo>
                                <a:lnTo>
                                  <a:pt x="7698" y="339"/>
                                </a:lnTo>
                                <a:lnTo>
                                  <a:pt x="7763" y="351"/>
                                </a:lnTo>
                                <a:lnTo>
                                  <a:pt x="7826" y="363"/>
                                </a:lnTo>
                                <a:lnTo>
                                  <a:pt x="7885" y="374"/>
                                </a:lnTo>
                                <a:lnTo>
                                  <a:pt x="7940" y="386"/>
                                </a:lnTo>
                                <a:lnTo>
                                  <a:pt x="7993" y="398"/>
                                </a:lnTo>
                                <a:lnTo>
                                  <a:pt x="8043" y="410"/>
                                </a:lnTo>
                                <a:lnTo>
                                  <a:pt x="8132" y="433"/>
                                </a:lnTo>
                                <a:lnTo>
                                  <a:pt x="8209" y="454"/>
                                </a:lnTo>
                                <a:lnTo>
                                  <a:pt x="8274" y="474"/>
                                </a:lnTo>
                                <a:lnTo>
                                  <a:pt x="8327" y="491"/>
                                </a:lnTo>
                                <a:lnTo>
                                  <a:pt x="8368" y="505"/>
                                </a:lnTo>
                                <a:lnTo>
                                  <a:pt x="8396" y="516"/>
                                </a:lnTo>
                                <a:lnTo>
                                  <a:pt x="8413" y="523"/>
                                </a:lnTo>
                                <a:lnTo>
                                  <a:pt x="8420" y="526"/>
                                </a:lnTo>
                                <a:close/>
                                <a:moveTo>
                                  <a:pt x="649" y="526"/>
                                </a:moveTo>
                                <a:lnTo>
                                  <a:pt x="647" y="546"/>
                                </a:lnTo>
                                <a:lnTo>
                                  <a:pt x="641" y="605"/>
                                </a:lnTo>
                                <a:lnTo>
                                  <a:pt x="632" y="697"/>
                                </a:lnTo>
                                <a:lnTo>
                                  <a:pt x="623" y="816"/>
                                </a:lnTo>
                                <a:lnTo>
                                  <a:pt x="619" y="885"/>
                                </a:lnTo>
                                <a:lnTo>
                                  <a:pt x="616" y="958"/>
                                </a:lnTo>
                                <a:lnTo>
                                  <a:pt x="612" y="1036"/>
                                </a:lnTo>
                                <a:lnTo>
                                  <a:pt x="611" y="1117"/>
                                </a:lnTo>
                                <a:lnTo>
                                  <a:pt x="610" y="1201"/>
                                </a:lnTo>
                                <a:lnTo>
                                  <a:pt x="611" y="1286"/>
                                </a:lnTo>
                                <a:lnTo>
                                  <a:pt x="614" y="1375"/>
                                </a:lnTo>
                                <a:lnTo>
                                  <a:pt x="618" y="1463"/>
                                </a:lnTo>
                                <a:lnTo>
                                  <a:pt x="624" y="1553"/>
                                </a:lnTo>
                                <a:lnTo>
                                  <a:pt x="633" y="1641"/>
                                </a:lnTo>
                                <a:lnTo>
                                  <a:pt x="644" y="1728"/>
                                </a:lnTo>
                                <a:lnTo>
                                  <a:pt x="658" y="1815"/>
                                </a:lnTo>
                                <a:lnTo>
                                  <a:pt x="674" y="1898"/>
                                </a:lnTo>
                                <a:lnTo>
                                  <a:pt x="695" y="1979"/>
                                </a:lnTo>
                                <a:lnTo>
                                  <a:pt x="717" y="2055"/>
                                </a:lnTo>
                                <a:lnTo>
                                  <a:pt x="744" y="2128"/>
                                </a:lnTo>
                                <a:lnTo>
                                  <a:pt x="774" y="2196"/>
                                </a:lnTo>
                                <a:lnTo>
                                  <a:pt x="809" y="2257"/>
                                </a:lnTo>
                                <a:lnTo>
                                  <a:pt x="847" y="2312"/>
                                </a:lnTo>
                                <a:lnTo>
                                  <a:pt x="890" y="2361"/>
                                </a:lnTo>
                                <a:lnTo>
                                  <a:pt x="938" y="2402"/>
                                </a:lnTo>
                                <a:lnTo>
                                  <a:pt x="989" y="2434"/>
                                </a:lnTo>
                                <a:lnTo>
                                  <a:pt x="1047" y="2458"/>
                                </a:lnTo>
                                <a:lnTo>
                                  <a:pt x="1109" y="2472"/>
                                </a:lnTo>
                                <a:lnTo>
                                  <a:pt x="1247" y="2490"/>
                                </a:lnTo>
                                <a:lnTo>
                                  <a:pt x="1398" y="2507"/>
                                </a:lnTo>
                                <a:lnTo>
                                  <a:pt x="1478" y="2516"/>
                                </a:lnTo>
                                <a:lnTo>
                                  <a:pt x="1559" y="2524"/>
                                </a:lnTo>
                                <a:lnTo>
                                  <a:pt x="1642" y="2531"/>
                                </a:lnTo>
                                <a:lnTo>
                                  <a:pt x="1727" y="2538"/>
                                </a:lnTo>
                                <a:lnTo>
                                  <a:pt x="1813" y="2543"/>
                                </a:lnTo>
                                <a:lnTo>
                                  <a:pt x="1900" y="2547"/>
                                </a:lnTo>
                                <a:lnTo>
                                  <a:pt x="1988" y="2551"/>
                                </a:lnTo>
                                <a:lnTo>
                                  <a:pt x="2076" y="2553"/>
                                </a:lnTo>
                                <a:lnTo>
                                  <a:pt x="2164" y="2553"/>
                                </a:lnTo>
                                <a:lnTo>
                                  <a:pt x="2252" y="2552"/>
                                </a:lnTo>
                                <a:lnTo>
                                  <a:pt x="2338" y="2548"/>
                                </a:lnTo>
                                <a:lnTo>
                                  <a:pt x="2425" y="2544"/>
                                </a:lnTo>
                                <a:lnTo>
                                  <a:pt x="2510" y="2538"/>
                                </a:lnTo>
                                <a:lnTo>
                                  <a:pt x="2593" y="2528"/>
                                </a:lnTo>
                                <a:lnTo>
                                  <a:pt x="2674" y="2517"/>
                                </a:lnTo>
                                <a:lnTo>
                                  <a:pt x="2753" y="2503"/>
                                </a:lnTo>
                                <a:lnTo>
                                  <a:pt x="2830" y="2487"/>
                                </a:lnTo>
                                <a:lnTo>
                                  <a:pt x="2903" y="2468"/>
                                </a:lnTo>
                                <a:lnTo>
                                  <a:pt x="2974" y="2446"/>
                                </a:lnTo>
                                <a:lnTo>
                                  <a:pt x="3041" y="2420"/>
                                </a:lnTo>
                                <a:lnTo>
                                  <a:pt x="3104" y="2392"/>
                                </a:lnTo>
                                <a:lnTo>
                                  <a:pt x="3163" y="2361"/>
                                </a:lnTo>
                                <a:lnTo>
                                  <a:pt x="3217" y="2326"/>
                                </a:lnTo>
                                <a:lnTo>
                                  <a:pt x="3267" y="2287"/>
                                </a:lnTo>
                                <a:lnTo>
                                  <a:pt x="3312" y="2245"/>
                                </a:lnTo>
                                <a:lnTo>
                                  <a:pt x="3351" y="2199"/>
                                </a:lnTo>
                                <a:lnTo>
                                  <a:pt x="3385" y="2148"/>
                                </a:lnTo>
                                <a:lnTo>
                                  <a:pt x="3413" y="2094"/>
                                </a:lnTo>
                                <a:lnTo>
                                  <a:pt x="3437" y="2037"/>
                                </a:lnTo>
                                <a:lnTo>
                                  <a:pt x="3460" y="1980"/>
                                </a:lnTo>
                                <a:lnTo>
                                  <a:pt x="3483" y="1921"/>
                                </a:lnTo>
                                <a:lnTo>
                                  <a:pt x="3506" y="1861"/>
                                </a:lnTo>
                                <a:lnTo>
                                  <a:pt x="3528" y="1802"/>
                                </a:lnTo>
                                <a:lnTo>
                                  <a:pt x="3549" y="1741"/>
                                </a:lnTo>
                                <a:lnTo>
                                  <a:pt x="3569" y="1681"/>
                                </a:lnTo>
                                <a:lnTo>
                                  <a:pt x="3590" y="1621"/>
                                </a:lnTo>
                                <a:lnTo>
                                  <a:pt x="3608" y="1560"/>
                                </a:lnTo>
                                <a:lnTo>
                                  <a:pt x="3627" y="1500"/>
                                </a:lnTo>
                                <a:lnTo>
                                  <a:pt x="3644" y="1440"/>
                                </a:lnTo>
                                <a:lnTo>
                                  <a:pt x="3660" y="1381"/>
                                </a:lnTo>
                                <a:lnTo>
                                  <a:pt x="3675" y="1323"/>
                                </a:lnTo>
                                <a:lnTo>
                                  <a:pt x="3690" y="1265"/>
                                </a:lnTo>
                                <a:lnTo>
                                  <a:pt x="3703" y="1207"/>
                                </a:lnTo>
                                <a:lnTo>
                                  <a:pt x="3715" y="1152"/>
                                </a:lnTo>
                                <a:lnTo>
                                  <a:pt x="3726" y="1097"/>
                                </a:lnTo>
                                <a:lnTo>
                                  <a:pt x="3735" y="1044"/>
                                </a:lnTo>
                                <a:lnTo>
                                  <a:pt x="3743" y="994"/>
                                </a:lnTo>
                                <a:lnTo>
                                  <a:pt x="3750" y="944"/>
                                </a:lnTo>
                                <a:lnTo>
                                  <a:pt x="3755" y="897"/>
                                </a:lnTo>
                                <a:lnTo>
                                  <a:pt x="3760" y="850"/>
                                </a:lnTo>
                                <a:lnTo>
                                  <a:pt x="3762" y="807"/>
                                </a:lnTo>
                                <a:lnTo>
                                  <a:pt x="3763" y="765"/>
                                </a:lnTo>
                                <a:lnTo>
                                  <a:pt x="3762" y="727"/>
                                </a:lnTo>
                                <a:lnTo>
                                  <a:pt x="3760" y="691"/>
                                </a:lnTo>
                                <a:lnTo>
                                  <a:pt x="3755" y="657"/>
                                </a:lnTo>
                                <a:lnTo>
                                  <a:pt x="3750" y="627"/>
                                </a:lnTo>
                                <a:lnTo>
                                  <a:pt x="3742" y="600"/>
                                </a:lnTo>
                                <a:lnTo>
                                  <a:pt x="3733" y="575"/>
                                </a:lnTo>
                                <a:lnTo>
                                  <a:pt x="3721" y="555"/>
                                </a:lnTo>
                                <a:lnTo>
                                  <a:pt x="3708" y="537"/>
                                </a:lnTo>
                                <a:lnTo>
                                  <a:pt x="3693" y="521"/>
                                </a:lnTo>
                                <a:lnTo>
                                  <a:pt x="3677" y="506"/>
                                </a:lnTo>
                                <a:lnTo>
                                  <a:pt x="3660" y="490"/>
                                </a:lnTo>
                                <a:lnTo>
                                  <a:pt x="3643" y="474"/>
                                </a:lnTo>
                                <a:lnTo>
                                  <a:pt x="3625" y="459"/>
                                </a:lnTo>
                                <a:lnTo>
                                  <a:pt x="3604" y="442"/>
                                </a:lnTo>
                                <a:lnTo>
                                  <a:pt x="3582" y="427"/>
                                </a:lnTo>
                                <a:lnTo>
                                  <a:pt x="3560" y="411"/>
                                </a:lnTo>
                                <a:lnTo>
                                  <a:pt x="3535" y="396"/>
                                </a:lnTo>
                                <a:lnTo>
                                  <a:pt x="3508" y="381"/>
                                </a:lnTo>
                                <a:lnTo>
                                  <a:pt x="3480" y="367"/>
                                </a:lnTo>
                                <a:lnTo>
                                  <a:pt x="3449" y="353"/>
                                </a:lnTo>
                                <a:lnTo>
                                  <a:pt x="3416" y="339"/>
                                </a:lnTo>
                                <a:lnTo>
                                  <a:pt x="3380" y="326"/>
                                </a:lnTo>
                                <a:lnTo>
                                  <a:pt x="3344" y="313"/>
                                </a:lnTo>
                                <a:lnTo>
                                  <a:pt x="3303" y="301"/>
                                </a:lnTo>
                                <a:lnTo>
                                  <a:pt x="3261" y="290"/>
                                </a:lnTo>
                                <a:lnTo>
                                  <a:pt x="3214" y="280"/>
                                </a:lnTo>
                                <a:lnTo>
                                  <a:pt x="3166" y="270"/>
                                </a:lnTo>
                                <a:lnTo>
                                  <a:pt x="3114" y="261"/>
                                </a:lnTo>
                                <a:lnTo>
                                  <a:pt x="3060" y="253"/>
                                </a:lnTo>
                                <a:lnTo>
                                  <a:pt x="3001" y="246"/>
                                </a:lnTo>
                                <a:lnTo>
                                  <a:pt x="2939" y="241"/>
                                </a:lnTo>
                                <a:lnTo>
                                  <a:pt x="2874" y="235"/>
                                </a:lnTo>
                                <a:lnTo>
                                  <a:pt x="2805" y="232"/>
                                </a:lnTo>
                                <a:lnTo>
                                  <a:pt x="2732" y="229"/>
                                </a:lnTo>
                                <a:lnTo>
                                  <a:pt x="2656" y="228"/>
                                </a:lnTo>
                                <a:lnTo>
                                  <a:pt x="2575" y="228"/>
                                </a:lnTo>
                                <a:lnTo>
                                  <a:pt x="2489" y="229"/>
                                </a:lnTo>
                                <a:lnTo>
                                  <a:pt x="2400" y="232"/>
                                </a:lnTo>
                                <a:lnTo>
                                  <a:pt x="2306" y="236"/>
                                </a:lnTo>
                                <a:lnTo>
                                  <a:pt x="2208" y="242"/>
                                </a:lnTo>
                                <a:lnTo>
                                  <a:pt x="2109" y="249"/>
                                </a:lnTo>
                                <a:lnTo>
                                  <a:pt x="2013" y="257"/>
                                </a:lnTo>
                                <a:lnTo>
                                  <a:pt x="1921" y="265"/>
                                </a:lnTo>
                                <a:lnTo>
                                  <a:pt x="1833" y="275"/>
                                </a:lnTo>
                                <a:lnTo>
                                  <a:pt x="1748" y="285"/>
                                </a:lnTo>
                                <a:lnTo>
                                  <a:pt x="1665" y="295"/>
                                </a:lnTo>
                                <a:lnTo>
                                  <a:pt x="1587" y="305"/>
                                </a:lnTo>
                                <a:lnTo>
                                  <a:pt x="1511" y="316"/>
                                </a:lnTo>
                                <a:lnTo>
                                  <a:pt x="1439" y="328"/>
                                </a:lnTo>
                                <a:lnTo>
                                  <a:pt x="1371" y="339"/>
                                </a:lnTo>
                                <a:lnTo>
                                  <a:pt x="1305" y="351"/>
                                </a:lnTo>
                                <a:lnTo>
                                  <a:pt x="1242" y="363"/>
                                </a:lnTo>
                                <a:lnTo>
                                  <a:pt x="1184" y="374"/>
                                </a:lnTo>
                                <a:lnTo>
                                  <a:pt x="1128" y="386"/>
                                </a:lnTo>
                                <a:lnTo>
                                  <a:pt x="1075" y="398"/>
                                </a:lnTo>
                                <a:lnTo>
                                  <a:pt x="1026" y="410"/>
                                </a:lnTo>
                                <a:lnTo>
                                  <a:pt x="936" y="433"/>
                                </a:lnTo>
                                <a:lnTo>
                                  <a:pt x="859" y="454"/>
                                </a:lnTo>
                                <a:lnTo>
                                  <a:pt x="794" y="474"/>
                                </a:lnTo>
                                <a:lnTo>
                                  <a:pt x="742" y="491"/>
                                </a:lnTo>
                                <a:lnTo>
                                  <a:pt x="701" y="505"/>
                                </a:lnTo>
                                <a:lnTo>
                                  <a:pt x="672" y="516"/>
                                </a:lnTo>
                                <a:lnTo>
                                  <a:pt x="655" y="523"/>
                                </a:lnTo>
                                <a:lnTo>
                                  <a:pt x="649" y="5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7"/>
                        <wps:cNvSpPr>
                          <a:spLocks/>
                        </wps:cNvSpPr>
                        <wps:spPr bwMode="auto">
                          <a:xfrm>
                            <a:off x="878205" y="918845"/>
                            <a:ext cx="96520" cy="27305"/>
                          </a:xfrm>
                          <a:custGeom>
                            <a:avLst/>
                            <a:gdLst>
                              <a:gd name="T0" fmla="*/ 0 w 911"/>
                              <a:gd name="T1" fmla="*/ 150 h 257"/>
                              <a:gd name="T2" fmla="*/ 5 w 911"/>
                              <a:gd name="T3" fmla="*/ 146 h 257"/>
                              <a:gd name="T4" fmla="*/ 19 w 911"/>
                              <a:gd name="T5" fmla="*/ 134 h 257"/>
                              <a:gd name="T6" fmla="*/ 44 w 911"/>
                              <a:gd name="T7" fmla="*/ 117 h 257"/>
                              <a:gd name="T8" fmla="*/ 77 w 911"/>
                              <a:gd name="T9" fmla="*/ 96 h 257"/>
                              <a:gd name="T10" fmla="*/ 96 w 911"/>
                              <a:gd name="T11" fmla="*/ 84 h 257"/>
                              <a:gd name="T12" fmla="*/ 118 w 911"/>
                              <a:gd name="T13" fmla="*/ 72 h 257"/>
                              <a:gd name="T14" fmla="*/ 140 w 911"/>
                              <a:gd name="T15" fmla="*/ 62 h 257"/>
                              <a:gd name="T16" fmla="*/ 165 w 911"/>
                              <a:gd name="T17" fmla="*/ 50 h 257"/>
                              <a:gd name="T18" fmla="*/ 192 w 911"/>
                              <a:gd name="T19" fmla="*/ 40 h 257"/>
                              <a:gd name="T20" fmla="*/ 220 w 911"/>
                              <a:gd name="T21" fmla="*/ 29 h 257"/>
                              <a:gd name="T22" fmla="*/ 249 w 911"/>
                              <a:gd name="T23" fmla="*/ 21 h 257"/>
                              <a:gd name="T24" fmla="*/ 281 w 911"/>
                              <a:gd name="T25" fmla="*/ 13 h 257"/>
                              <a:gd name="T26" fmla="*/ 313 w 911"/>
                              <a:gd name="T27" fmla="*/ 7 h 257"/>
                              <a:gd name="T28" fmla="*/ 347 w 911"/>
                              <a:gd name="T29" fmla="*/ 2 h 257"/>
                              <a:gd name="T30" fmla="*/ 382 w 911"/>
                              <a:gd name="T31" fmla="*/ 0 h 257"/>
                              <a:gd name="T32" fmla="*/ 418 w 911"/>
                              <a:gd name="T33" fmla="*/ 0 h 257"/>
                              <a:gd name="T34" fmla="*/ 456 w 911"/>
                              <a:gd name="T35" fmla="*/ 2 h 257"/>
                              <a:gd name="T36" fmla="*/ 493 w 911"/>
                              <a:gd name="T37" fmla="*/ 7 h 257"/>
                              <a:gd name="T38" fmla="*/ 532 w 911"/>
                              <a:gd name="T39" fmla="*/ 14 h 257"/>
                              <a:gd name="T40" fmla="*/ 572 w 911"/>
                              <a:gd name="T41" fmla="*/ 26 h 257"/>
                              <a:gd name="T42" fmla="*/ 613 w 911"/>
                              <a:gd name="T43" fmla="*/ 40 h 257"/>
                              <a:gd name="T44" fmla="*/ 654 w 911"/>
                              <a:gd name="T45" fmla="*/ 58 h 257"/>
                              <a:gd name="T46" fmla="*/ 696 w 911"/>
                              <a:gd name="T47" fmla="*/ 80 h 257"/>
                              <a:gd name="T48" fmla="*/ 739 w 911"/>
                              <a:gd name="T49" fmla="*/ 106 h 257"/>
                              <a:gd name="T50" fmla="*/ 781 w 911"/>
                              <a:gd name="T51" fmla="*/ 136 h 257"/>
                              <a:gd name="T52" fmla="*/ 824 w 911"/>
                              <a:gd name="T53" fmla="*/ 172 h 257"/>
                              <a:gd name="T54" fmla="*/ 868 w 911"/>
                              <a:gd name="T55" fmla="*/ 212 h 257"/>
                              <a:gd name="T56" fmla="*/ 911 w 911"/>
                              <a:gd name="T57" fmla="*/ 257 h 257"/>
                              <a:gd name="T58" fmla="*/ 908 w 911"/>
                              <a:gd name="T59" fmla="*/ 254 h 257"/>
                              <a:gd name="T60" fmla="*/ 896 w 911"/>
                              <a:gd name="T61" fmla="*/ 245 h 257"/>
                              <a:gd name="T62" fmla="*/ 877 w 911"/>
                              <a:gd name="T63" fmla="*/ 231 h 257"/>
                              <a:gd name="T64" fmla="*/ 850 w 911"/>
                              <a:gd name="T65" fmla="*/ 215 h 257"/>
                              <a:gd name="T66" fmla="*/ 815 w 911"/>
                              <a:gd name="T67" fmla="*/ 195 h 257"/>
                              <a:gd name="T68" fmla="*/ 774 w 911"/>
                              <a:gd name="T69" fmla="*/ 176 h 257"/>
                              <a:gd name="T70" fmla="*/ 750 w 911"/>
                              <a:gd name="T71" fmla="*/ 165 h 257"/>
                              <a:gd name="T72" fmla="*/ 726 w 911"/>
                              <a:gd name="T73" fmla="*/ 155 h 257"/>
                              <a:gd name="T74" fmla="*/ 699 w 911"/>
                              <a:gd name="T75" fmla="*/ 146 h 257"/>
                              <a:gd name="T76" fmla="*/ 671 w 911"/>
                              <a:gd name="T77" fmla="*/ 136 h 257"/>
                              <a:gd name="T78" fmla="*/ 640 w 911"/>
                              <a:gd name="T79" fmla="*/ 127 h 257"/>
                              <a:gd name="T80" fmla="*/ 608 w 911"/>
                              <a:gd name="T81" fmla="*/ 119 h 257"/>
                              <a:gd name="T82" fmla="*/ 574 w 911"/>
                              <a:gd name="T83" fmla="*/ 111 h 257"/>
                              <a:gd name="T84" fmla="*/ 540 w 911"/>
                              <a:gd name="T85" fmla="*/ 105 h 257"/>
                              <a:gd name="T86" fmla="*/ 503 w 911"/>
                              <a:gd name="T87" fmla="*/ 99 h 257"/>
                              <a:gd name="T88" fmla="*/ 465 w 911"/>
                              <a:gd name="T89" fmla="*/ 95 h 257"/>
                              <a:gd name="T90" fmla="*/ 425 w 911"/>
                              <a:gd name="T91" fmla="*/ 93 h 257"/>
                              <a:gd name="T92" fmla="*/ 383 w 911"/>
                              <a:gd name="T93" fmla="*/ 91 h 257"/>
                              <a:gd name="T94" fmla="*/ 341 w 911"/>
                              <a:gd name="T95" fmla="*/ 92 h 257"/>
                              <a:gd name="T96" fmla="*/ 297 w 911"/>
                              <a:gd name="T97" fmla="*/ 94 h 257"/>
                              <a:gd name="T98" fmla="*/ 250 w 911"/>
                              <a:gd name="T99" fmla="*/ 97 h 257"/>
                              <a:gd name="T100" fmla="*/ 203 w 911"/>
                              <a:gd name="T101" fmla="*/ 104 h 257"/>
                              <a:gd name="T102" fmla="*/ 154 w 911"/>
                              <a:gd name="T103" fmla="*/ 111 h 257"/>
                              <a:gd name="T104" fmla="*/ 105 w 911"/>
                              <a:gd name="T105" fmla="*/ 122 h 257"/>
                              <a:gd name="T106" fmla="*/ 53 w 911"/>
                              <a:gd name="T107" fmla="*/ 135 h 257"/>
                              <a:gd name="T108" fmla="*/ 0 w 911"/>
                              <a:gd name="T109" fmla="*/ 15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1" h="257">
                                <a:moveTo>
                                  <a:pt x="0" y="150"/>
                                </a:moveTo>
                                <a:lnTo>
                                  <a:pt x="5" y="146"/>
                                </a:lnTo>
                                <a:lnTo>
                                  <a:pt x="19" y="134"/>
                                </a:lnTo>
                                <a:lnTo>
                                  <a:pt x="44" y="117"/>
                                </a:lnTo>
                                <a:lnTo>
                                  <a:pt x="77" y="96"/>
                                </a:lnTo>
                                <a:lnTo>
                                  <a:pt x="96" y="84"/>
                                </a:lnTo>
                                <a:lnTo>
                                  <a:pt x="118" y="72"/>
                                </a:lnTo>
                                <a:lnTo>
                                  <a:pt x="140" y="62"/>
                                </a:lnTo>
                                <a:lnTo>
                                  <a:pt x="165" y="50"/>
                                </a:lnTo>
                                <a:lnTo>
                                  <a:pt x="192" y="40"/>
                                </a:lnTo>
                                <a:lnTo>
                                  <a:pt x="220" y="29"/>
                                </a:lnTo>
                                <a:lnTo>
                                  <a:pt x="249" y="21"/>
                                </a:lnTo>
                                <a:lnTo>
                                  <a:pt x="281" y="13"/>
                                </a:lnTo>
                                <a:lnTo>
                                  <a:pt x="313" y="7"/>
                                </a:lnTo>
                                <a:lnTo>
                                  <a:pt x="347" y="2"/>
                                </a:lnTo>
                                <a:lnTo>
                                  <a:pt x="382" y="0"/>
                                </a:lnTo>
                                <a:lnTo>
                                  <a:pt x="418" y="0"/>
                                </a:lnTo>
                                <a:lnTo>
                                  <a:pt x="456" y="2"/>
                                </a:lnTo>
                                <a:lnTo>
                                  <a:pt x="493" y="7"/>
                                </a:lnTo>
                                <a:lnTo>
                                  <a:pt x="532" y="14"/>
                                </a:lnTo>
                                <a:lnTo>
                                  <a:pt x="572" y="26"/>
                                </a:lnTo>
                                <a:lnTo>
                                  <a:pt x="613" y="40"/>
                                </a:lnTo>
                                <a:lnTo>
                                  <a:pt x="654" y="58"/>
                                </a:lnTo>
                                <a:lnTo>
                                  <a:pt x="696" y="80"/>
                                </a:lnTo>
                                <a:lnTo>
                                  <a:pt x="739" y="106"/>
                                </a:lnTo>
                                <a:lnTo>
                                  <a:pt x="781" y="136"/>
                                </a:lnTo>
                                <a:lnTo>
                                  <a:pt x="824" y="172"/>
                                </a:lnTo>
                                <a:lnTo>
                                  <a:pt x="868" y="212"/>
                                </a:lnTo>
                                <a:lnTo>
                                  <a:pt x="911" y="257"/>
                                </a:lnTo>
                                <a:lnTo>
                                  <a:pt x="908" y="254"/>
                                </a:lnTo>
                                <a:lnTo>
                                  <a:pt x="896" y="245"/>
                                </a:lnTo>
                                <a:lnTo>
                                  <a:pt x="877" y="231"/>
                                </a:lnTo>
                                <a:lnTo>
                                  <a:pt x="850" y="215"/>
                                </a:lnTo>
                                <a:lnTo>
                                  <a:pt x="815" y="195"/>
                                </a:lnTo>
                                <a:lnTo>
                                  <a:pt x="774" y="176"/>
                                </a:lnTo>
                                <a:lnTo>
                                  <a:pt x="750" y="165"/>
                                </a:lnTo>
                                <a:lnTo>
                                  <a:pt x="726" y="155"/>
                                </a:lnTo>
                                <a:lnTo>
                                  <a:pt x="699" y="146"/>
                                </a:lnTo>
                                <a:lnTo>
                                  <a:pt x="671" y="136"/>
                                </a:lnTo>
                                <a:lnTo>
                                  <a:pt x="640" y="127"/>
                                </a:lnTo>
                                <a:lnTo>
                                  <a:pt x="608" y="119"/>
                                </a:lnTo>
                                <a:lnTo>
                                  <a:pt x="574" y="111"/>
                                </a:lnTo>
                                <a:lnTo>
                                  <a:pt x="540" y="105"/>
                                </a:lnTo>
                                <a:lnTo>
                                  <a:pt x="503" y="99"/>
                                </a:lnTo>
                                <a:lnTo>
                                  <a:pt x="465" y="95"/>
                                </a:lnTo>
                                <a:lnTo>
                                  <a:pt x="425" y="93"/>
                                </a:lnTo>
                                <a:lnTo>
                                  <a:pt x="383" y="91"/>
                                </a:lnTo>
                                <a:lnTo>
                                  <a:pt x="341" y="92"/>
                                </a:lnTo>
                                <a:lnTo>
                                  <a:pt x="297" y="94"/>
                                </a:lnTo>
                                <a:lnTo>
                                  <a:pt x="250" y="97"/>
                                </a:lnTo>
                                <a:lnTo>
                                  <a:pt x="203" y="104"/>
                                </a:lnTo>
                                <a:lnTo>
                                  <a:pt x="154" y="111"/>
                                </a:lnTo>
                                <a:lnTo>
                                  <a:pt x="105" y="122"/>
                                </a:lnTo>
                                <a:lnTo>
                                  <a:pt x="53" y="135"/>
                                </a:lnTo>
                                <a:lnTo>
                                  <a:pt x="0" y="150"/>
                                </a:lnTo>
                                <a:close/>
                              </a:path>
                            </a:pathLst>
                          </a:custGeom>
                          <a:solidFill>
                            <a:srgbClr val="EE9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8"/>
                        <wps:cNvSpPr>
                          <a:spLocks/>
                        </wps:cNvSpPr>
                        <wps:spPr bwMode="auto">
                          <a:xfrm>
                            <a:off x="728980" y="671830"/>
                            <a:ext cx="419100" cy="121920"/>
                          </a:xfrm>
                          <a:custGeom>
                            <a:avLst/>
                            <a:gdLst>
                              <a:gd name="T0" fmla="*/ 374 w 3961"/>
                              <a:gd name="T1" fmla="*/ 329 h 1153"/>
                              <a:gd name="T2" fmla="*/ 295 w 3961"/>
                              <a:gd name="T3" fmla="*/ 370 h 1153"/>
                              <a:gd name="T4" fmla="*/ 239 w 3961"/>
                              <a:gd name="T5" fmla="*/ 386 h 1153"/>
                              <a:gd name="T6" fmla="*/ 179 w 3961"/>
                              <a:gd name="T7" fmla="*/ 389 h 1153"/>
                              <a:gd name="T8" fmla="*/ 120 w 3961"/>
                              <a:gd name="T9" fmla="*/ 371 h 1153"/>
                              <a:gd name="T10" fmla="*/ 64 w 3961"/>
                              <a:gd name="T11" fmla="*/ 329 h 1153"/>
                              <a:gd name="T12" fmla="*/ 16 w 3961"/>
                              <a:gd name="T13" fmla="*/ 256 h 1153"/>
                              <a:gd name="T14" fmla="*/ 0 w 3961"/>
                              <a:gd name="T15" fmla="*/ 179 h 1153"/>
                              <a:gd name="T16" fmla="*/ 17 w 3961"/>
                              <a:gd name="T17" fmla="*/ 114 h 1153"/>
                              <a:gd name="T18" fmla="*/ 60 w 3961"/>
                              <a:gd name="T19" fmla="*/ 63 h 1153"/>
                              <a:gd name="T20" fmla="*/ 123 w 3961"/>
                              <a:gd name="T21" fmla="*/ 25 h 1153"/>
                              <a:gd name="T22" fmla="*/ 199 w 3961"/>
                              <a:gd name="T23" fmla="*/ 3 h 1153"/>
                              <a:gd name="T24" fmla="*/ 278 w 3961"/>
                              <a:gd name="T25" fmla="*/ 1 h 1153"/>
                              <a:gd name="T26" fmla="*/ 355 w 3961"/>
                              <a:gd name="T27" fmla="*/ 18 h 1153"/>
                              <a:gd name="T28" fmla="*/ 448 w 3961"/>
                              <a:gd name="T29" fmla="*/ 75 h 1153"/>
                              <a:gd name="T30" fmla="*/ 748 w 3961"/>
                              <a:gd name="T31" fmla="*/ 305 h 1153"/>
                              <a:gd name="T32" fmla="*/ 1021 w 3961"/>
                              <a:gd name="T33" fmla="*/ 498 h 1153"/>
                              <a:gd name="T34" fmla="*/ 1267 w 3961"/>
                              <a:gd name="T35" fmla="*/ 650 h 1153"/>
                              <a:gd name="T36" fmla="*/ 1527 w 3961"/>
                              <a:gd name="T37" fmla="*/ 782 h 1153"/>
                              <a:gd name="T38" fmla="*/ 1788 w 3961"/>
                              <a:gd name="T39" fmla="*/ 878 h 1153"/>
                              <a:gd name="T40" fmla="*/ 2042 w 3961"/>
                              <a:gd name="T41" fmla="*/ 920 h 1153"/>
                              <a:gd name="T42" fmla="*/ 2283 w 3961"/>
                              <a:gd name="T43" fmla="*/ 912 h 1153"/>
                              <a:gd name="T44" fmla="*/ 2523 w 3961"/>
                              <a:gd name="T45" fmla="*/ 891 h 1153"/>
                              <a:gd name="T46" fmla="*/ 2917 w 3961"/>
                              <a:gd name="T47" fmla="*/ 840 h 1153"/>
                              <a:gd name="T48" fmla="*/ 3286 w 3961"/>
                              <a:gd name="T49" fmla="*/ 770 h 1153"/>
                              <a:gd name="T50" fmla="*/ 3513 w 3961"/>
                              <a:gd name="T51" fmla="*/ 714 h 1153"/>
                              <a:gd name="T52" fmla="*/ 3568 w 3961"/>
                              <a:gd name="T53" fmla="*/ 686 h 1153"/>
                              <a:gd name="T54" fmla="*/ 3619 w 3961"/>
                              <a:gd name="T55" fmla="*/ 624 h 1153"/>
                              <a:gd name="T56" fmla="*/ 3668 w 3961"/>
                              <a:gd name="T57" fmla="*/ 562 h 1153"/>
                              <a:gd name="T58" fmla="*/ 3703 w 3961"/>
                              <a:gd name="T59" fmla="*/ 542 h 1153"/>
                              <a:gd name="T60" fmla="*/ 3751 w 3961"/>
                              <a:gd name="T61" fmla="*/ 540 h 1153"/>
                              <a:gd name="T62" fmla="*/ 3813 w 3961"/>
                              <a:gd name="T63" fmla="*/ 564 h 1153"/>
                              <a:gd name="T64" fmla="*/ 3893 w 3961"/>
                              <a:gd name="T65" fmla="*/ 621 h 1153"/>
                              <a:gd name="T66" fmla="*/ 3946 w 3961"/>
                              <a:gd name="T67" fmla="*/ 684 h 1153"/>
                              <a:gd name="T68" fmla="*/ 3961 w 3961"/>
                              <a:gd name="T69" fmla="*/ 742 h 1153"/>
                              <a:gd name="T70" fmla="*/ 3945 w 3961"/>
                              <a:gd name="T71" fmla="*/ 792 h 1153"/>
                              <a:gd name="T72" fmla="*/ 3905 w 3961"/>
                              <a:gd name="T73" fmla="*/ 830 h 1153"/>
                              <a:gd name="T74" fmla="*/ 3849 w 3961"/>
                              <a:gd name="T75" fmla="*/ 852 h 1153"/>
                              <a:gd name="T76" fmla="*/ 3784 w 3961"/>
                              <a:gd name="T77" fmla="*/ 858 h 1153"/>
                              <a:gd name="T78" fmla="*/ 3720 w 3961"/>
                              <a:gd name="T79" fmla="*/ 842 h 1153"/>
                              <a:gd name="T80" fmla="*/ 3659 w 3961"/>
                              <a:gd name="T81" fmla="*/ 805 h 1153"/>
                              <a:gd name="T82" fmla="*/ 3542 w 3961"/>
                              <a:gd name="T83" fmla="*/ 801 h 1153"/>
                              <a:gd name="T84" fmla="*/ 3361 w 3961"/>
                              <a:gd name="T85" fmla="*/ 840 h 1153"/>
                              <a:gd name="T86" fmla="*/ 3069 w 3961"/>
                              <a:gd name="T87" fmla="*/ 927 h 1153"/>
                              <a:gd name="T88" fmla="*/ 2604 w 3961"/>
                              <a:gd name="T89" fmla="*/ 1065 h 1153"/>
                              <a:gd name="T90" fmla="*/ 2341 w 3961"/>
                              <a:gd name="T91" fmla="*/ 1125 h 1153"/>
                              <a:gd name="T92" fmla="*/ 2105 w 3961"/>
                              <a:gd name="T93" fmla="*/ 1153 h 1153"/>
                              <a:gd name="T94" fmla="*/ 1909 w 3961"/>
                              <a:gd name="T95" fmla="*/ 1133 h 1153"/>
                              <a:gd name="T96" fmla="*/ 1710 w 3961"/>
                              <a:gd name="T97" fmla="*/ 1064 h 1153"/>
                              <a:gd name="T98" fmla="*/ 1494 w 3961"/>
                              <a:gd name="T99" fmla="*/ 958 h 1153"/>
                              <a:gd name="T100" fmla="*/ 1273 w 3961"/>
                              <a:gd name="T101" fmla="*/ 831 h 1153"/>
                              <a:gd name="T102" fmla="*/ 1013 w 3961"/>
                              <a:gd name="T103" fmla="*/ 663 h 1153"/>
                              <a:gd name="T104" fmla="*/ 686 w 3961"/>
                              <a:gd name="T105" fmla="*/ 437 h 1153"/>
                              <a:gd name="T106" fmla="*/ 578 w 3961"/>
                              <a:gd name="T107" fmla="*/ 367 h 1153"/>
                              <a:gd name="T108" fmla="*/ 523 w 3961"/>
                              <a:gd name="T109" fmla="*/ 343 h 1153"/>
                              <a:gd name="T110" fmla="*/ 455 w 3961"/>
                              <a:gd name="T111" fmla="*/ 307 h 1153"/>
                              <a:gd name="T112" fmla="*/ 423 w 3961"/>
                              <a:gd name="T113" fmla="*/ 296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61" h="1153">
                                <a:moveTo>
                                  <a:pt x="407" y="303"/>
                                </a:moveTo>
                                <a:lnTo>
                                  <a:pt x="401" y="310"/>
                                </a:lnTo>
                                <a:lnTo>
                                  <a:pt x="389" y="318"/>
                                </a:lnTo>
                                <a:lnTo>
                                  <a:pt x="374" y="329"/>
                                </a:lnTo>
                                <a:lnTo>
                                  <a:pt x="354" y="341"/>
                                </a:lnTo>
                                <a:lnTo>
                                  <a:pt x="333" y="353"/>
                                </a:lnTo>
                                <a:lnTo>
                                  <a:pt x="309" y="365"/>
                                </a:lnTo>
                                <a:lnTo>
                                  <a:pt x="295" y="370"/>
                                </a:lnTo>
                                <a:lnTo>
                                  <a:pt x="282" y="375"/>
                                </a:lnTo>
                                <a:lnTo>
                                  <a:pt x="268" y="379"/>
                                </a:lnTo>
                                <a:lnTo>
                                  <a:pt x="254" y="383"/>
                                </a:lnTo>
                                <a:lnTo>
                                  <a:pt x="239" y="386"/>
                                </a:lnTo>
                                <a:lnTo>
                                  <a:pt x="225" y="387"/>
                                </a:lnTo>
                                <a:lnTo>
                                  <a:pt x="210" y="390"/>
                                </a:lnTo>
                                <a:lnTo>
                                  <a:pt x="194" y="390"/>
                                </a:lnTo>
                                <a:lnTo>
                                  <a:pt x="179" y="389"/>
                                </a:lnTo>
                                <a:lnTo>
                                  <a:pt x="164" y="386"/>
                                </a:lnTo>
                                <a:lnTo>
                                  <a:pt x="149" y="383"/>
                                </a:lnTo>
                                <a:lnTo>
                                  <a:pt x="134" y="378"/>
                                </a:lnTo>
                                <a:lnTo>
                                  <a:pt x="120" y="371"/>
                                </a:lnTo>
                                <a:lnTo>
                                  <a:pt x="105" y="364"/>
                                </a:lnTo>
                                <a:lnTo>
                                  <a:pt x="91" y="354"/>
                                </a:lnTo>
                                <a:lnTo>
                                  <a:pt x="77" y="342"/>
                                </a:lnTo>
                                <a:lnTo>
                                  <a:pt x="64" y="329"/>
                                </a:lnTo>
                                <a:lnTo>
                                  <a:pt x="51" y="313"/>
                                </a:lnTo>
                                <a:lnTo>
                                  <a:pt x="38" y="296"/>
                                </a:lnTo>
                                <a:lnTo>
                                  <a:pt x="27" y="276"/>
                                </a:lnTo>
                                <a:lnTo>
                                  <a:pt x="16" y="256"/>
                                </a:lnTo>
                                <a:lnTo>
                                  <a:pt x="9" y="235"/>
                                </a:lnTo>
                                <a:lnTo>
                                  <a:pt x="3" y="217"/>
                                </a:lnTo>
                                <a:lnTo>
                                  <a:pt x="0" y="198"/>
                                </a:lnTo>
                                <a:lnTo>
                                  <a:pt x="0" y="179"/>
                                </a:lnTo>
                                <a:lnTo>
                                  <a:pt x="1" y="162"/>
                                </a:lnTo>
                                <a:lnTo>
                                  <a:pt x="4" y="146"/>
                                </a:lnTo>
                                <a:lnTo>
                                  <a:pt x="10" y="130"/>
                                </a:lnTo>
                                <a:lnTo>
                                  <a:pt x="17" y="114"/>
                                </a:lnTo>
                                <a:lnTo>
                                  <a:pt x="26" y="100"/>
                                </a:lnTo>
                                <a:lnTo>
                                  <a:pt x="36" y="86"/>
                                </a:lnTo>
                                <a:lnTo>
                                  <a:pt x="48" y="75"/>
                                </a:lnTo>
                                <a:lnTo>
                                  <a:pt x="60" y="63"/>
                                </a:lnTo>
                                <a:lnTo>
                                  <a:pt x="75" y="52"/>
                                </a:lnTo>
                                <a:lnTo>
                                  <a:pt x="90" y="42"/>
                                </a:lnTo>
                                <a:lnTo>
                                  <a:pt x="106" y="33"/>
                                </a:lnTo>
                                <a:lnTo>
                                  <a:pt x="123" y="25"/>
                                </a:lnTo>
                                <a:lnTo>
                                  <a:pt x="141" y="18"/>
                                </a:lnTo>
                                <a:lnTo>
                                  <a:pt x="160" y="12"/>
                                </a:lnTo>
                                <a:lnTo>
                                  <a:pt x="179" y="8"/>
                                </a:lnTo>
                                <a:lnTo>
                                  <a:pt x="199" y="3"/>
                                </a:lnTo>
                                <a:lnTo>
                                  <a:pt x="218" y="1"/>
                                </a:lnTo>
                                <a:lnTo>
                                  <a:pt x="238" y="0"/>
                                </a:lnTo>
                                <a:lnTo>
                                  <a:pt x="258" y="0"/>
                                </a:lnTo>
                                <a:lnTo>
                                  <a:pt x="278" y="1"/>
                                </a:lnTo>
                                <a:lnTo>
                                  <a:pt x="298" y="3"/>
                                </a:lnTo>
                                <a:lnTo>
                                  <a:pt x="318" y="7"/>
                                </a:lnTo>
                                <a:lnTo>
                                  <a:pt x="337" y="12"/>
                                </a:lnTo>
                                <a:lnTo>
                                  <a:pt x="355" y="18"/>
                                </a:lnTo>
                                <a:lnTo>
                                  <a:pt x="374" y="26"/>
                                </a:lnTo>
                                <a:lnTo>
                                  <a:pt x="391" y="35"/>
                                </a:lnTo>
                                <a:lnTo>
                                  <a:pt x="407" y="45"/>
                                </a:lnTo>
                                <a:lnTo>
                                  <a:pt x="448" y="75"/>
                                </a:lnTo>
                                <a:lnTo>
                                  <a:pt x="503" y="118"/>
                                </a:lnTo>
                                <a:lnTo>
                                  <a:pt x="572" y="172"/>
                                </a:lnTo>
                                <a:lnTo>
                                  <a:pt x="654" y="235"/>
                                </a:lnTo>
                                <a:lnTo>
                                  <a:pt x="748" y="305"/>
                                </a:lnTo>
                                <a:lnTo>
                                  <a:pt x="851" y="381"/>
                                </a:lnTo>
                                <a:lnTo>
                                  <a:pt x="905" y="419"/>
                                </a:lnTo>
                                <a:lnTo>
                                  <a:pt x="962" y="458"/>
                                </a:lnTo>
                                <a:lnTo>
                                  <a:pt x="1021" y="498"/>
                                </a:lnTo>
                                <a:lnTo>
                                  <a:pt x="1080" y="536"/>
                                </a:lnTo>
                                <a:lnTo>
                                  <a:pt x="1142" y="574"/>
                                </a:lnTo>
                                <a:lnTo>
                                  <a:pt x="1203" y="613"/>
                                </a:lnTo>
                                <a:lnTo>
                                  <a:pt x="1267" y="650"/>
                                </a:lnTo>
                                <a:lnTo>
                                  <a:pt x="1331" y="685"/>
                                </a:lnTo>
                                <a:lnTo>
                                  <a:pt x="1395" y="720"/>
                                </a:lnTo>
                                <a:lnTo>
                                  <a:pt x="1461" y="752"/>
                                </a:lnTo>
                                <a:lnTo>
                                  <a:pt x="1527" y="782"/>
                                </a:lnTo>
                                <a:lnTo>
                                  <a:pt x="1593" y="810"/>
                                </a:lnTo>
                                <a:lnTo>
                                  <a:pt x="1658" y="836"/>
                                </a:lnTo>
                                <a:lnTo>
                                  <a:pt x="1724" y="859"/>
                                </a:lnTo>
                                <a:lnTo>
                                  <a:pt x="1788" y="878"/>
                                </a:lnTo>
                                <a:lnTo>
                                  <a:pt x="1853" y="895"/>
                                </a:lnTo>
                                <a:lnTo>
                                  <a:pt x="1917" y="907"/>
                                </a:lnTo>
                                <a:lnTo>
                                  <a:pt x="1981" y="916"/>
                                </a:lnTo>
                                <a:lnTo>
                                  <a:pt x="2042" y="920"/>
                                </a:lnTo>
                                <a:lnTo>
                                  <a:pt x="2103" y="922"/>
                                </a:lnTo>
                                <a:lnTo>
                                  <a:pt x="2163" y="919"/>
                                </a:lnTo>
                                <a:lnTo>
                                  <a:pt x="2223" y="916"/>
                                </a:lnTo>
                                <a:lnTo>
                                  <a:pt x="2283" y="912"/>
                                </a:lnTo>
                                <a:lnTo>
                                  <a:pt x="2344" y="907"/>
                                </a:lnTo>
                                <a:lnTo>
                                  <a:pt x="2403" y="903"/>
                                </a:lnTo>
                                <a:lnTo>
                                  <a:pt x="2463" y="897"/>
                                </a:lnTo>
                                <a:lnTo>
                                  <a:pt x="2523" y="891"/>
                                </a:lnTo>
                                <a:lnTo>
                                  <a:pt x="2581" y="885"/>
                                </a:lnTo>
                                <a:lnTo>
                                  <a:pt x="2697" y="871"/>
                                </a:lnTo>
                                <a:lnTo>
                                  <a:pt x="2809" y="856"/>
                                </a:lnTo>
                                <a:lnTo>
                                  <a:pt x="2917" y="840"/>
                                </a:lnTo>
                                <a:lnTo>
                                  <a:pt x="3020" y="822"/>
                                </a:lnTo>
                                <a:lnTo>
                                  <a:pt x="3116" y="805"/>
                                </a:lnTo>
                                <a:lnTo>
                                  <a:pt x="3205" y="788"/>
                                </a:lnTo>
                                <a:lnTo>
                                  <a:pt x="3286" y="770"/>
                                </a:lnTo>
                                <a:lnTo>
                                  <a:pt x="3359" y="754"/>
                                </a:lnTo>
                                <a:lnTo>
                                  <a:pt x="3421" y="739"/>
                                </a:lnTo>
                                <a:lnTo>
                                  <a:pt x="3473" y="726"/>
                                </a:lnTo>
                                <a:lnTo>
                                  <a:pt x="3513" y="714"/>
                                </a:lnTo>
                                <a:lnTo>
                                  <a:pt x="3540" y="704"/>
                                </a:lnTo>
                                <a:lnTo>
                                  <a:pt x="3550" y="699"/>
                                </a:lnTo>
                                <a:lnTo>
                                  <a:pt x="3560" y="693"/>
                                </a:lnTo>
                                <a:lnTo>
                                  <a:pt x="3568" y="686"/>
                                </a:lnTo>
                                <a:lnTo>
                                  <a:pt x="3577" y="679"/>
                                </a:lnTo>
                                <a:lnTo>
                                  <a:pt x="3592" y="663"/>
                                </a:lnTo>
                                <a:lnTo>
                                  <a:pt x="3606" y="643"/>
                                </a:lnTo>
                                <a:lnTo>
                                  <a:pt x="3619" y="624"/>
                                </a:lnTo>
                                <a:lnTo>
                                  <a:pt x="3632" y="604"/>
                                </a:lnTo>
                                <a:lnTo>
                                  <a:pt x="3646" y="586"/>
                                </a:lnTo>
                                <a:lnTo>
                                  <a:pt x="3660" y="570"/>
                                </a:lnTo>
                                <a:lnTo>
                                  <a:pt x="3668" y="562"/>
                                </a:lnTo>
                                <a:lnTo>
                                  <a:pt x="3676" y="556"/>
                                </a:lnTo>
                                <a:lnTo>
                                  <a:pt x="3685" y="549"/>
                                </a:lnTo>
                                <a:lnTo>
                                  <a:pt x="3694" y="545"/>
                                </a:lnTo>
                                <a:lnTo>
                                  <a:pt x="3703" y="542"/>
                                </a:lnTo>
                                <a:lnTo>
                                  <a:pt x="3714" y="539"/>
                                </a:lnTo>
                                <a:lnTo>
                                  <a:pt x="3726" y="537"/>
                                </a:lnTo>
                                <a:lnTo>
                                  <a:pt x="3738" y="537"/>
                                </a:lnTo>
                                <a:lnTo>
                                  <a:pt x="3751" y="540"/>
                                </a:lnTo>
                                <a:lnTo>
                                  <a:pt x="3765" y="543"/>
                                </a:lnTo>
                                <a:lnTo>
                                  <a:pt x="3780" y="548"/>
                                </a:lnTo>
                                <a:lnTo>
                                  <a:pt x="3796" y="555"/>
                                </a:lnTo>
                                <a:lnTo>
                                  <a:pt x="3813" y="564"/>
                                </a:lnTo>
                                <a:lnTo>
                                  <a:pt x="3832" y="575"/>
                                </a:lnTo>
                                <a:lnTo>
                                  <a:pt x="3851" y="588"/>
                                </a:lnTo>
                                <a:lnTo>
                                  <a:pt x="3873" y="603"/>
                                </a:lnTo>
                                <a:lnTo>
                                  <a:pt x="3893" y="621"/>
                                </a:lnTo>
                                <a:lnTo>
                                  <a:pt x="3911" y="637"/>
                                </a:lnTo>
                                <a:lnTo>
                                  <a:pt x="3925" y="653"/>
                                </a:lnTo>
                                <a:lnTo>
                                  <a:pt x="3938" y="669"/>
                                </a:lnTo>
                                <a:lnTo>
                                  <a:pt x="3946" y="684"/>
                                </a:lnTo>
                                <a:lnTo>
                                  <a:pt x="3954" y="700"/>
                                </a:lnTo>
                                <a:lnTo>
                                  <a:pt x="3958" y="714"/>
                                </a:lnTo>
                                <a:lnTo>
                                  <a:pt x="3961" y="729"/>
                                </a:lnTo>
                                <a:lnTo>
                                  <a:pt x="3961" y="742"/>
                                </a:lnTo>
                                <a:lnTo>
                                  <a:pt x="3960" y="756"/>
                                </a:lnTo>
                                <a:lnTo>
                                  <a:pt x="3957" y="769"/>
                                </a:lnTo>
                                <a:lnTo>
                                  <a:pt x="3952" y="781"/>
                                </a:lnTo>
                                <a:lnTo>
                                  <a:pt x="3945" y="792"/>
                                </a:lnTo>
                                <a:lnTo>
                                  <a:pt x="3937" y="803"/>
                                </a:lnTo>
                                <a:lnTo>
                                  <a:pt x="3927" y="813"/>
                                </a:lnTo>
                                <a:lnTo>
                                  <a:pt x="3917" y="822"/>
                                </a:lnTo>
                                <a:lnTo>
                                  <a:pt x="3905" y="830"/>
                                </a:lnTo>
                                <a:lnTo>
                                  <a:pt x="3892" y="837"/>
                                </a:lnTo>
                                <a:lnTo>
                                  <a:pt x="3878" y="844"/>
                                </a:lnTo>
                                <a:lnTo>
                                  <a:pt x="3864" y="849"/>
                                </a:lnTo>
                                <a:lnTo>
                                  <a:pt x="3849" y="852"/>
                                </a:lnTo>
                                <a:lnTo>
                                  <a:pt x="3833" y="856"/>
                                </a:lnTo>
                                <a:lnTo>
                                  <a:pt x="3818" y="858"/>
                                </a:lnTo>
                                <a:lnTo>
                                  <a:pt x="3802" y="858"/>
                                </a:lnTo>
                                <a:lnTo>
                                  <a:pt x="3784" y="858"/>
                                </a:lnTo>
                                <a:lnTo>
                                  <a:pt x="3768" y="856"/>
                                </a:lnTo>
                                <a:lnTo>
                                  <a:pt x="3752" y="852"/>
                                </a:lnTo>
                                <a:lnTo>
                                  <a:pt x="3736" y="848"/>
                                </a:lnTo>
                                <a:lnTo>
                                  <a:pt x="3720" y="842"/>
                                </a:lnTo>
                                <a:lnTo>
                                  <a:pt x="3704" y="834"/>
                                </a:lnTo>
                                <a:lnTo>
                                  <a:pt x="3689" y="825"/>
                                </a:lnTo>
                                <a:lnTo>
                                  <a:pt x="3675" y="815"/>
                                </a:lnTo>
                                <a:lnTo>
                                  <a:pt x="3659" y="805"/>
                                </a:lnTo>
                                <a:lnTo>
                                  <a:pt x="3637" y="799"/>
                                </a:lnTo>
                                <a:lnTo>
                                  <a:pt x="3610" y="796"/>
                                </a:lnTo>
                                <a:lnTo>
                                  <a:pt x="3579" y="797"/>
                                </a:lnTo>
                                <a:lnTo>
                                  <a:pt x="3542" y="801"/>
                                </a:lnTo>
                                <a:lnTo>
                                  <a:pt x="3502" y="807"/>
                                </a:lnTo>
                                <a:lnTo>
                                  <a:pt x="3459" y="816"/>
                                </a:lnTo>
                                <a:lnTo>
                                  <a:pt x="3412" y="827"/>
                                </a:lnTo>
                                <a:lnTo>
                                  <a:pt x="3361" y="840"/>
                                </a:lnTo>
                                <a:lnTo>
                                  <a:pt x="3308" y="855"/>
                                </a:lnTo>
                                <a:lnTo>
                                  <a:pt x="3251" y="871"/>
                                </a:lnTo>
                                <a:lnTo>
                                  <a:pt x="3192" y="888"/>
                                </a:lnTo>
                                <a:lnTo>
                                  <a:pt x="3069" y="927"/>
                                </a:lnTo>
                                <a:lnTo>
                                  <a:pt x="2940" y="967"/>
                                </a:lnTo>
                                <a:lnTo>
                                  <a:pt x="2806" y="1008"/>
                                </a:lnTo>
                                <a:lnTo>
                                  <a:pt x="2671" y="1047"/>
                                </a:lnTo>
                                <a:lnTo>
                                  <a:pt x="2604" y="1065"/>
                                </a:lnTo>
                                <a:lnTo>
                                  <a:pt x="2537" y="1082"/>
                                </a:lnTo>
                                <a:lnTo>
                                  <a:pt x="2471" y="1098"/>
                                </a:lnTo>
                                <a:lnTo>
                                  <a:pt x="2405" y="1114"/>
                                </a:lnTo>
                                <a:lnTo>
                                  <a:pt x="2341" y="1125"/>
                                </a:lnTo>
                                <a:lnTo>
                                  <a:pt x="2280" y="1136"/>
                                </a:lnTo>
                                <a:lnTo>
                                  <a:pt x="2219" y="1145"/>
                                </a:lnTo>
                                <a:lnTo>
                                  <a:pt x="2161" y="1150"/>
                                </a:lnTo>
                                <a:lnTo>
                                  <a:pt x="2105" y="1153"/>
                                </a:lnTo>
                                <a:lnTo>
                                  <a:pt x="2052" y="1153"/>
                                </a:lnTo>
                                <a:lnTo>
                                  <a:pt x="2002" y="1150"/>
                                </a:lnTo>
                                <a:lnTo>
                                  <a:pt x="1956" y="1144"/>
                                </a:lnTo>
                                <a:lnTo>
                                  <a:pt x="1909" y="1133"/>
                                </a:lnTo>
                                <a:lnTo>
                                  <a:pt x="1862" y="1120"/>
                                </a:lnTo>
                                <a:lnTo>
                                  <a:pt x="1812" y="1104"/>
                                </a:lnTo>
                                <a:lnTo>
                                  <a:pt x="1761" y="1084"/>
                                </a:lnTo>
                                <a:lnTo>
                                  <a:pt x="1710" y="1064"/>
                                </a:lnTo>
                                <a:lnTo>
                                  <a:pt x="1657" y="1040"/>
                                </a:lnTo>
                                <a:lnTo>
                                  <a:pt x="1603" y="1014"/>
                                </a:lnTo>
                                <a:lnTo>
                                  <a:pt x="1549" y="987"/>
                                </a:lnTo>
                                <a:lnTo>
                                  <a:pt x="1494" y="958"/>
                                </a:lnTo>
                                <a:lnTo>
                                  <a:pt x="1439" y="928"/>
                                </a:lnTo>
                                <a:lnTo>
                                  <a:pt x="1383" y="896"/>
                                </a:lnTo>
                                <a:lnTo>
                                  <a:pt x="1328" y="863"/>
                                </a:lnTo>
                                <a:lnTo>
                                  <a:pt x="1273" y="831"/>
                                </a:lnTo>
                                <a:lnTo>
                                  <a:pt x="1219" y="797"/>
                                </a:lnTo>
                                <a:lnTo>
                                  <a:pt x="1166" y="763"/>
                                </a:lnTo>
                                <a:lnTo>
                                  <a:pt x="1113" y="729"/>
                                </a:lnTo>
                                <a:lnTo>
                                  <a:pt x="1013" y="663"/>
                                </a:lnTo>
                                <a:lnTo>
                                  <a:pt x="918" y="598"/>
                                </a:lnTo>
                                <a:lnTo>
                                  <a:pt x="831" y="537"/>
                                </a:lnTo>
                                <a:lnTo>
                                  <a:pt x="753" y="483"/>
                                </a:lnTo>
                                <a:lnTo>
                                  <a:pt x="686" y="437"/>
                                </a:lnTo>
                                <a:lnTo>
                                  <a:pt x="632" y="400"/>
                                </a:lnTo>
                                <a:lnTo>
                                  <a:pt x="610" y="385"/>
                                </a:lnTo>
                                <a:lnTo>
                                  <a:pt x="592" y="375"/>
                                </a:lnTo>
                                <a:lnTo>
                                  <a:pt x="578" y="367"/>
                                </a:lnTo>
                                <a:lnTo>
                                  <a:pt x="567" y="362"/>
                                </a:lnTo>
                                <a:lnTo>
                                  <a:pt x="552" y="356"/>
                                </a:lnTo>
                                <a:lnTo>
                                  <a:pt x="537" y="350"/>
                                </a:lnTo>
                                <a:lnTo>
                                  <a:pt x="523" y="343"/>
                                </a:lnTo>
                                <a:lnTo>
                                  <a:pt x="510" y="337"/>
                                </a:lnTo>
                                <a:lnTo>
                                  <a:pt x="485" y="324"/>
                                </a:lnTo>
                                <a:lnTo>
                                  <a:pt x="464" y="312"/>
                                </a:lnTo>
                                <a:lnTo>
                                  <a:pt x="455" y="307"/>
                                </a:lnTo>
                                <a:lnTo>
                                  <a:pt x="446" y="302"/>
                                </a:lnTo>
                                <a:lnTo>
                                  <a:pt x="437" y="299"/>
                                </a:lnTo>
                                <a:lnTo>
                                  <a:pt x="431" y="297"/>
                                </a:lnTo>
                                <a:lnTo>
                                  <a:pt x="423" y="296"/>
                                </a:lnTo>
                                <a:lnTo>
                                  <a:pt x="418" y="297"/>
                                </a:lnTo>
                                <a:lnTo>
                                  <a:pt x="413" y="299"/>
                                </a:lnTo>
                                <a:lnTo>
                                  <a:pt x="407" y="303"/>
                                </a:lnTo>
                                <a:close/>
                              </a:path>
                            </a:pathLst>
                          </a:custGeom>
                          <a:solidFill>
                            <a:srgbClr val="962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9"/>
                        <wps:cNvSpPr>
                          <a:spLocks/>
                        </wps:cNvSpPr>
                        <wps:spPr bwMode="auto">
                          <a:xfrm>
                            <a:off x="864870" y="793750"/>
                            <a:ext cx="133350" cy="55245"/>
                          </a:xfrm>
                          <a:custGeom>
                            <a:avLst/>
                            <a:gdLst>
                              <a:gd name="T0" fmla="*/ 11 w 1259"/>
                              <a:gd name="T1" fmla="*/ 5 h 525"/>
                              <a:gd name="T2" fmla="*/ 55 w 1259"/>
                              <a:gd name="T3" fmla="*/ 35 h 525"/>
                              <a:gd name="T4" fmla="*/ 128 w 1259"/>
                              <a:gd name="T5" fmla="*/ 88 h 525"/>
                              <a:gd name="T6" fmla="*/ 226 w 1259"/>
                              <a:gd name="T7" fmla="*/ 153 h 525"/>
                              <a:gd name="T8" fmla="*/ 314 w 1259"/>
                              <a:gd name="T9" fmla="*/ 205 h 525"/>
                              <a:gd name="T10" fmla="*/ 378 w 1259"/>
                              <a:gd name="T11" fmla="*/ 239 h 525"/>
                              <a:gd name="T12" fmla="*/ 443 w 1259"/>
                              <a:gd name="T13" fmla="*/ 271 h 525"/>
                              <a:gd name="T14" fmla="*/ 514 w 1259"/>
                              <a:gd name="T15" fmla="*/ 300 h 525"/>
                              <a:gd name="T16" fmla="*/ 584 w 1259"/>
                              <a:gd name="T17" fmla="*/ 326 h 525"/>
                              <a:gd name="T18" fmla="*/ 657 w 1259"/>
                              <a:gd name="T19" fmla="*/ 346 h 525"/>
                              <a:gd name="T20" fmla="*/ 730 w 1259"/>
                              <a:gd name="T21" fmla="*/ 360 h 525"/>
                              <a:gd name="T22" fmla="*/ 803 w 1259"/>
                              <a:gd name="T23" fmla="*/ 366 h 525"/>
                              <a:gd name="T24" fmla="*/ 908 w 1259"/>
                              <a:gd name="T25" fmla="*/ 364 h 525"/>
                              <a:gd name="T26" fmla="*/ 1022 w 1259"/>
                              <a:gd name="T27" fmla="*/ 357 h 525"/>
                              <a:gd name="T28" fmla="*/ 1109 w 1259"/>
                              <a:gd name="T29" fmla="*/ 348 h 525"/>
                              <a:gd name="T30" fmla="*/ 1170 w 1259"/>
                              <a:gd name="T31" fmla="*/ 337 h 525"/>
                              <a:gd name="T32" fmla="*/ 1213 w 1259"/>
                              <a:gd name="T33" fmla="*/ 326 h 525"/>
                              <a:gd name="T34" fmla="*/ 1239 w 1259"/>
                              <a:gd name="T35" fmla="*/ 317 h 525"/>
                              <a:gd name="T36" fmla="*/ 1257 w 1259"/>
                              <a:gd name="T37" fmla="*/ 306 h 525"/>
                              <a:gd name="T38" fmla="*/ 1252 w 1259"/>
                              <a:gd name="T39" fmla="*/ 308 h 525"/>
                              <a:gd name="T40" fmla="*/ 1209 w 1259"/>
                              <a:gd name="T41" fmla="*/ 337 h 525"/>
                              <a:gd name="T42" fmla="*/ 1131 w 1259"/>
                              <a:gd name="T43" fmla="*/ 385 h 525"/>
                              <a:gd name="T44" fmla="*/ 1053 w 1259"/>
                              <a:gd name="T45" fmla="*/ 424 h 525"/>
                              <a:gd name="T46" fmla="*/ 994 w 1259"/>
                              <a:gd name="T47" fmla="*/ 450 h 525"/>
                              <a:gd name="T48" fmla="*/ 930 w 1259"/>
                              <a:gd name="T49" fmla="*/ 475 h 525"/>
                              <a:gd name="T50" fmla="*/ 862 w 1259"/>
                              <a:gd name="T51" fmla="*/ 496 h 525"/>
                              <a:gd name="T52" fmla="*/ 792 w 1259"/>
                              <a:gd name="T53" fmla="*/ 512 h 525"/>
                              <a:gd name="T54" fmla="*/ 721 w 1259"/>
                              <a:gd name="T55" fmla="*/ 523 h 525"/>
                              <a:gd name="T56" fmla="*/ 648 w 1259"/>
                              <a:gd name="T57" fmla="*/ 525 h 525"/>
                              <a:gd name="T58" fmla="*/ 575 w 1259"/>
                              <a:gd name="T59" fmla="*/ 517 h 525"/>
                              <a:gd name="T60" fmla="*/ 504 w 1259"/>
                              <a:gd name="T61" fmla="*/ 500 h 525"/>
                              <a:gd name="T62" fmla="*/ 434 w 1259"/>
                              <a:gd name="T63" fmla="*/ 470 h 525"/>
                              <a:gd name="T64" fmla="*/ 368 w 1259"/>
                              <a:gd name="T65" fmla="*/ 429 h 525"/>
                              <a:gd name="T66" fmla="*/ 307 w 1259"/>
                              <a:gd name="T67" fmla="*/ 386 h 525"/>
                              <a:gd name="T68" fmla="*/ 254 w 1259"/>
                              <a:gd name="T69" fmla="*/ 344 h 525"/>
                              <a:gd name="T70" fmla="*/ 207 w 1259"/>
                              <a:gd name="T71" fmla="*/ 303 h 525"/>
                              <a:gd name="T72" fmla="*/ 165 w 1259"/>
                              <a:gd name="T73" fmla="*/ 264 h 525"/>
                              <a:gd name="T74" fmla="*/ 129 w 1259"/>
                              <a:gd name="T75" fmla="*/ 225 h 525"/>
                              <a:gd name="T76" fmla="*/ 98 w 1259"/>
                              <a:gd name="T77" fmla="*/ 189 h 525"/>
                              <a:gd name="T78" fmla="*/ 72 w 1259"/>
                              <a:gd name="T79" fmla="*/ 155 h 525"/>
                              <a:gd name="T80" fmla="*/ 41 w 1259"/>
                              <a:gd name="T81" fmla="*/ 109 h 525"/>
                              <a:gd name="T82" fmla="*/ 14 w 1259"/>
                              <a:gd name="T83" fmla="*/ 59 h 525"/>
                              <a:gd name="T84" fmla="*/ 1 w 1259"/>
                              <a:gd name="T85" fmla="*/ 22 h 525"/>
                              <a:gd name="T86" fmla="*/ 0 w 1259"/>
                              <a:gd name="T87" fmla="*/ 6 h 525"/>
                              <a:gd name="T88" fmla="*/ 1 w 1259"/>
                              <a:gd name="T89" fmla="*/ 2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59" h="525">
                                <a:moveTo>
                                  <a:pt x="3" y="0"/>
                                </a:moveTo>
                                <a:lnTo>
                                  <a:pt x="11" y="5"/>
                                </a:lnTo>
                                <a:lnTo>
                                  <a:pt x="29" y="17"/>
                                </a:lnTo>
                                <a:lnTo>
                                  <a:pt x="55" y="35"/>
                                </a:lnTo>
                                <a:lnTo>
                                  <a:pt x="88" y="60"/>
                                </a:lnTo>
                                <a:lnTo>
                                  <a:pt x="128" y="88"/>
                                </a:lnTo>
                                <a:lnTo>
                                  <a:pt x="174" y="119"/>
                                </a:lnTo>
                                <a:lnTo>
                                  <a:pt x="226" y="153"/>
                                </a:lnTo>
                                <a:lnTo>
                                  <a:pt x="284" y="187"/>
                                </a:lnTo>
                                <a:lnTo>
                                  <a:pt x="314" y="205"/>
                                </a:lnTo>
                                <a:lnTo>
                                  <a:pt x="345" y="222"/>
                                </a:lnTo>
                                <a:lnTo>
                                  <a:pt x="378" y="239"/>
                                </a:lnTo>
                                <a:lnTo>
                                  <a:pt x="410" y="255"/>
                                </a:lnTo>
                                <a:lnTo>
                                  <a:pt x="443" y="271"/>
                                </a:lnTo>
                                <a:lnTo>
                                  <a:pt x="478" y="286"/>
                                </a:lnTo>
                                <a:lnTo>
                                  <a:pt x="514" y="300"/>
                                </a:lnTo>
                                <a:lnTo>
                                  <a:pt x="548" y="313"/>
                                </a:lnTo>
                                <a:lnTo>
                                  <a:pt x="584" y="326"/>
                                </a:lnTo>
                                <a:lnTo>
                                  <a:pt x="621" y="337"/>
                                </a:lnTo>
                                <a:lnTo>
                                  <a:pt x="657" y="346"/>
                                </a:lnTo>
                                <a:lnTo>
                                  <a:pt x="693" y="354"/>
                                </a:lnTo>
                                <a:lnTo>
                                  <a:pt x="730" y="360"/>
                                </a:lnTo>
                                <a:lnTo>
                                  <a:pt x="766" y="364"/>
                                </a:lnTo>
                                <a:lnTo>
                                  <a:pt x="803" y="366"/>
                                </a:lnTo>
                                <a:lnTo>
                                  <a:pt x="840" y="366"/>
                                </a:lnTo>
                                <a:lnTo>
                                  <a:pt x="908" y="364"/>
                                </a:lnTo>
                                <a:lnTo>
                                  <a:pt x="968" y="361"/>
                                </a:lnTo>
                                <a:lnTo>
                                  <a:pt x="1022" y="357"/>
                                </a:lnTo>
                                <a:lnTo>
                                  <a:pt x="1069" y="352"/>
                                </a:lnTo>
                                <a:lnTo>
                                  <a:pt x="1109" y="348"/>
                                </a:lnTo>
                                <a:lnTo>
                                  <a:pt x="1142" y="342"/>
                                </a:lnTo>
                                <a:lnTo>
                                  <a:pt x="1170" y="337"/>
                                </a:lnTo>
                                <a:lnTo>
                                  <a:pt x="1194" y="332"/>
                                </a:lnTo>
                                <a:lnTo>
                                  <a:pt x="1213" y="326"/>
                                </a:lnTo>
                                <a:lnTo>
                                  <a:pt x="1227" y="321"/>
                                </a:lnTo>
                                <a:lnTo>
                                  <a:pt x="1239" y="317"/>
                                </a:lnTo>
                                <a:lnTo>
                                  <a:pt x="1247" y="312"/>
                                </a:lnTo>
                                <a:lnTo>
                                  <a:pt x="1257" y="306"/>
                                </a:lnTo>
                                <a:lnTo>
                                  <a:pt x="1259" y="304"/>
                                </a:lnTo>
                                <a:lnTo>
                                  <a:pt x="1252" y="308"/>
                                </a:lnTo>
                                <a:lnTo>
                                  <a:pt x="1236" y="320"/>
                                </a:lnTo>
                                <a:lnTo>
                                  <a:pt x="1209" y="337"/>
                                </a:lnTo>
                                <a:lnTo>
                                  <a:pt x="1175" y="359"/>
                                </a:lnTo>
                                <a:lnTo>
                                  <a:pt x="1131" y="385"/>
                                </a:lnTo>
                                <a:lnTo>
                                  <a:pt x="1081" y="410"/>
                                </a:lnTo>
                                <a:lnTo>
                                  <a:pt x="1053" y="424"/>
                                </a:lnTo>
                                <a:lnTo>
                                  <a:pt x="1024" y="437"/>
                                </a:lnTo>
                                <a:lnTo>
                                  <a:pt x="994" y="450"/>
                                </a:lnTo>
                                <a:lnTo>
                                  <a:pt x="963" y="463"/>
                                </a:lnTo>
                                <a:lnTo>
                                  <a:pt x="930" y="475"/>
                                </a:lnTo>
                                <a:lnTo>
                                  <a:pt x="897" y="486"/>
                                </a:lnTo>
                                <a:lnTo>
                                  <a:pt x="862" y="496"/>
                                </a:lnTo>
                                <a:lnTo>
                                  <a:pt x="828" y="505"/>
                                </a:lnTo>
                                <a:lnTo>
                                  <a:pt x="792" y="512"/>
                                </a:lnTo>
                                <a:lnTo>
                                  <a:pt x="757" y="518"/>
                                </a:lnTo>
                                <a:lnTo>
                                  <a:pt x="721" y="523"/>
                                </a:lnTo>
                                <a:lnTo>
                                  <a:pt x="684" y="525"/>
                                </a:lnTo>
                                <a:lnTo>
                                  <a:pt x="648" y="525"/>
                                </a:lnTo>
                                <a:lnTo>
                                  <a:pt x="612" y="522"/>
                                </a:lnTo>
                                <a:lnTo>
                                  <a:pt x="575" y="517"/>
                                </a:lnTo>
                                <a:lnTo>
                                  <a:pt x="540" y="510"/>
                                </a:lnTo>
                                <a:lnTo>
                                  <a:pt x="504" y="500"/>
                                </a:lnTo>
                                <a:lnTo>
                                  <a:pt x="468" y="486"/>
                                </a:lnTo>
                                <a:lnTo>
                                  <a:pt x="434" y="470"/>
                                </a:lnTo>
                                <a:lnTo>
                                  <a:pt x="400" y="450"/>
                                </a:lnTo>
                                <a:lnTo>
                                  <a:pt x="368" y="429"/>
                                </a:lnTo>
                                <a:lnTo>
                                  <a:pt x="336" y="407"/>
                                </a:lnTo>
                                <a:lnTo>
                                  <a:pt x="307" y="386"/>
                                </a:lnTo>
                                <a:lnTo>
                                  <a:pt x="280" y="365"/>
                                </a:lnTo>
                                <a:lnTo>
                                  <a:pt x="254" y="344"/>
                                </a:lnTo>
                                <a:lnTo>
                                  <a:pt x="230" y="323"/>
                                </a:lnTo>
                                <a:lnTo>
                                  <a:pt x="207" y="303"/>
                                </a:lnTo>
                                <a:lnTo>
                                  <a:pt x="185" y="283"/>
                                </a:lnTo>
                                <a:lnTo>
                                  <a:pt x="165" y="264"/>
                                </a:lnTo>
                                <a:lnTo>
                                  <a:pt x="146" y="244"/>
                                </a:lnTo>
                                <a:lnTo>
                                  <a:pt x="129" y="225"/>
                                </a:lnTo>
                                <a:lnTo>
                                  <a:pt x="113" y="207"/>
                                </a:lnTo>
                                <a:lnTo>
                                  <a:pt x="98" y="189"/>
                                </a:lnTo>
                                <a:lnTo>
                                  <a:pt x="84" y="172"/>
                                </a:lnTo>
                                <a:lnTo>
                                  <a:pt x="72" y="155"/>
                                </a:lnTo>
                                <a:lnTo>
                                  <a:pt x="60" y="140"/>
                                </a:lnTo>
                                <a:lnTo>
                                  <a:pt x="41" y="109"/>
                                </a:lnTo>
                                <a:lnTo>
                                  <a:pt x="25" y="82"/>
                                </a:lnTo>
                                <a:lnTo>
                                  <a:pt x="14" y="59"/>
                                </a:lnTo>
                                <a:lnTo>
                                  <a:pt x="6" y="38"/>
                                </a:lnTo>
                                <a:lnTo>
                                  <a:pt x="1" y="22"/>
                                </a:lnTo>
                                <a:lnTo>
                                  <a:pt x="0" y="10"/>
                                </a:lnTo>
                                <a:lnTo>
                                  <a:pt x="0" y="6"/>
                                </a:lnTo>
                                <a:lnTo>
                                  <a:pt x="0" y="4"/>
                                </a:lnTo>
                                <a:lnTo>
                                  <a:pt x="1" y="2"/>
                                </a:lnTo>
                                <a:lnTo>
                                  <a:pt x="3" y="0"/>
                                </a:lnTo>
                                <a:close/>
                              </a:path>
                            </a:pathLst>
                          </a:custGeom>
                          <a:solidFill>
                            <a:srgbClr val="D9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0"/>
                        <wps:cNvSpPr>
                          <a:spLocks/>
                        </wps:cNvSpPr>
                        <wps:spPr bwMode="auto">
                          <a:xfrm>
                            <a:off x="0" y="593725"/>
                            <a:ext cx="1828800" cy="911225"/>
                          </a:xfrm>
                          <a:custGeom>
                            <a:avLst/>
                            <a:gdLst>
                              <a:gd name="T0" fmla="*/ 2651 w 17280"/>
                              <a:gd name="T1" fmla="*/ 4149 h 8608"/>
                              <a:gd name="T2" fmla="*/ 3144 w 17280"/>
                              <a:gd name="T3" fmla="*/ 4949 h 8608"/>
                              <a:gd name="T4" fmla="*/ 3561 w 17280"/>
                              <a:gd name="T5" fmla="*/ 5646 h 8608"/>
                              <a:gd name="T6" fmla="*/ 3863 w 17280"/>
                              <a:gd name="T7" fmla="*/ 6184 h 8608"/>
                              <a:gd name="T8" fmla="*/ 4008 w 17280"/>
                              <a:gd name="T9" fmla="*/ 6491 h 8608"/>
                              <a:gd name="T10" fmla="*/ 4024 w 17280"/>
                              <a:gd name="T11" fmla="*/ 6654 h 8608"/>
                              <a:gd name="T12" fmla="*/ 4068 w 17280"/>
                              <a:gd name="T13" fmla="*/ 6818 h 8608"/>
                              <a:gd name="T14" fmla="*/ 4143 w 17280"/>
                              <a:gd name="T15" fmla="*/ 6927 h 8608"/>
                              <a:gd name="T16" fmla="*/ 4228 w 17280"/>
                              <a:gd name="T17" fmla="*/ 6986 h 8608"/>
                              <a:gd name="T18" fmla="*/ 4293 w 17280"/>
                              <a:gd name="T19" fmla="*/ 7006 h 8608"/>
                              <a:gd name="T20" fmla="*/ 8275 w 17280"/>
                              <a:gd name="T21" fmla="*/ 8514 h 8608"/>
                              <a:gd name="T22" fmla="*/ 8313 w 17280"/>
                              <a:gd name="T23" fmla="*/ 8525 h 8608"/>
                              <a:gd name="T24" fmla="*/ 8378 w 17280"/>
                              <a:gd name="T25" fmla="*/ 8542 h 8608"/>
                              <a:gd name="T26" fmla="*/ 8463 w 17280"/>
                              <a:gd name="T27" fmla="*/ 8562 h 8608"/>
                              <a:gd name="T28" fmla="*/ 8564 w 17280"/>
                              <a:gd name="T29" fmla="*/ 8581 h 8608"/>
                              <a:gd name="T30" fmla="*/ 8677 w 17280"/>
                              <a:gd name="T31" fmla="*/ 8597 h 8608"/>
                              <a:gd name="T32" fmla="*/ 8798 w 17280"/>
                              <a:gd name="T33" fmla="*/ 8607 h 8608"/>
                              <a:gd name="T34" fmla="*/ 8921 w 17280"/>
                              <a:gd name="T35" fmla="*/ 8606 h 8608"/>
                              <a:gd name="T36" fmla="*/ 9043 w 17280"/>
                              <a:gd name="T37" fmla="*/ 8591 h 8608"/>
                              <a:gd name="T38" fmla="*/ 9161 w 17280"/>
                              <a:gd name="T39" fmla="*/ 8555 h 8608"/>
                              <a:gd name="T40" fmla="*/ 9267 w 17280"/>
                              <a:gd name="T41" fmla="*/ 8494 h 8608"/>
                              <a:gd name="T42" fmla="*/ 9418 w 17280"/>
                              <a:gd name="T43" fmla="*/ 8374 h 8608"/>
                              <a:gd name="T44" fmla="*/ 9509 w 17280"/>
                              <a:gd name="T45" fmla="*/ 8301 h 8608"/>
                              <a:gd name="T46" fmla="*/ 9529 w 17280"/>
                              <a:gd name="T47" fmla="*/ 3711 h 8608"/>
                              <a:gd name="T48" fmla="*/ 9506 w 17280"/>
                              <a:gd name="T49" fmla="*/ 3727 h 8608"/>
                              <a:gd name="T50" fmla="*/ 9464 w 17280"/>
                              <a:gd name="T51" fmla="*/ 3753 h 8608"/>
                              <a:gd name="T52" fmla="*/ 9395 w 17280"/>
                              <a:gd name="T53" fmla="*/ 3791 h 8608"/>
                              <a:gd name="T54" fmla="*/ 9302 w 17280"/>
                              <a:gd name="T55" fmla="*/ 3835 h 8608"/>
                              <a:gd name="T56" fmla="*/ 9189 w 17280"/>
                              <a:gd name="T57" fmla="*/ 3878 h 8608"/>
                              <a:gd name="T58" fmla="*/ 9059 w 17280"/>
                              <a:gd name="T59" fmla="*/ 3915 h 8608"/>
                              <a:gd name="T60" fmla="*/ 8916 w 17280"/>
                              <a:gd name="T61" fmla="*/ 3940 h 8608"/>
                              <a:gd name="T62" fmla="*/ 8763 w 17280"/>
                              <a:gd name="T63" fmla="*/ 3946 h 8608"/>
                              <a:gd name="T64" fmla="*/ 8603 w 17280"/>
                              <a:gd name="T65" fmla="*/ 3930 h 8608"/>
                              <a:gd name="T66" fmla="*/ 8437 w 17280"/>
                              <a:gd name="T67" fmla="*/ 3886 h 8608"/>
                              <a:gd name="T68" fmla="*/ 8241 w 17280"/>
                              <a:gd name="T69" fmla="*/ 3796 h 8608"/>
                              <a:gd name="T70" fmla="*/ 7788 w 17280"/>
                              <a:gd name="T71" fmla="*/ 3582 h 8608"/>
                              <a:gd name="T72" fmla="*/ 7076 w 17280"/>
                              <a:gd name="T73" fmla="*/ 3251 h 8608"/>
                              <a:gd name="T74" fmla="*/ 6177 w 17280"/>
                              <a:gd name="T75" fmla="*/ 2836 h 8608"/>
                              <a:gd name="T76" fmla="*/ 5157 w 17280"/>
                              <a:gd name="T77" fmla="*/ 2365 h 8608"/>
                              <a:gd name="T78" fmla="*/ 4086 w 17280"/>
                              <a:gd name="T79" fmla="*/ 1873 h 8608"/>
                              <a:gd name="T80" fmla="*/ 3033 w 17280"/>
                              <a:gd name="T81" fmla="*/ 1390 h 8608"/>
                              <a:gd name="T82" fmla="*/ 2065 w 17280"/>
                              <a:gd name="T83" fmla="*/ 947 h 8608"/>
                              <a:gd name="T84" fmla="*/ 1254 w 17280"/>
                              <a:gd name="T85" fmla="*/ 574 h 8608"/>
                              <a:gd name="T86" fmla="*/ 666 w 17280"/>
                              <a:gd name="T87" fmla="*/ 306 h 8608"/>
                              <a:gd name="T88" fmla="*/ 373 w 17280"/>
                              <a:gd name="T89" fmla="*/ 171 h 8608"/>
                              <a:gd name="T90" fmla="*/ 256 w 17280"/>
                              <a:gd name="T91" fmla="*/ 394 h 8608"/>
                              <a:gd name="T92" fmla="*/ 564 w 17280"/>
                              <a:gd name="T93" fmla="*/ 868 h 8608"/>
                              <a:gd name="T94" fmla="*/ 947 w 17280"/>
                              <a:gd name="T95" fmla="*/ 1462 h 8608"/>
                              <a:gd name="T96" fmla="*/ 1419 w 17280"/>
                              <a:gd name="T97" fmla="*/ 2199 h 8608"/>
                              <a:gd name="T98" fmla="*/ 1942 w 17280"/>
                              <a:gd name="T99" fmla="*/ 3019 h 8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280" h="8608">
                                <a:moveTo>
                                  <a:pt x="2299" y="3586"/>
                                </a:moveTo>
                                <a:lnTo>
                                  <a:pt x="2476" y="3869"/>
                                </a:lnTo>
                                <a:lnTo>
                                  <a:pt x="2651" y="4149"/>
                                </a:lnTo>
                                <a:lnTo>
                                  <a:pt x="2822" y="4424"/>
                                </a:lnTo>
                                <a:lnTo>
                                  <a:pt x="2986" y="4690"/>
                                </a:lnTo>
                                <a:lnTo>
                                  <a:pt x="3144" y="4949"/>
                                </a:lnTo>
                                <a:lnTo>
                                  <a:pt x="3293" y="5195"/>
                                </a:lnTo>
                                <a:lnTo>
                                  <a:pt x="3433" y="5430"/>
                                </a:lnTo>
                                <a:lnTo>
                                  <a:pt x="3561" y="5646"/>
                                </a:lnTo>
                                <a:lnTo>
                                  <a:pt x="3676" y="5846"/>
                                </a:lnTo>
                                <a:lnTo>
                                  <a:pt x="3778" y="6026"/>
                                </a:lnTo>
                                <a:lnTo>
                                  <a:pt x="3863" y="6184"/>
                                </a:lnTo>
                                <a:lnTo>
                                  <a:pt x="3931" y="6316"/>
                                </a:lnTo>
                                <a:lnTo>
                                  <a:pt x="3981" y="6421"/>
                                </a:lnTo>
                                <a:lnTo>
                                  <a:pt x="4008" y="6491"/>
                                </a:lnTo>
                                <a:lnTo>
                                  <a:pt x="4014" y="6525"/>
                                </a:lnTo>
                                <a:lnTo>
                                  <a:pt x="4017" y="6586"/>
                                </a:lnTo>
                                <a:lnTo>
                                  <a:pt x="4024" y="6654"/>
                                </a:lnTo>
                                <a:lnTo>
                                  <a:pt x="4035" y="6715"/>
                                </a:lnTo>
                                <a:lnTo>
                                  <a:pt x="4050" y="6770"/>
                                </a:lnTo>
                                <a:lnTo>
                                  <a:pt x="4068" y="6818"/>
                                </a:lnTo>
                                <a:lnTo>
                                  <a:pt x="4091" y="6860"/>
                                </a:lnTo>
                                <a:lnTo>
                                  <a:pt x="4116" y="6897"/>
                                </a:lnTo>
                                <a:lnTo>
                                  <a:pt x="4143" y="6927"/>
                                </a:lnTo>
                                <a:lnTo>
                                  <a:pt x="4172" y="6953"/>
                                </a:lnTo>
                                <a:lnTo>
                                  <a:pt x="4200" y="6972"/>
                                </a:lnTo>
                                <a:lnTo>
                                  <a:pt x="4228" y="6986"/>
                                </a:lnTo>
                                <a:lnTo>
                                  <a:pt x="4253" y="6997"/>
                                </a:lnTo>
                                <a:lnTo>
                                  <a:pt x="4276" y="7003"/>
                                </a:lnTo>
                                <a:lnTo>
                                  <a:pt x="4293" y="7006"/>
                                </a:lnTo>
                                <a:lnTo>
                                  <a:pt x="8262" y="8510"/>
                                </a:lnTo>
                                <a:lnTo>
                                  <a:pt x="8267" y="8512"/>
                                </a:lnTo>
                                <a:lnTo>
                                  <a:pt x="8275" y="8514"/>
                                </a:lnTo>
                                <a:lnTo>
                                  <a:pt x="8284" y="8517"/>
                                </a:lnTo>
                                <a:lnTo>
                                  <a:pt x="8297" y="8521"/>
                                </a:lnTo>
                                <a:lnTo>
                                  <a:pt x="8313" y="8525"/>
                                </a:lnTo>
                                <a:lnTo>
                                  <a:pt x="8331" y="8530"/>
                                </a:lnTo>
                                <a:lnTo>
                                  <a:pt x="8353" y="8536"/>
                                </a:lnTo>
                                <a:lnTo>
                                  <a:pt x="8378" y="8542"/>
                                </a:lnTo>
                                <a:lnTo>
                                  <a:pt x="8403" y="8549"/>
                                </a:lnTo>
                                <a:lnTo>
                                  <a:pt x="8432" y="8555"/>
                                </a:lnTo>
                                <a:lnTo>
                                  <a:pt x="8463" y="8562"/>
                                </a:lnTo>
                                <a:lnTo>
                                  <a:pt x="8494" y="8569"/>
                                </a:lnTo>
                                <a:lnTo>
                                  <a:pt x="8529" y="8576"/>
                                </a:lnTo>
                                <a:lnTo>
                                  <a:pt x="8564" y="8581"/>
                                </a:lnTo>
                                <a:lnTo>
                                  <a:pt x="8601" y="8588"/>
                                </a:lnTo>
                                <a:lnTo>
                                  <a:pt x="8639" y="8593"/>
                                </a:lnTo>
                                <a:lnTo>
                                  <a:pt x="8677" y="8597"/>
                                </a:lnTo>
                                <a:lnTo>
                                  <a:pt x="8717" y="8602"/>
                                </a:lnTo>
                                <a:lnTo>
                                  <a:pt x="8757" y="8605"/>
                                </a:lnTo>
                                <a:lnTo>
                                  <a:pt x="8798" y="8607"/>
                                </a:lnTo>
                                <a:lnTo>
                                  <a:pt x="8838" y="8608"/>
                                </a:lnTo>
                                <a:lnTo>
                                  <a:pt x="8880" y="8608"/>
                                </a:lnTo>
                                <a:lnTo>
                                  <a:pt x="8921" y="8606"/>
                                </a:lnTo>
                                <a:lnTo>
                                  <a:pt x="8962" y="8603"/>
                                </a:lnTo>
                                <a:lnTo>
                                  <a:pt x="9003" y="8598"/>
                                </a:lnTo>
                                <a:lnTo>
                                  <a:pt x="9043" y="8591"/>
                                </a:lnTo>
                                <a:lnTo>
                                  <a:pt x="9083" y="8582"/>
                                </a:lnTo>
                                <a:lnTo>
                                  <a:pt x="9123" y="8570"/>
                                </a:lnTo>
                                <a:lnTo>
                                  <a:pt x="9161" y="8555"/>
                                </a:lnTo>
                                <a:lnTo>
                                  <a:pt x="9198" y="8538"/>
                                </a:lnTo>
                                <a:lnTo>
                                  <a:pt x="9235" y="8517"/>
                                </a:lnTo>
                                <a:lnTo>
                                  <a:pt x="9267" y="8494"/>
                                </a:lnTo>
                                <a:lnTo>
                                  <a:pt x="9315" y="8456"/>
                                </a:lnTo>
                                <a:lnTo>
                                  <a:pt x="9354" y="8425"/>
                                </a:lnTo>
                                <a:lnTo>
                                  <a:pt x="9418" y="8374"/>
                                </a:lnTo>
                                <a:lnTo>
                                  <a:pt x="9480" y="8323"/>
                                </a:lnTo>
                                <a:lnTo>
                                  <a:pt x="9505" y="8304"/>
                                </a:lnTo>
                                <a:lnTo>
                                  <a:pt x="9509" y="8301"/>
                                </a:lnTo>
                                <a:lnTo>
                                  <a:pt x="13309" y="7190"/>
                                </a:lnTo>
                                <a:lnTo>
                                  <a:pt x="17280" y="308"/>
                                </a:lnTo>
                                <a:lnTo>
                                  <a:pt x="9529" y="3711"/>
                                </a:lnTo>
                                <a:lnTo>
                                  <a:pt x="9519" y="3718"/>
                                </a:lnTo>
                                <a:lnTo>
                                  <a:pt x="9515" y="3722"/>
                                </a:lnTo>
                                <a:lnTo>
                                  <a:pt x="9506" y="3727"/>
                                </a:lnTo>
                                <a:lnTo>
                                  <a:pt x="9495" y="3733"/>
                                </a:lnTo>
                                <a:lnTo>
                                  <a:pt x="9481" y="3742"/>
                                </a:lnTo>
                                <a:lnTo>
                                  <a:pt x="9464" y="3753"/>
                                </a:lnTo>
                                <a:lnTo>
                                  <a:pt x="9444" y="3765"/>
                                </a:lnTo>
                                <a:lnTo>
                                  <a:pt x="9421" y="3778"/>
                                </a:lnTo>
                                <a:lnTo>
                                  <a:pt x="9395" y="3791"/>
                                </a:lnTo>
                                <a:lnTo>
                                  <a:pt x="9367" y="3806"/>
                                </a:lnTo>
                                <a:lnTo>
                                  <a:pt x="9336" y="3820"/>
                                </a:lnTo>
                                <a:lnTo>
                                  <a:pt x="9302" y="3835"/>
                                </a:lnTo>
                                <a:lnTo>
                                  <a:pt x="9266" y="3849"/>
                                </a:lnTo>
                                <a:lnTo>
                                  <a:pt x="9229" y="3864"/>
                                </a:lnTo>
                                <a:lnTo>
                                  <a:pt x="9189" y="3878"/>
                                </a:lnTo>
                                <a:lnTo>
                                  <a:pt x="9148" y="3891"/>
                                </a:lnTo>
                                <a:lnTo>
                                  <a:pt x="9104" y="3904"/>
                                </a:lnTo>
                                <a:lnTo>
                                  <a:pt x="9059" y="3915"/>
                                </a:lnTo>
                                <a:lnTo>
                                  <a:pt x="9014" y="3924"/>
                                </a:lnTo>
                                <a:lnTo>
                                  <a:pt x="8965" y="3933"/>
                                </a:lnTo>
                                <a:lnTo>
                                  <a:pt x="8916" y="3940"/>
                                </a:lnTo>
                                <a:lnTo>
                                  <a:pt x="8867" y="3944"/>
                                </a:lnTo>
                                <a:lnTo>
                                  <a:pt x="8815" y="3946"/>
                                </a:lnTo>
                                <a:lnTo>
                                  <a:pt x="8763" y="3946"/>
                                </a:lnTo>
                                <a:lnTo>
                                  <a:pt x="8710" y="3944"/>
                                </a:lnTo>
                                <a:lnTo>
                                  <a:pt x="8657" y="3938"/>
                                </a:lnTo>
                                <a:lnTo>
                                  <a:pt x="8603" y="3930"/>
                                </a:lnTo>
                                <a:lnTo>
                                  <a:pt x="8548" y="3919"/>
                                </a:lnTo>
                                <a:lnTo>
                                  <a:pt x="8493" y="3904"/>
                                </a:lnTo>
                                <a:lnTo>
                                  <a:pt x="8437" y="3886"/>
                                </a:lnTo>
                                <a:lnTo>
                                  <a:pt x="8381" y="3863"/>
                                </a:lnTo>
                                <a:lnTo>
                                  <a:pt x="8322" y="3836"/>
                                </a:lnTo>
                                <a:lnTo>
                                  <a:pt x="8241" y="3796"/>
                                </a:lnTo>
                                <a:lnTo>
                                  <a:pt x="8123" y="3740"/>
                                </a:lnTo>
                                <a:lnTo>
                                  <a:pt x="7970" y="3668"/>
                                </a:lnTo>
                                <a:lnTo>
                                  <a:pt x="7788" y="3582"/>
                                </a:lnTo>
                                <a:lnTo>
                                  <a:pt x="7575" y="3483"/>
                                </a:lnTo>
                                <a:lnTo>
                                  <a:pt x="7338" y="3373"/>
                                </a:lnTo>
                                <a:lnTo>
                                  <a:pt x="7076" y="3251"/>
                                </a:lnTo>
                                <a:lnTo>
                                  <a:pt x="6794" y="3121"/>
                                </a:lnTo>
                                <a:lnTo>
                                  <a:pt x="6493" y="2981"/>
                                </a:lnTo>
                                <a:lnTo>
                                  <a:pt x="6177" y="2836"/>
                                </a:lnTo>
                                <a:lnTo>
                                  <a:pt x="5847" y="2684"/>
                                </a:lnTo>
                                <a:lnTo>
                                  <a:pt x="5506" y="2526"/>
                                </a:lnTo>
                                <a:lnTo>
                                  <a:pt x="5157" y="2365"/>
                                </a:lnTo>
                                <a:lnTo>
                                  <a:pt x="4802" y="2203"/>
                                </a:lnTo>
                                <a:lnTo>
                                  <a:pt x="4444" y="2039"/>
                                </a:lnTo>
                                <a:lnTo>
                                  <a:pt x="4086" y="1873"/>
                                </a:lnTo>
                                <a:lnTo>
                                  <a:pt x="3729" y="1709"/>
                                </a:lnTo>
                                <a:lnTo>
                                  <a:pt x="3377" y="1549"/>
                                </a:lnTo>
                                <a:lnTo>
                                  <a:pt x="3033" y="1390"/>
                                </a:lnTo>
                                <a:lnTo>
                                  <a:pt x="2697" y="1236"/>
                                </a:lnTo>
                                <a:lnTo>
                                  <a:pt x="2374" y="1088"/>
                                </a:lnTo>
                                <a:lnTo>
                                  <a:pt x="2065" y="947"/>
                                </a:lnTo>
                                <a:lnTo>
                                  <a:pt x="1774" y="813"/>
                                </a:lnTo>
                                <a:lnTo>
                                  <a:pt x="1503" y="689"/>
                                </a:lnTo>
                                <a:lnTo>
                                  <a:pt x="1254" y="574"/>
                                </a:lnTo>
                                <a:lnTo>
                                  <a:pt x="1030" y="472"/>
                                </a:lnTo>
                                <a:lnTo>
                                  <a:pt x="833" y="382"/>
                                </a:lnTo>
                                <a:lnTo>
                                  <a:pt x="666" y="306"/>
                                </a:lnTo>
                                <a:lnTo>
                                  <a:pt x="532" y="244"/>
                                </a:lnTo>
                                <a:lnTo>
                                  <a:pt x="434" y="199"/>
                                </a:lnTo>
                                <a:lnTo>
                                  <a:pt x="373" y="171"/>
                                </a:lnTo>
                                <a:lnTo>
                                  <a:pt x="0" y="0"/>
                                </a:lnTo>
                                <a:lnTo>
                                  <a:pt x="221" y="341"/>
                                </a:lnTo>
                                <a:lnTo>
                                  <a:pt x="256" y="394"/>
                                </a:lnTo>
                                <a:lnTo>
                                  <a:pt x="375" y="577"/>
                                </a:lnTo>
                                <a:lnTo>
                                  <a:pt x="461" y="710"/>
                                </a:lnTo>
                                <a:lnTo>
                                  <a:pt x="564" y="868"/>
                                </a:lnTo>
                                <a:lnTo>
                                  <a:pt x="679" y="1047"/>
                                </a:lnTo>
                                <a:lnTo>
                                  <a:pt x="808" y="1247"/>
                                </a:lnTo>
                                <a:lnTo>
                                  <a:pt x="947" y="1462"/>
                                </a:lnTo>
                                <a:lnTo>
                                  <a:pt x="1097" y="1695"/>
                                </a:lnTo>
                                <a:lnTo>
                                  <a:pt x="1255" y="1941"/>
                                </a:lnTo>
                                <a:lnTo>
                                  <a:pt x="1419" y="2199"/>
                                </a:lnTo>
                                <a:lnTo>
                                  <a:pt x="1590" y="2466"/>
                                </a:lnTo>
                                <a:lnTo>
                                  <a:pt x="1765" y="2740"/>
                                </a:lnTo>
                                <a:lnTo>
                                  <a:pt x="1942" y="3019"/>
                                </a:lnTo>
                                <a:lnTo>
                                  <a:pt x="2121" y="3302"/>
                                </a:lnTo>
                                <a:lnTo>
                                  <a:pt x="2299" y="3586"/>
                                </a:lnTo>
                                <a:close/>
                              </a:path>
                            </a:pathLst>
                          </a:custGeom>
                          <a:solidFill>
                            <a:srgbClr val="7F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1"/>
                        <wps:cNvSpPr>
                          <a:spLocks noEditPoints="1"/>
                        </wps:cNvSpPr>
                        <wps:spPr bwMode="auto">
                          <a:xfrm>
                            <a:off x="32385" y="621665"/>
                            <a:ext cx="1767840" cy="344170"/>
                          </a:xfrm>
                          <a:custGeom>
                            <a:avLst/>
                            <a:gdLst>
                              <a:gd name="T0" fmla="*/ 14996 w 16707"/>
                              <a:gd name="T1" fmla="*/ 3249 h 3249"/>
                              <a:gd name="T2" fmla="*/ 10327 w 16707"/>
                              <a:gd name="T3" fmla="*/ 3085 h 3249"/>
                              <a:gd name="T4" fmla="*/ 16707 w 16707"/>
                              <a:gd name="T5" fmla="*/ 285 h 3249"/>
                              <a:gd name="T6" fmla="*/ 14996 w 16707"/>
                              <a:gd name="T7" fmla="*/ 3249 h 3249"/>
                              <a:gd name="T8" fmla="*/ 6419 w 16707"/>
                              <a:gd name="T9" fmla="*/ 2948 h 3249"/>
                              <a:gd name="T10" fmla="*/ 1788 w 16707"/>
                              <a:gd name="T11" fmla="*/ 2785 h 3249"/>
                              <a:gd name="T12" fmla="*/ 1618 w 16707"/>
                              <a:gd name="T13" fmla="*/ 2517 h 3249"/>
                              <a:gd name="T14" fmla="*/ 1450 w 16707"/>
                              <a:gd name="T15" fmla="*/ 2251 h 3249"/>
                              <a:gd name="T16" fmla="*/ 1285 w 16707"/>
                              <a:gd name="T17" fmla="*/ 1992 h 3249"/>
                              <a:gd name="T18" fmla="*/ 1124 w 16707"/>
                              <a:gd name="T19" fmla="*/ 1741 h 3249"/>
                              <a:gd name="T20" fmla="*/ 969 w 16707"/>
                              <a:gd name="T21" fmla="*/ 1500 h 3249"/>
                              <a:gd name="T22" fmla="*/ 821 w 16707"/>
                              <a:gd name="T23" fmla="*/ 1270 h 3249"/>
                              <a:gd name="T24" fmla="*/ 682 w 16707"/>
                              <a:gd name="T25" fmla="*/ 1053 h 3249"/>
                              <a:gd name="T26" fmla="*/ 551 w 16707"/>
                              <a:gd name="T27" fmla="*/ 851 h 3249"/>
                              <a:gd name="T28" fmla="*/ 433 w 16707"/>
                              <a:gd name="T29" fmla="*/ 666 h 3249"/>
                              <a:gd name="T30" fmla="*/ 325 w 16707"/>
                              <a:gd name="T31" fmla="*/ 500 h 3249"/>
                              <a:gd name="T32" fmla="*/ 231 w 16707"/>
                              <a:gd name="T33" fmla="*/ 355 h 3249"/>
                              <a:gd name="T34" fmla="*/ 151 w 16707"/>
                              <a:gd name="T35" fmla="*/ 232 h 3249"/>
                              <a:gd name="T36" fmla="*/ 87 w 16707"/>
                              <a:gd name="T37" fmla="*/ 134 h 3249"/>
                              <a:gd name="T38" fmla="*/ 40 w 16707"/>
                              <a:gd name="T39" fmla="*/ 60 h 3249"/>
                              <a:gd name="T40" fmla="*/ 10 w 16707"/>
                              <a:gd name="T41" fmla="*/ 15 h 3249"/>
                              <a:gd name="T42" fmla="*/ 0 w 16707"/>
                              <a:gd name="T43" fmla="*/ 0 h 3249"/>
                              <a:gd name="T44" fmla="*/ 46 w 16707"/>
                              <a:gd name="T45" fmla="*/ 20 h 3249"/>
                              <a:gd name="T46" fmla="*/ 180 w 16707"/>
                              <a:gd name="T47" fmla="*/ 82 h 3249"/>
                              <a:gd name="T48" fmla="*/ 392 w 16707"/>
                              <a:gd name="T49" fmla="*/ 179 h 3249"/>
                              <a:gd name="T50" fmla="*/ 673 w 16707"/>
                              <a:gd name="T51" fmla="*/ 308 h 3249"/>
                              <a:gd name="T52" fmla="*/ 1018 w 16707"/>
                              <a:gd name="T53" fmla="*/ 466 h 3249"/>
                              <a:gd name="T54" fmla="*/ 1414 w 16707"/>
                              <a:gd name="T55" fmla="*/ 647 h 3249"/>
                              <a:gd name="T56" fmla="*/ 1855 w 16707"/>
                              <a:gd name="T57" fmla="*/ 850 h 3249"/>
                              <a:gd name="T58" fmla="*/ 2332 w 16707"/>
                              <a:gd name="T59" fmla="*/ 1068 h 3249"/>
                              <a:gd name="T60" fmla="*/ 2837 w 16707"/>
                              <a:gd name="T61" fmla="*/ 1300 h 3249"/>
                              <a:gd name="T62" fmla="*/ 3361 w 16707"/>
                              <a:gd name="T63" fmla="*/ 1539 h 3249"/>
                              <a:gd name="T64" fmla="*/ 3894 w 16707"/>
                              <a:gd name="T65" fmla="*/ 1785 h 3249"/>
                              <a:gd name="T66" fmla="*/ 4430 w 16707"/>
                              <a:gd name="T67" fmla="*/ 2031 h 3249"/>
                              <a:gd name="T68" fmla="*/ 4958 w 16707"/>
                              <a:gd name="T69" fmla="*/ 2274 h 3249"/>
                              <a:gd name="T70" fmla="*/ 5472 w 16707"/>
                              <a:gd name="T71" fmla="*/ 2510 h 3249"/>
                              <a:gd name="T72" fmla="*/ 5962 w 16707"/>
                              <a:gd name="T73" fmla="*/ 2737 h 3249"/>
                              <a:gd name="T74" fmla="*/ 6419 w 16707"/>
                              <a:gd name="T75" fmla="*/ 2948 h 3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707" h="3249">
                                <a:moveTo>
                                  <a:pt x="14996" y="3249"/>
                                </a:moveTo>
                                <a:lnTo>
                                  <a:pt x="10327" y="3085"/>
                                </a:lnTo>
                                <a:lnTo>
                                  <a:pt x="16707" y="285"/>
                                </a:lnTo>
                                <a:lnTo>
                                  <a:pt x="14996" y="3249"/>
                                </a:lnTo>
                                <a:close/>
                                <a:moveTo>
                                  <a:pt x="6419" y="2948"/>
                                </a:moveTo>
                                <a:lnTo>
                                  <a:pt x="1788" y="2785"/>
                                </a:lnTo>
                                <a:lnTo>
                                  <a:pt x="1618" y="2517"/>
                                </a:lnTo>
                                <a:lnTo>
                                  <a:pt x="1450" y="2251"/>
                                </a:lnTo>
                                <a:lnTo>
                                  <a:pt x="1285" y="1992"/>
                                </a:lnTo>
                                <a:lnTo>
                                  <a:pt x="1124" y="1741"/>
                                </a:lnTo>
                                <a:lnTo>
                                  <a:pt x="969" y="1500"/>
                                </a:lnTo>
                                <a:lnTo>
                                  <a:pt x="821" y="1270"/>
                                </a:lnTo>
                                <a:lnTo>
                                  <a:pt x="682" y="1053"/>
                                </a:lnTo>
                                <a:lnTo>
                                  <a:pt x="551" y="851"/>
                                </a:lnTo>
                                <a:lnTo>
                                  <a:pt x="433" y="666"/>
                                </a:lnTo>
                                <a:lnTo>
                                  <a:pt x="325" y="500"/>
                                </a:lnTo>
                                <a:lnTo>
                                  <a:pt x="231" y="355"/>
                                </a:lnTo>
                                <a:lnTo>
                                  <a:pt x="151" y="232"/>
                                </a:lnTo>
                                <a:lnTo>
                                  <a:pt x="87" y="134"/>
                                </a:lnTo>
                                <a:lnTo>
                                  <a:pt x="40" y="60"/>
                                </a:lnTo>
                                <a:lnTo>
                                  <a:pt x="10" y="15"/>
                                </a:lnTo>
                                <a:lnTo>
                                  <a:pt x="0" y="0"/>
                                </a:lnTo>
                                <a:lnTo>
                                  <a:pt x="46" y="20"/>
                                </a:lnTo>
                                <a:lnTo>
                                  <a:pt x="180" y="82"/>
                                </a:lnTo>
                                <a:lnTo>
                                  <a:pt x="392" y="179"/>
                                </a:lnTo>
                                <a:lnTo>
                                  <a:pt x="673" y="308"/>
                                </a:lnTo>
                                <a:lnTo>
                                  <a:pt x="1018" y="466"/>
                                </a:lnTo>
                                <a:lnTo>
                                  <a:pt x="1414" y="647"/>
                                </a:lnTo>
                                <a:lnTo>
                                  <a:pt x="1855" y="850"/>
                                </a:lnTo>
                                <a:lnTo>
                                  <a:pt x="2332" y="1068"/>
                                </a:lnTo>
                                <a:lnTo>
                                  <a:pt x="2837" y="1300"/>
                                </a:lnTo>
                                <a:lnTo>
                                  <a:pt x="3361" y="1539"/>
                                </a:lnTo>
                                <a:lnTo>
                                  <a:pt x="3894" y="1785"/>
                                </a:lnTo>
                                <a:lnTo>
                                  <a:pt x="4430" y="2031"/>
                                </a:lnTo>
                                <a:lnTo>
                                  <a:pt x="4958" y="2274"/>
                                </a:lnTo>
                                <a:lnTo>
                                  <a:pt x="5472" y="2510"/>
                                </a:lnTo>
                                <a:lnTo>
                                  <a:pt x="5962" y="2737"/>
                                </a:lnTo>
                                <a:lnTo>
                                  <a:pt x="6419" y="2948"/>
                                </a:lnTo>
                                <a:close/>
                              </a:path>
                            </a:pathLst>
                          </a:custGeom>
                          <a:solidFill>
                            <a:srgbClr val="DA251D"/>
                          </a:solidFill>
                          <a:ln w="9525">
                            <a:solidFill>
                              <a:srgbClr val="800000"/>
                            </a:solidFill>
                            <a:round/>
                            <a:headEnd/>
                            <a:tailEnd/>
                          </a:ln>
                        </wps:spPr>
                        <wps:bodyPr rot="0" vert="horz" wrap="square" lIns="91440" tIns="45720" rIns="91440" bIns="45720" anchor="t" anchorCtr="0" upright="1">
                          <a:noAutofit/>
                        </wps:bodyPr>
                      </wps:wsp>
                      <wps:wsp>
                        <wps:cNvPr id="316" name="Freeform 62"/>
                        <wps:cNvSpPr>
                          <a:spLocks noEditPoints="1"/>
                        </wps:cNvSpPr>
                        <wps:spPr bwMode="auto">
                          <a:xfrm>
                            <a:off x="214630" y="905510"/>
                            <a:ext cx="1410970" cy="71120"/>
                          </a:xfrm>
                          <a:custGeom>
                            <a:avLst/>
                            <a:gdLst>
                              <a:gd name="T0" fmla="*/ 0 w 13332"/>
                              <a:gd name="T1" fmla="*/ 0 h 669"/>
                              <a:gd name="T2" fmla="*/ 4457 w 13332"/>
                              <a:gd name="T3" fmla="*/ 156 h 669"/>
                              <a:gd name="T4" fmla="*/ 4937 w 13332"/>
                              <a:gd name="T5" fmla="*/ 379 h 669"/>
                              <a:gd name="T6" fmla="*/ 133 w 13332"/>
                              <a:gd name="T7" fmla="*/ 209 h 669"/>
                              <a:gd name="T8" fmla="*/ 0 w 13332"/>
                              <a:gd name="T9" fmla="*/ 0 h 669"/>
                              <a:gd name="T10" fmla="*/ 8822 w 13332"/>
                              <a:gd name="T11" fmla="*/ 309 h 669"/>
                              <a:gd name="T12" fmla="*/ 13332 w 13332"/>
                              <a:gd name="T13" fmla="*/ 468 h 669"/>
                              <a:gd name="T14" fmla="*/ 13216 w 13332"/>
                              <a:gd name="T15" fmla="*/ 669 h 669"/>
                              <a:gd name="T16" fmla="*/ 8389 w 13332"/>
                              <a:gd name="T17" fmla="*/ 499 h 669"/>
                              <a:gd name="T18" fmla="*/ 8822 w 13332"/>
                              <a:gd name="T19" fmla="*/ 30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32" h="669">
                                <a:moveTo>
                                  <a:pt x="0" y="0"/>
                                </a:moveTo>
                                <a:lnTo>
                                  <a:pt x="4457" y="156"/>
                                </a:lnTo>
                                <a:lnTo>
                                  <a:pt x="4937" y="379"/>
                                </a:lnTo>
                                <a:lnTo>
                                  <a:pt x="133" y="209"/>
                                </a:lnTo>
                                <a:lnTo>
                                  <a:pt x="0" y="0"/>
                                </a:lnTo>
                                <a:close/>
                                <a:moveTo>
                                  <a:pt x="8822" y="309"/>
                                </a:moveTo>
                                <a:lnTo>
                                  <a:pt x="13332" y="468"/>
                                </a:lnTo>
                                <a:lnTo>
                                  <a:pt x="13216" y="669"/>
                                </a:lnTo>
                                <a:lnTo>
                                  <a:pt x="8389" y="499"/>
                                </a:lnTo>
                                <a:lnTo>
                                  <a:pt x="8822" y="3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3"/>
                        <wps:cNvSpPr>
                          <a:spLocks noEditPoints="1"/>
                        </wps:cNvSpPr>
                        <wps:spPr bwMode="auto">
                          <a:xfrm>
                            <a:off x="221615" y="916940"/>
                            <a:ext cx="1397635" cy="70485"/>
                          </a:xfrm>
                          <a:custGeom>
                            <a:avLst/>
                            <a:gdLst>
                              <a:gd name="T0" fmla="*/ 0 w 13208"/>
                              <a:gd name="T1" fmla="*/ 0 h 666"/>
                              <a:gd name="T2" fmla="*/ 4631 w 13208"/>
                              <a:gd name="T3" fmla="*/ 163 h 666"/>
                              <a:gd name="T4" fmla="*/ 4695 w 13208"/>
                              <a:gd name="T5" fmla="*/ 193 h 666"/>
                              <a:gd name="T6" fmla="*/ 4757 w 13208"/>
                              <a:gd name="T7" fmla="*/ 222 h 666"/>
                              <a:gd name="T8" fmla="*/ 4818 w 13208"/>
                              <a:gd name="T9" fmla="*/ 250 h 666"/>
                              <a:gd name="T10" fmla="*/ 4878 w 13208"/>
                              <a:gd name="T11" fmla="*/ 278 h 666"/>
                              <a:gd name="T12" fmla="*/ 4938 w 13208"/>
                              <a:gd name="T13" fmla="*/ 305 h 666"/>
                              <a:gd name="T14" fmla="*/ 4997 w 13208"/>
                              <a:gd name="T15" fmla="*/ 333 h 666"/>
                              <a:gd name="T16" fmla="*/ 5054 w 13208"/>
                              <a:gd name="T17" fmla="*/ 359 h 666"/>
                              <a:gd name="T18" fmla="*/ 5111 w 13208"/>
                              <a:gd name="T19" fmla="*/ 386 h 666"/>
                              <a:gd name="T20" fmla="*/ 133 w 13208"/>
                              <a:gd name="T21" fmla="*/ 210 h 666"/>
                              <a:gd name="T22" fmla="*/ 0 w 13208"/>
                              <a:gd name="T23" fmla="*/ 0 h 666"/>
                              <a:gd name="T24" fmla="*/ 8539 w 13208"/>
                              <a:gd name="T25" fmla="*/ 300 h 666"/>
                              <a:gd name="T26" fmla="*/ 13208 w 13208"/>
                              <a:gd name="T27" fmla="*/ 464 h 666"/>
                              <a:gd name="T28" fmla="*/ 13092 w 13208"/>
                              <a:gd name="T29" fmla="*/ 666 h 666"/>
                              <a:gd name="T30" fmla="*/ 8105 w 13208"/>
                              <a:gd name="T31" fmla="*/ 490 h 666"/>
                              <a:gd name="T32" fmla="*/ 8539 w 13208"/>
                              <a:gd name="T33" fmla="*/ 300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08" h="666">
                                <a:moveTo>
                                  <a:pt x="0" y="0"/>
                                </a:moveTo>
                                <a:lnTo>
                                  <a:pt x="4631" y="163"/>
                                </a:lnTo>
                                <a:lnTo>
                                  <a:pt x="4695" y="193"/>
                                </a:lnTo>
                                <a:lnTo>
                                  <a:pt x="4757" y="222"/>
                                </a:lnTo>
                                <a:lnTo>
                                  <a:pt x="4818" y="250"/>
                                </a:lnTo>
                                <a:lnTo>
                                  <a:pt x="4878" y="278"/>
                                </a:lnTo>
                                <a:lnTo>
                                  <a:pt x="4938" y="305"/>
                                </a:lnTo>
                                <a:lnTo>
                                  <a:pt x="4997" y="333"/>
                                </a:lnTo>
                                <a:lnTo>
                                  <a:pt x="5054" y="359"/>
                                </a:lnTo>
                                <a:lnTo>
                                  <a:pt x="5111" y="386"/>
                                </a:lnTo>
                                <a:lnTo>
                                  <a:pt x="133" y="210"/>
                                </a:lnTo>
                                <a:lnTo>
                                  <a:pt x="0" y="0"/>
                                </a:lnTo>
                                <a:close/>
                                <a:moveTo>
                                  <a:pt x="8539" y="300"/>
                                </a:moveTo>
                                <a:lnTo>
                                  <a:pt x="13208" y="464"/>
                                </a:lnTo>
                                <a:lnTo>
                                  <a:pt x="13092" y="666"/>
                                </a:lnTo>
                                <a:lnTo>
                                  <a:pt x="8105" y="490"/>
                                </a:lnTo>
                                <a:lnTo>
                                  <a:pt x="8539" y="300"/>
                                </a:lnTo>
                                <a:close/>
                              </a:path>
                            </a:pathLst>
                          </a:custGeom>
                          <a:solidFill>
                            <a:srgbClr val="D825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4"/>
                        <wps:cNvSpPr>
                          <a:spLocks noEditPoints="1"/>
                        </wps:cNvSpPr>
                        <wps:spPr bwMode="auto">
                          <a:xfrm>
                            <a:off x="228600" y="927735"/>
                            <a:ext cx="1384935" cy="69850"/>
                          </a:xfrm>
                          <a:custGeom>
                            <a:avLst/>
                            <a:gdLst>
                              <a:gd name="T0" fmla="*/ 0 w 13083"/>
                              <a:gd name="T1" fmla="*/ 0 h 661"/>
                              <a:gd name="T2" fmla="*/ 4804 w 13083"/>
                              <a:gd name="T3" fmla="*/ 170 h 661"/>
                              <a:gd name="T4" fmla="*/ 4869 w 13083"/>
                              <a:gd name="T5" fmla="*/ 199 h 661"/>
                              <a:gd name="T6" fmla="*/ 4931 w 13083"/>
                              <a:gd name="T7" fmla="*/ 228 h 661"/>
                              <a:gd name="T8" fmla="*/ 4993 w 13083"/>
                              <a:gd name="T9" fmla="*/ 257 h 661"/>
                              <a:gd name="T10" fmla="*/ 5053 w 13083"/>
                              <a:gd name="T11" fmla="*/ 285 h 661"/>
                              <a:gd name="T12" fmla="*/ 5113 w 13083"/>
                              <a:gd name="T13" fmla="*/ 312 h 661"/>
                              <a:gd name="T14" fmla="*/ 5171 w 13083"/>
                              <a:gd name="T15" fmla="*/ 339 h 661"/>
                              <a:gd name="T16" fmla="*/ 5227 w 13083"/>
                              <a:gd name="T17" fmla="*/ 366 h 661"/>
                              <a:gd name="T18" fmla="*/ 5283 w 13083"/>
                              <a:gd name="T19" fmla="*/ 392 h 661"/>
                              <a:gd name="T20" fmla="*/ 133 w 13083"/>
                              <a:gd name="T21" fmla="*/ 211 h 661"/>
                              <a:gd name="T22" fmla="*/ 0 w 13083"/>
                              <a:gd name="T23" fmla="*/ 0 h 661"/>
                              <a:gd name="T24" fmla="*/ 8256 w 13083"/>
                              <a:gd name="T25" fmla="*/ 290 h 661"/>
                              <a:gd name="T26" fmla="*/ 13083 w 13083"/>
                              <a:gd name="T27" fmla="*/ 460 h 661"/>
                              <a:gd name="T28" fmla="*/ 12966 w 13083"/>
                              <a:gd name="T29" fmla="*/ 661 h 661"/>
                              <a:gd name="T30" fmla="*/ 7822 w 13083"/>
                              <a:gd name="T31" fmla="*/ 480 h 661"/>
                              <a:gd name="T32" fmla="*/ 8256 w 13083"/>
                              <a:gd name="T33" fmla="*/ 290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83" h="661">
                                <a:moveTo>
                                  <a:pt x="0" y="0"/>
                                </a:moveTo>
                                <a:lnTo>
                                  <a:pt x="4804" y="170"/>
                                </a:lnTo>
                                <a:lnTo>
                                  <a:pt x="4869" y="199"/>
                                </a:lnTo>
                                <a:lnTo>
                                  <a:pt x="4931" y="228"/>
                                </a:lnTo>
                                <a:lnTo>
                                  <a:pt x="4993" y="257"/>
                                </a:lnTo>
                                <a:lnTo>
                                  <a:pt x="5053" y="285"/>
                                </a:lnTo>
                                <a:lnTo>
                                  <a:pt x="5113" y="312"/>
                                </a:lnTo>
                                <a:lnTo>
                                  <a:pt x="5171" y="339"/>
                                </a:lnTo>
                                <a:lnTo>
                                  <a:pt x="5227" y="366"/>
                                </a:lnTo>
                                <a:lnTo>
                                  <a:pt x="5283" y="392"/>
                                </a:lnTo>
                                <a:lnTo>
                                  <a:pt x="133" y="211"/>
                                </a:lnTo>
                                <a:lnTo>
                                  <a:pt x="0" y="0"/>
                                </a:lnTo>
                                <a:close/>
                                <a:moveTo>
                                  <a:pt x="8256" y="290"/>
                                </a:moveTo>
                                <a:lnTo>
                                  <a:pt x="13083" y="460"/>
                                </a:lnTo>
                                <a:lnTo>
                                  <a:pt x="12966" y="661"/>
                                </a:lnTo>
                                <a:lnTo>
                                  <a:pt x="7822" y="480"/>
                                </a:lnTo>
                                <a:lnTo>
                                  <a:pt x="8256" y="290"/>
                                </a:lnTo>
                                <a:close/>
                              </a:path>
                            </a:pathLst>
                          </a:custGeom>
                          <a:solidFill>
                            <a:srgbClr val="D52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5"/>
                        <wps:cNvSpPr>
                          <a:spLocks noEditPoints="1"/>
                        </wps:cNvSpPr>
                        <wps:spPr bwMode="auto">
                          <a:xfrm>
                            <a:off x="235585" y="938530"/>
                            <a:ext cx="1371600" cy="69850"/>
                          </a:xfrm>
                          <a:custGeom>
                            <a:avLst/>
                            <a:gdLst>
                              <a:gd name="T0" fmla="*/ 0 w 12959"/>
                              <a:gd name="T1" fmla="*/ 0 h 657"/>
                              <a:gd name="T2" fmla="*/ 4978 w 12959"/>
                              <a:gd name="T3" fmla="*/ 176 h 657"/>
                              <a:gd name="T4" fmla="*/ 5043 w 12959"/>
                              <a:gd name="T5" fmla="*/ 206 h 657"/>
                              <a:gd name="T6" fmla="*/ 5107 w 12959"/>
                              <a:gd name="T7" fmla="*/ 235 h 657"/>
                              <a:gd name="T8" fmla="*/ 5169 w 12959"/>
                              <a:gd name="T9" fmla="*/ 264 h 657"/>
                              <a:gd name="T10" fmla="*/ 5229 w 12959"/>
                              <a:gd name="T11" fmla="*/ 292 h 657"/>
                              <a:gd name="T12" fmla="*/ 5289 w 12959"/>
                              <a:gd name="T13" fmla="*/ 320 h 657"/>
                              <a:gd name="T14" fmla="*/ 5346 w 12959"/>
                              <a:gd name="T15" fmla="*/ 346 h 657"/>
                              <a:gd name="T16" fmla="*/ 5401 w 12959"/>
                              <a:gd name="T17" fmla="*/ 372 h 657"/>
                              <a:gd name="T18" fmla="*/ 5455 w 12959"/>
                              <a:gd name="T19" fmla="*/ 397 h 657"/>
                              <a:gd name="T20" fmla="*/ 133 w 12959"/>
                              <a:gd name="T21" fmla="*/ 210 h 657"/>
                              <a:gd name="T22" fmla="*/ 0 w 12959"/>
                              <a:gd name="T23" fmla="*/ 0 h 657"/>
                              <a:gd name="T24" fmla="*/ 7972 w 12959"/>
                              <a:gd name="T25" fmla="*/ 280 h 657"/>
                              <a:gd name="T26" fmla="*/ 12959 w 12959"/>
                              <a:gd name="T27" fmla="*/ 456 h 657"/>
                              <a:gd name="T28" fmla="*/ 12843 w 12959"/>
                              <a:gd name="T29" fmla="*/ 657 h 657"/>
                              <a:gd name="T30" fmla="*/ 7539 w 12959"/>
                              <a:gd name="T31" fmla="*/ 470 h 657"/>
                              <a:gd name="T32" fmla="*/ 7972 w 12959"/>
                              <a:gd name="T33" fmla="*/ 28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959" h="657">
                                <a:moveTo>
                                  <a:pt x="0" y="0"/>
                                </a:moveTo>
                                <a:lnTo>
                                  <a:pt x="4978" y="176"/>
                                </a:lnTo>
                                <a:lnTo>
                                  <a:pt x="5043" y="206"/>
                                </a:lnTo>
                                <a:lnTo>
                                  <a:pt x="5107" y="235"/>
                                </a:lnTo>
                                <a:lnTo>
                                  <a:pt x="5169" y="264"/>
                                </a:lnTo>
                                <a:lnTo>
                                  <a:pt x="5229" y="292"/>
                                </a:lnTo>
                                <a:lnTo>
                                  <a:pt x="5289" y="320"/>
                                </a:lnTo>
                                <a:lnTo>
                                  <a:pt x="5346" y="346"/>
                                </a:lnTo>
                                <a:lnTo>
                                  <a:pt x="5401" y="372"/>
                                </a:lnTo>
                                <a:lnTo>
                                  <a:pt x="5455" y="397"/>
                                </a:lnTo>
                                <a:lnTo>
                                  <a:pt x="133" y="210"/>
                                </a:lnTo>
                                <a:lnTo>
                                  <a:pt x="0" y="0"/>
                                </a:lnTo>
                                <a:close/>
                                <a:moveTo>
                                  <a:pt x="7972" y="280"/>
                                </a:moveTo>
                                <a:lnTo>
                                  <a:pt x="12959" y="456"/>
                                </a:lnTo>
                                <a:lnTo>
                                  <a:pt x="12843" y="657"/>
                                </a:lnTo>
                                <a:lnTo>
                                  <a:pt x="7539" y="470"/>
                                </a:lnTo>
                                <a:lnTo>
                                  <a:pt x="7972" y="280"/>
                                </a:lnTo>
                                <a:close/>
                              </a:path>
                            </a:pathLst>
                          </a:custGeom>
                          <a:solidFill>
                            <a:srgbClr val="D226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6"/>
                        <wps:cNvSpPr>
                          <a:spLocks noEditPoints="1"/>
                        </wps:cNvSpPr>
                        <wps:spPr bwMode="auto">
                          <a:xfrm>
                            <a:off x="242570" y="949960"/>
                            <a:ext cx="1358265" cy="69215"/>
                          </a:xfrm>
                          <a:custGeom>
                            <a:avLst/>
                            <a:gdLst>
                              <a:gd name="T0" fmla="*/ 0 w 12833"/>
                              <a:gd name="T1" fmla="*/ 0 h 651"/>
                              <a:gd name="T2" fmla="*/ 5150 w 12833"/>
                              <a:gd name="T3" fmla="*/ 181 h 651"/>
                              <a:gd name="T4" fmla="*/ 5217 w 12833"/>
                              <a:gd name="T5" fmla="*/ 212 h 651"/>
                              <a:gd name="T6" fmla="*/ 5283 w 12833"/>
                              <a:gd name="T7" fmla="*/ 242 h 651"/>
                              <a:gd name="T8" fmla="*/ 5346 w 12833"/>
                              <a:gd name="T9" fmla="*/ 271 h 651"/>
                              <a:gd name="T10" fmla="*/ 5406 w 12833"/>
                              <a:gd name="T11" fmla="*/ 301 h 651"/>
                              <a:gd name="T12" fmla="*/ 5465 w 12833"/>
                              <a:gd name="T13" fmla="*/ 327 h 651"/>
                              <a:gd name="T14" fmla="*/ 5521 w 12833"/>
                              <a:gd name="T15" fmla="*/ 353 h 651"/>
                              <a:gd name="T16" fmla="*/ 5574 w 12833"/>
                              <a:gd name="T17" fmla="*/ 378 h 651"/>
                              <a:gd name="T18" fmla="*/ 5624 w 12833"/>
                              <a:gd name="T19" fmla="*/ 402 h 651"/>
                              <a:gd name="T20" fmla="*/ 132 w 12833"/>
                              <a:gd name="T21" fmla="*/ 209 h 651"/>
                              <a:gd name="T22" fmla="*/ 0 w 12833"/>
                              <a:gd name="T23" fmla="*/ 0 h 651"/>
                              <a:gd name="T24" fmla="*/ 7689 w 12833"/>
                              <a:gd name="T25" fmla="*/ 269 h 651"/>
                              <a:gd name="T26" fmla="*/ 12833 w 12833"/>
                              <a:gd name="T27" fmla="*/ 450 h 651"/>
                              <a:gd name="T28" fmla="*/ 12718 w 12833"/>
                              <a:gd name="T29" fmla="*/ 651 h 651"/>
                              <a:gd name="T30" fmla="*/ 7268 w 12833"/>
                              <a:gd name="T31" fmla="*/ 460 h 651"/>
                              <a:gd name="T32" fmla="*/ 7286 w 12833"/>
                              <a:gd name="T33" fmla="*/ 448 h 651"/>
                              <a:gd name="T34" fmla="*/ 7292 w 12833"/>
                              <a:gd name="T35" fmla="*/ 444 h 651"/>
                              <a:gd name="T36" fmla="*/ 7689 w 12833"/>
                              <a:gd name="T37" fmla="*/ 269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833" h="651">
                                <a:moveTo>
                                  <a:pt x="0" y="0"/>
                                </a:moveTo>
                                <a:lnTo>
                                  <a:pt x="5150" y="181"/>
                                </a:lnTo>
                                <a:lnTo>
                                  <a:pt x="5217" y="212"/>
                                </a:lnTo>
                                <a:lnTo>
                                  <a:pt x="5283" y="242"/>
                                </a:lnTo>
                                <a:lnTo>
                                  <a:pt x="5346" y="271"/>
                                </a:lnTo>
                                <a:lnTo>
                                  <a:pt x="5406" y="301"/>
                                </a:lnTo>
                                <a:lnTo>
                                  <a:pt x="5465" y="327"/>
                                </a:lnTo>
                                <a:lnTo>
                                  <a:pt x="5521" y="353"/>
                                </a:lnTo>
                                <a:lnTo>
                                  <a:pt x="5574" y="378"/>
                                </a:lnTo>
                                <a:lnTo>
                                  <a:pt x="5624" y="402"/>
                                </a:lnTo>
                                <a:lnTo>
                                  <a:pt x="132" y="209"/>
                                </a:lnTo>
                                <a:lnTo>
                                  <a:pt x="0" y="0"/>
                                </a:lnTo>
                                <a:close/>
                                <a:moveTo>
                                  <a:pt x="7689" y="269"/>
                                </a:moveTo>
                                <a:lnTo>
                                  <a:pt x="12833" y="450"/>
                                </a:lnTo>
                                <a:lnTo>
                                  <a:pt x="12718" y="651"/>
                                </a:lnTo>
                                <a:lnTo>
                                  <a:pt x="7268" y="460"/>
                                </a:lnTo>
                                <a:lnTo>
                                  <a:pt x="7286" y="448"/>
                                </a:lnTo>
                                <a:lnTo>
                                  <a:pt x="7292" y="444"/>
                                </a:lnTo>
                                <a:lnTo>
                                  <a:pt x="7689" y="269"/>
                                </a:lnTo>
                                <a:close/>
                              </a:path>
                            </a:pathLst>
                          </a:custGeom>
                          <a:solidFill>
                            <a:srgbClr val="CE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7"/>
                        <wps:cNvSpPr>
                          <a:spLocks noEditPoints="1"/>
                        </wps:cNvSpPr>
                        <wps:spPr bwMode="auto">
                          <a:xfrm>
                            <a:off x="249555" y="961390"/>
                            <a:ext cx="1345565" cy="68580"/>
                          </a:xfrm>
                          <a:custGeom>
                            <a:avLst/>
                            <a:gdLst>
                              <a:gd name="T0" fmla="*/ 0 w 12710"/>
                              <a:gd name="T1" fmla="*/ 0 h 649"/>
                              <a:gd name="T2" fmla="*/ 5322 w 12710"/>
                              <a:gd name="T3" fmla="*/ 187 h 649"/>
                              <a:gd name="T4" fmla="*/ 5395 w 12710"/>
                              <a:gd name="T5" fmla="*/ 221 h 649"/>
                              <a:gd name="T6" fmla="*/ 5465 w 12710"/>
                              <a:gd name="T7" fmla="*/ 254 h 649"/>
                              <a:gd name="T8" fmla="*/ 5529 w 12710"/>
                              <a:gd name="T9" fmla="*/ 285 h 649"/>
                              <a:gd name="T10" fmla="*/ 5591 w 12710"/>
                              <a:gd name="T11" fmla="*/ 313 h 649"/>
                              <a:gd name="T12" fmla="*/ 5648 w 12710"/>
                              <a:gd name="T13" fmla="*/ 340 h 649"/>
                              <a:gd name="T14" fmla="*/ 5701 w 12710"/>
                              <a:gd name="T15" fmla="*/ 365 h 649"/>
                              <a:gd name="T16" fmla="*/ 5750 w 12710"/>
                              <a:gd name="T17" fmla="*/ 389 h 649"/>
                              <a:gd name="T18" fmla="*/ 5793 w 12710"/>
                              <a:gd name="T19" fmla="*/ 409 h 649"/>
                              <a:gd name="T20" fmla="*/ 131 w 12710"/>
                              <a:gd name="T21" fmla="*/ 211 h 649"/>
                              <a:gd name="T22" fmla="*/ 0 w 12710"/>
                              <a:gd name="T23" fmla="*/ 0 h 649"/>
                              <a:gd name="T24" fmla="*/ 7406 w 12710"/>
                              <a:gd name="T25" fmla="*/ 260 h 649"/>
                              <a:gd name="T26" fmla="*/ 12710 w 12710"/>
                              <a:gd name="T27" fmla="*/ 447 h 649"/>
                              <a:gd name="T28" fmla="*/ 12594 w 12710"/>
                              <a:gd name="T29" fmla="*/ 649 h 649"/>
                              <a:gd name="T30" fmla="*/ 7024 w 12710"/>
                              <a:gd name="T31" fmla="*/ 452 h 649"/>
                              <a:gd name="T32" fmla="*/ 7068 w 12710"/>
                              <a:gd name="T33" fmla="*/ 431 h 649"/>
                              <a:gd name="T34" fmla="*/ 7108 w 12710"/>
                              <a:gd name="T35" fmla="*/ 410 h 649"/>
                              <a:gd name="T36" fmla="*/ 7143 w 12710"/>
                              <a:gd name="T37" fmla="*/ 392 h 649"/>
                              <a:gd name="T38" fmla="*/ 7172 w 12710"/>
                              <a:gd name="T39" fmla="*/ 375 h 649"/>
                              <a:gd name="T40" fmla="*/ 7195 w 12710"/>
                              <a:gd name="T41" fmla="*/ 361 h 649"/>
                              <a:gd name="T42" fmla="*/ 7212 w 12710"/>
                              <a:gd name="T43" fmla="*/ 350 h 649"/>
                              <a:gd name="T44" fmla="*/ 7223 w 12710"/>
                              <a:gd name="T45" fmla="*/ 342 h 649"/>
                              <a:gd name="T46" fmla="*/ 7226 w 12710"/>
                              <a:gd name="T47" fmla="*/ 340 h 649"/>
                              <a:gd name="T48" fmla="*/ 7406 w 12710"/>
                              <a:gd name="T49" fmla="*/ 260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710" h="649">
                                <a:moveTo>
                                  <a:pt x="0" y="0"/>
                                </a:moveTo>
                                <a:lnTo>
                                  <a:pt x="5322" y="187"/>
                                </a:lnTo>
                                <a:lnTo>
                                  <a:pt x="5395" y="221"/>
                                </a:lnTo>
                                <a:lnTo>
                                  <a:pt x="5465" y="254"/>
                                </a:lnTo>
                                <a:lnTo>
                                  <a:pt x="5529" y="285"/>
                                </a:lnTo>
                                <a:lnTo>
                                  <a:pt x="5591" y="313"/>
                                </a:lnTo>
                                <a:lnTo>
                                  <a:pt x="5648" y="340"/>
                                </a:lnTo>
                                <a:lnTo>
                                  <a:pt x="5701" y="365"/>
                                </a:lnTo>
                                <a:lnTo>
                                  <a:pt x="5750" y="389"/>
                                </a:lnTo>
                                <a:lnTo>
                                  <a:pt x="5793" y="409"/>
                                </a:lnTo>
                                <a:lnTo>
                                  <a:pt x="131" y="211"/>
                                </a:lnTo>
                                <a:lnTo>
                                  <a:pt x="0" y="0"/>
                                </a:lnTo>
                                <a:close/>
                                <a:moveTo>
                                  <a:pt x="7406" y="260"/>
                                </a:moveTo>
                                <a:lnTo>
                                  <a:pt x="12710" y="447"/>
                                </a:lnTo>
                                <a:lnTo>
                                  <a:pt x="12594" y="649"/>
                                </a:lnTo>
                                <a:lnTo>
                                  <a:pt x="7024" y="452"/>
                                </a:lnTo>
                                <a:lnTo>
                                  <a:pt x="7068" y="431"/>
                                </a:lnTo>
                                <a:lnTo>
                                  <a:pt x="7108" y="410"/>
                                </a:lnTo>
                                <a:lnTo>
                                  <a:pt x="7143" y="392"/>
                                </a:lnTo>
                                <a:lnTo>
                                  <a:pt x="7172" y="375"/>
                                </a:lnTo>
                                <a:lnTo>
                                  <a:pt x="7195" y="361"/>
                                </a:lnTo>
                                <a:lnTo>
                                  <a:pt x="7212" y="350"/>
                                </a:lnTo>
                                <a:lnTo>
                                  <a:pt x="7223" y="342"/>
                                </a:lnTo>
                                <a:lnTo>
                                  <a:pt x="7226" y="340"/>
                                </a:lnTo>
                                <a:lnTo>
                                  <a:pt x="7406" y="260"/>
                                </a:lnTo>
                                <a:close/>
                              </a:path>
                            </a:pathLst>
                          </a:custGeom>
                          <a:solidFill>
                            <a:srgbClr val="CB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8"/>
                        <wps:cNvSpPr>
                          <a:spLocks noEditPoints="1"/>
                        </wps:cNvSpPr>
                        <wps:spPr bwMode="auto">
                          <a:xfrm>
                            <a:off x="256540" y="972185"/>
                            <a:ext cx="1332230" cy="67945"/>
                          </a:xfrm>
                          <a:custGeom>
                            <a:avLst/>
                            <a:gdLst>
                              <a:gd name="T0" fmla="*/ 0 w 12586"/>
                              <a:gd name="T1" fmla="*/ 0 h 644"/>
                              <a:gd name="T2" fmla="*/ 5492 w 12586"/>
                              <a:gd name="T3" fmla="*/ 193 h 644"/>
                              <a:gd name="T4" fmla="*/ 5554 w 12586"/>
                              <a:gd name="T5" fmla="*/ 222 h 644"/>
                              <a:gd name="T6" fmla="*/ 5611 w 12586"/>
                              <a:gd name="T7" fmla="*/ 249 h 644"/>
                              <a:gd name="T8" fmla="*/ 5664 w 12586"/>
                              <a:gd name="T9" fmla="*/ 274 h 644"/>
                              <a:gd name="T10" fmla="*/ 5711 w 12586"/>
                              <a:gd name="T11" fmla="*/ 297 h 644"/>
                              <a:gd name="T12" fmla="*/ 5754 w 12586"/>
                              <a:gd name="T13" fmla="*/ 317 h 644"/>
                              <a:gd name="T14" fmla="*/ 5791 w 12586"/>
                              <a:gd name="T15" fmla="*/ 334 h 644"/>
                              <a:gd name="T16" fmla="*/ 5823 w 12586"/>
                              <a:gd name="T17" fmla="*/ 350 h 644"/>
                              <a:gd name="T18" fmla="*/ 5849 w 12586"/>
                              <a:gd name="T19" fmla="*/ 363 h 644"/>
                              <a:gd name="T20" fmla="*/ 5879 w 12586"/>
                              <a:gd name="T21" fmla="*/ 377 h 644"/>
                              <a:gd name="T22" fmla="*/ 5909 w 12586"/>
                              <a:gd name="T23" fmla="*/ 391 h 644"/>
                              <a:gd name="T24" fmla="*/ 5940 w 12586"/>
                              <a:gd name="T25" fmla="*/ 404 h 644"/>
                              <a:gd name="T26" fmla="*/ 5970 w 12586"/>
                              <a:gd name="T27" fmla="*/ 415 h 644"/>
                              <a:gd name="T28" fmla="*/ 131 w 12586"/>
                              <a:gd name="T29" fmla="*/ 210 h 644"/>
                              <a:gd name="T30" fmla="*/ 0 w 12586"/>
                              <a:gd name="T31" fmla="*/ 0 h 644"/>
                              <a:gd name="T32" fmla="*/ 7136 w 12586"/>
                              <a:gd name="T33" fmla="*/ 251 h 644"/>
                              <a:gd name="T34" fmla="*/ 12586 w 12586"/>
                              <a:gd name="T35" fmla="*/ 442 h 644"/>
                              <a:gd name="T36" fmla="*/ 12469 w 12586"/>
                              <a:gd name="T37" fmla="*/ 644 h 644"/>
                              <a:gd name="T38" fmla="*/ 6696 w 12586"/>
                              <a:gd name="T39" fmla="*/ 441 h 644"/>
                              <a:gd name="T40" fmla="*/ 6737 w 12586"/>
                              <a:gd name="T41" fmla="*/ 430 h 644"/>
                              <a:gd name="T42" fmla="*/ 6776 w 12586"/>
                              <a:gd name="T43" fmla="*/ 418 h 644"/>
                              <a:gd name="T44" fmla="*/ 6812 w 12586"/>
                              <a:gd name="T45" fmla="*/ 405 h 644"/>
                              <a:gd name="T46" fmla="*/ 6849 w 12586"/>
                              <a:gd name="T47" fmla="*/ 393 h 644"/>
                              <a:gd name="T48" fmla="*/ 6884 w 12586"/>
                              <a:gd name="T49" fmla="*/ 380 h 644"/>
                              <a:gd name="T50" fmla="*/ 6916 w 12586"/>
                              <a:gd name="T51" fmla="*/ 366 h 644"/>
                              <a:gd name="T52" fmla="*/ 6947 w 12586"/>
                              <a:gd name="T53" fmla="*/ 353 h 644"/>
                              <a:gd name="T54" fmla="*/ 6976 w 12586"/>
                              <a:gd name="T55" fmla="*/ 339 h 644"/>
                              <a:gd name="T56" fmla="*/ 7028 w 12586"/>
                              <a:gd name="T57" fmla="*/ 313 h 644"/>
                              <a:gd name="T58" fmla="*/ 7074 w 12586"/>
                              <a:gd name="T59" fmla="*/ 289 h 644"/>
                              <a:gd name="T60" fmla="*/ 7109 w 12586"/>
                              <a:gd name="T61" fmla="*/ 267 h 644"/>
                              <a:gd name="T62" fmla="*/ 7136 w 12586"/>
                              <a:gd name="T63" fmla="*/ 25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86" h="644">
                                <a:moveTo>
                                  <a:pt x="0" y="0"/>
                                </a:moveTo>
                                <a:lnTo>
                                  <a:pt x="5492" y="193"/>
                                </a:lnTo>
                                <a:lnTo>
                                  <a:pt x="5554" y="222"/>
                                </a:lnTo>
                                <a:lnTo>
                                  <a:pt x="5611" y="249"/>
                                </a:lnTo>
                                <a:lnTo>
                                  <a:pt x="5664" y="274"/>
                                </a:lnTo>
                                <a:lnTo>
                                  <a:pt x="5711" y="297"/>
                                </a:lnTo>
                                <a:lnTo>
                                  <a:pt x="5754" y="317"/>
                                </a:lnTo>
                                <a:lnTo>
                                  <a:pt x="5791" y="334"/>
                                </a:lnTo>
                                <a:lnTo>
                                  <a:pt x="5823" y="350"/>
                                </a:lnTo>
                                <a:lnTo>
                                  <a:pt x="5849" y="363"/>
                                </a:lnTo>
                                <a:lnTo>
                                  <a:pt x="5879" y="377"/>
                                </a:lnTo>
                                <a:lnTo>
                                  <a:pt x="5909" y="391"/>
                                </a:lnTo>
                                <a:lnTo>
                                  <a:pt x="5940" y="404"/>
                                </a:lnTo>
                                <a:lnTo>
                                  <a:pt x="5970" y="415"/>
                                </a:lnTo>
                                <a:lnTo>
                                  <a:pt x="131" y="210"/>
                                </a:lnTo>
                                <a:lnTo>
                                  <a:pt x="0" y="0"/>
                                </a:lnTo>
                                <a:close/>
                                <a:moveTo>
                                  <a:pt x="7136" y="251"/>
                                </a:moveTo>
                                <a:lnTo>
                                  <a:pt x="12586" y="442"/>
                                </a:lnTo>
                                <a:lnTo>
                                  <a:pt x="12469" y="644"/>
                                </a:lnTo>
                                <a:lnTo>
                                  <a:pt x="6696" y="441"/>
                                </a:lnTo>
                                <a:lnTo>
                                  <a:pt x="6737" y="430"/>
                                </a:lnTo>
                                <a:lnTo>
                                  <a:pt x="6776" y="418"/>
                                </a:lnTo>
                                <a:lnTo>
                                  <a:pt x="6812" y="405"/>
                                </a:lnTo>
                                <a:lnTo>
                                  <a:pt x="6849" y="393"/>
                                </a:lnTo>
                                <a:lnTo>
                                  <a:pt x="6884" y="380"/>
                                </a:lnTo>
                                <a:lnTo>
                                  <a:pt x="6916" y="366"/>
                                </a:lnTo>
                                <a:lnTo>
                                  <a:pt x="6947" y="353"/>
                                </a:lnTo>
                                <a:lnTo>
                                  <a:pt x="6976" y="339"/>
                                </a:lnTo>
                                <a:lnTo>
                                  <a:pt x="7028" y="313"/>
                                </a:lnTo>
                                <a:lnTo>
                                  <a:pt x="7074" y="289"/>
                                </a:lnTo>
                                <a:lnTo>
                                  <a:pt x="7109" y="267"/>
                                </a:lnTo>
                                <a:lnTo>
                                  <a:pt x="7136" y="251"/>
                                </a:lnTo>
                                <a:close/>
                              </a:path>
                            </a:pathLst>
                          </a:custGeom>
                          <a:solidFill>
                            <a:srgbClr val="C72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9"/>
                        <wps:cNvSpPr>
                          <a:spLocks/>
                        </wps:cNvSpPr>
                        <wps:spPr bwMode="auto">
                          <a:xfrm>
                            <a:off x="263525" y="983615"/>
                            <a:ext cx="1318895" cy="67310"/>
                          </a:xfrm>
                          <a:custGeom>
                            <a:avLst/>
                            <a:gdLst>
                              <a:gd name="T0" fmla="*/ 0 w 12463"/>
                              <a:gd name="T1" fmla="*/ 0 h 638"/>
                              <a:gd name="T2" fmla="*/ 5662 w 12463"/>
                              <a:gd name="T3" fmla="*/ 198 h 638"/>
                              <a:gd name="T4" fmla="*/ 5699 w 12463"/>
                              <a:gd name="T5" fmla="*/ 215 h 638"/>
                              <a:gd name="T6" fmla="*/ 5732 w 12463"/>
                              <a:gd name="T7" fmla="*/ 232 h 638"/>
                              <a:gd name="T8" fmla="*/ 5760 w 12463"/>
                              <a:gd name="T9" fmla="*/ 246 h 638"/>
                              <a:gd name="T10" fmla="*/ 5784 w 12463"/>
                              <a:gd name="T11" fmla="*/ 257 h 638"/>
                              <a:gd name="T12" fmla="*/ 5825 w 12463"/>
                              <a:gd name="T13" fmla="*/ 277 h 638"/>
                              <a:gd name="T14" fmla="*/ 5866 w 12463"/>
                              <a:gd name="T15" fmla="*/ 294 h 638"/>
                              <a:gd name="T16" fmla="*/ 5907 w 12463"/>
                              <a:gd name="T17" fmla="*/ 310 h 638"/>
                              <a:gd name="T18" fmla="*/ 5948 w 12463"/>
                              <a:gd name="T19" fmla="*/ 324 h 638"/>
                              <a:gd name="T20" fmla="*/ 5988 w 12463"/>
                              <a:gd name="T21" fmla="*/ 336 h 638"/>
                              <a:gd name="T22" fmla="*/ 6029 w 12463"/>
                              <a:gd name="T23" fmla="*/ 347 h 638"/>
                              <a:gd name="T24" fmla="*/ 6069 w 12463"/>
                              <a:gd name="T25" fmla="*/ 356 h 638"/>
                              <a:gd name="T26" fmla="*/ 6109 w 12463"/>
                              <a:gd name="T27" fmla="*/ 363 h 638"/>
                              <a:gd name="T28" fmla="*/ 6148 w 12463"/>
                              <a:gd name="T29" fmla="*/ 369 h 638"/>
                              <a:gd name="T30" fmla="*/ 6187 w 12463"/>
                              <a:gd name="T31" fmla="*/ 373 h 638"/>
                              <a:gd name="T32" fmla="*/ 6226 w 12463"/>
                              <a:gd name="T33" fmla="*/ 376 h 638"/>
                              <a:gd name="T34" fmla="*/ 6264 w 12463"/>
                              <a:gd name="T35" fmla="*/ 378 h 638"/>
                              <a:gd name="T36" fmla="*/ 6302 w 12463"/>
                              <a:gd name="T37" fmla="*/ 378 h 638"/>
                              <a:gd name="T38" fmla="*/ 6339 w 12463"/>
                              <a:gd name="T39" fmla="*/ 378 h 638"/>
                              <a:gd name="T40" fmla="*/ 6376 w 12463"/>
                              <a:gd name="T41" fmla="*/ 376 h 638"/>
                              <a:gd name="T42" fmla="*/ 6412 w 12463"/>
                              <a:gd name="T43" fmla="*/ 373 h 638"/>
                              <a:gd name="T44" fmla="*/ 6448 w 12463"/>
                              <a:gd name="T45" fmla="*/ 370 h 638"/>
                              <a:gd name="T46" fmla="*/ 6484 w 12463"/>
                              <a:gd name="T47" fmla="*/ 365 h 638"/>
                              <a:gd name="T48" fmla="*/ 6517 w 12463"/>
                              <a:gd name="T49" fmla="*/ 360 h 638"/>
                              <a:gd name="T50" fmla="*/ 6552 w 12463"/>
                              <a:gd name="T51" fmla="*/ 353 h 638"/>
                              <a:gd name="T52" fmla="*/ 6584 w 12463"/>
                              <a:gd name="T53" fmla="*/ 346 h 638"/>
                              <a:gd name="T54" fmla="*/ 6617 w 12463"/>
                              <a:gd name="T55" fmla="*/ 338 h 638"/>
                              <a:gd name="T56" fmla="*/ 6649 w 12463"/>
                              <a:gd name="T57" fmla="*/ 331 h 638"/>
                              <a:gd name="T58" fmla="*/ 6679 w 12463"/>
                              <a:gd name="T59" fmla="*/ 322 h 638"/>
                              <a:gd name="T60" fmla="*/ 6709 w 12463"/>
                              <a:gd name="T61" fmla="*/ 312 h 638"/>
                              <a:gd name="T62" fmla="*/ 6739 w 12463"/>
                              <a:gd name="T63" fmla="*/ 303 h 638"/>
                              <a:gd name="T64" fmla="*/ 6767 w 12463"/>
                              <a:gd name="T65" fmla="*/ 293 h 638"/>
                              <a:gd name="T66" fmla="*/ 6794 w 12463"/>
                              <a:gd name="T67" fmla="*/ 283 h 638"/>
                              <a:gd name="T68" fmla="*/ 6846 w 12463"/>
                              <a:gd name="T69" fmla="*/ 263 h 638"/>
                              <a:gd name="T70" fmla="*/ 6893 w 12463"/>
                              <a:gd name="T71" fmla="*/ 241 h 638"/>
                              <a:gd name="T72" fmla="*/ 12463 w 12463"/>
                              <a:gd name="T73" fmla="*/ 438 h 638"/>
                              <a:gd name="T74" fmla="*/ 12347 w 12463"/>
                              <a:gd name="T75" fmla="*/ 638 h 638"/>
                              <a:gd name="T76" fmla="*/ 132 w 12463"/>
                              <a:gd name="T77" fmla="*/ 209 h 638"/>
                              <a:gd name="T78" fmla="*/ 0 w 12463"/>
                              <a:gd name="T79" fmla="*/ 0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63" h="638">
                                <a:moveTo>
                                  <a:pt x="0" y="0"/>
                                </a:moveTo>
                                <a:lnTo>
                                  <a:pt x="5662" y="198"/>
                                </a:lnTo>
                                <a:lnTo>
                                  <a:pt x="5699" y="215"/>
                                </a:lnTo>
                                <a:lnTo>
                                  <a:pt x="5732" y="232"/>
                                </a:lnTo>
                                <a:lnTo>
                                  <a:pt x="5760" y="246"/>
                                </a:lnTo>
                                <a:lnTo>
                                  <a:pt x="5784" y="257"/>
                                </a:lnTo>
                                <a:lnTo>
                                  <a:pt x="5825" y="277"/>
                                </a:lnTo>
                                <a:lnTo>
                                  <a:pt x="5866" y="294"/>
                                </a:lnTo>
                                <a:lnTo>
                                  <a:pt x="5907" y="310"/>
                                </a:lnTo>
                                <a:lnTo>
                                  <a:pt x="5948" y="324"/>
                                </a:lnTo>
                                <a:lnTo>
                                  <a:pt x="5988" y="336"/>
                                </a:lnTo>
                                <a:lnTo>
                                  <a:pt x="6029" y="347"/>
                                </a:lnTo>
                                <a:lnTo>
                                  <a:pt x="6069" y="356"/>
                                </a:lnTo>
                                <a:lnTo>
                                  <a:pt x="6109" y="363"/>
                                </a:lnTo>
                                <a:lnTo>
                                  <a:pt x="6148" y="369"/>
                                </a:lnTo>
                                <a:lnTo>
                                  <a:pt x="6187" y="373"/>
                                </a:lnTo>
                                <a:lnTo>
                                  <a:pt x="6226" y="376"/>
                                </a:lnTo>
                                <a:lnTo>
                                  <a:pt x="6264" y="378"/>
                                </a:lnTo>
                                <a:lnTo>
                                  <a:pt x="6302" y="378"/>
                                </a:lnTo>
                                <a:lnTo>
                                  <a:pt x="6339" y="378"/>
                                </a:lnTo>
                                <a:lnTo>
                                  <a:pt x="6376" y="376"/>
                                </a:lnTo>
                                <a:lnTo>
                                  <a:pt x="6412" y="373"/>
                                </a:lnTo>
                                <a:lnTo>
                                  <a:pt x="6448" y="370"/>
                                </a:lnTo>
                                <a:lnTo>
                                  <a:pt x="6484" y="365"/>
                                </a:lnTo>
                                <a:lnTo>
                                  <a:pt x="6517" y="360"/>
                                </a:lnTo>
                                <a:lnTo>
                                  <a:pt x="6552" y="353"/>
                                </a:lnTo>
                                <a:lnTo>
                                  <a:pt x="6584" y="346"/>
                                </a:lnTo>
                                <a:lnTo>
                                  <a:pt x="6617" y="338"/>
                                </a:lnTo>
                                <a:lnTo>
                                  <a:pt x="6649" y="331"/>
                                </a:lnTo>
                                <a:lnTo>
                                  <a:pt x="6679" y="322"/>
                                </a:lnTo>
                                <a:lnTo>
                                  <a:pt x="6709" y="312"/>
                                </a:lnTo>
                                <a:lnTo>
                                  <a:pt x="6739" y="303"/>
                                </a:lnTo>
                                <a:lnTo>
                                  <a:pt x="6767" y="293"/>
                                </a:lnTo>
                                <a:lnTo>
                                  <a:pt x="6794" y="283"/>
                                </a:lnTo>
                                <a:lnTo>
                                  <a:pt x="6846" y="263"/>
                                </a:lnTo>
                                <a:lnTo>
                                  <a:pt x="6893" y="241"/>
                                </a:lnTo>
                                <a:lnTo>
                                  <a:pt x="12463" y="438"/>
                                </a:lnTo>
                                <a:lnTo>
                                  <a:pt x="12347" y="638"/>
                                </a:lnTo>
                                <a:lnTo>
                                  <a:pt x="132" y="209"/>
                                </a:lnTo>
                                <a:lnTo>
                                  <a:pt x="0" y="0"/>
                                </a:lnTo>
                                <a:close/>
                              </a:path>
                            </a:pathLst>
                          </a:custGeom>
                          <a:solidFill>
                            <a:srgbClr val="C32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0"/>
                        <wps:cNvSpPr>
                          <a:spLocks/>
                        </wps:cNvSpPr>
                        <wps:spPr bwMode="auto">
                          <a:xfrm>
                            <a:off x="270510" y="994410"/>
                            <a:ext cx="1305560" cy="67310"/>
                          </a:xfrm>
                          <a:custGeom>
                            <a:avLst/>
                            <a:gdLst>
                              <a:gd name="T0" fmla="*/ 0 w 12338"/>
                              <a:gd name="T1" fmla="*/ 0 h 635"/>
                              <a:gd name="T2" fmla="*/ 5839 w 12338"/>
                              <a:gd name="T3" fmla="*/ 205 h 635"/>
                              <a:gd name="T4" fmla="*/ 5864 w 12338"/>
                              <a:gd name="T5" fmla="*/ 214 h 635"/>
                              <a:gd name="T6" fmla="*/ 5889 w 12338"/>
                              <a:gd name="T7" fmla="*/ 222 h 635"/>
                              <a:gd name="T8" fmla="*/ 5913 w 12338"/>
                              <a:gd name="T9" fmla="*/ 230 h 635"/>
                              <a:gd name="T10" fmla="*/ 5937 w 12338"/>
                              <a:gd name="T11" fmla="*/ 236 h 635"/>
                              <a:gd name="T12" fmla="*/ 5962 w 12338"/>
                              <a:gd name="T13" fmla="*/ 243 h 635"/>
                              <a:gd name="T14" fmla="*/ 5987 w 12338"/>
                              <a:gd name="T15" fmla="*/ 248 h 635"/>
                              <a:gd name="T16" fmla="*/ 6011 w 12338"/>
                              <a:gd name="T17" fmla="*/ 254 h 635"/>
                              <a:gd name="T18" fmla="*/ 6035 w 12338"/>
                              <a:gd name="T19" fmla="*/ 258 h 635"/>
                              <a:gd name="T20" fmla="*/ 6083 w 12338"/>
                              <a:gd name="T21" fmla="*/ 265 h 635"/>
                              <a:gd name="T22" fmla="*/ 6130 w 12338"/>
                              <a:gd name="T23" fmla="*/ 270 h 635"/>
                              <a:gd name="T24" fmla="*/ 6178 w 12338"/>
                              <a:gd name="T25" fmla="*/ 273 h 635"/>
                              <a:gd name="T26" fmla="*/ 6224 w 12338"/>
                              <a:gd name="T27" fmla="*/ 274 h 635"/>
                              <a:gd name="T28" fmla="*/ 6270 w 12338"/>
                              <a:gd name="T29" fmla="*/ 274 h 635"/>
                              <a:gd name="T30" fmla="*/ 6315 w 12338"/>
                              <a:gd name="T31" fmla="*/ 272 h 635"/>
                              <a:gd name="T32" fmla="*/ 6358 w 12338"/>
                              <a:gd name="T33" fmla="*/ 268 h 635"/>
                              <a:gd name="T34" fmla="*/ 6403 w 12338"/>
                              <a:gd name="T35" fmla="*/ 262 h 635"/>
                              <a:gd name="T36" fmla="*/ 6445 w 12338"/>
                              <a:gd name="T37" fmla="*/ 257 h 635"/>
                              <a:gd name="T38" fmla="*/ 6486 w 12338"/>
                              <a:gd name="T39" fmla="*/ 249 h 635"/>
                              <a:gd name="T40" fmla="*/ 6526 w 12338"/>
                              <a:gd name="T41" fmla="*/ 241 h 635"/>
                              <a:gd name="T42" fmla="*/ 6565 w 12338"/>
                              <a:gd name="T43" fmla="*/ 231 h 635"/>
                              <a:gd name="T44" fmla="*/ 12338 w 12338"/>
                              <a:gd name="T45" fmla="*/ 434 h 635"/>
                              <a:gd name="T46" fmla="*/ 12223 w 12338"/>
                              <a:gd name="T47" fmla="*/ 635 h 635"/>
                              <a:gd name="T48" fmla="*/ 131 w 12338"/>
                              <a:gd name="T49" fmla="*/ 210 h 635"/>
                              <a:gd name="T50" fmla="*/ 0 w 12338"/>
                              <a:gd name="T5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38" h="635">
                                <a:moveTo>
                                  <a:pt x="0" y="0"/>
                                </a:moveTo>
                                <a:lnTo>
                                  <a:pt x="5839" y="205"/>
                                </a:lnTo>
                                <a:lnTo>
                                  <a:pt x="5864" y="214"/>
                                </a:lnTo>
                                <a:lnTo>
                                  <a:pt x="5889" y="222"/>
                                </a:lnTo>
                                <a:lnTo>
                                  <a:pt x="5913" y="230"/>
                                </a:lnTo>
                                <a:lnTo>
                                  <a:pt x="5937" y="236"/>
                                </a:lnTo>
                                <a:lnTo>
                                  <a:pt x="5962" y="243"/>
                                </a:lnTo>
                                <a:lnTo>
                                  <a:pt x="5987" y="248"/>
                                </a:lnTo>
                                <a:lnTo>
                                  <a:pt x="6011" y="254"/>
                                </a:lnTo>
                                <a:lnTo>
                                  <a:pt x="6035" y="258"/>
                                </a:lnTo>
                                <a:lnTo>
                                  <a:pt x="6083" y="265"/>
                                </a:lnTo>
                                <a:lnTo>
                                  <a:pt x="6130" y="270"/>
                                </a:lnTo>
                                <a:lnTo>
                                  <a:pt x="6178" y="273"/>
                                </a:lnTo>
                                <a:lnTo>
                                  <a:pt x="6224" y="274"/>
                                </a:lnTo>
                                <a:lnTo>
                                  <a:pt x="6270" y="274"/>
                                </a:lnTo>
                                <a:lnTo>
                                  <a:pt x="6315" y="272"/>
                                </a:lnTo>
                                <a:lnTo>
                                  <a:pt x="6358" y="268"/>
                                </a:lnTo>
                                <a:lnTo>
                                  <a:pt x="6403" y="262"/>
                                </a:lnTo>
                                <a:lnTo>
                                  <a:pt x="6445" y="257"/>
                                </a:lnTo>
                                <a:lnTo>
                                  <a:pt x="6486" y="249"/>
                                </a:lnTo>
                                <a:lnTo>
                                  <a:pt x="6526" y="241"/>
                                </a:lnTo>
                                <a:lnTo>
                                  <a:pt x="6565" y="231"/>
                                </a:lnTo>
                                <a:lnTo>
                                  <a:pt x="12338" y="434"/>
                                </a:lnTo>
                                <a:lnTo>
                                  <a:pt x="12223" y="635"/>
                                </a:lnTo>
                                <a:lnTo>
                                  <a:pt x="131" y="210"/>
                                </a:lnTo>
                                <a:lnTo>
                                  <a:pt x="0" y="0"/>
                                </a:lnTo>
                                <a:close/>
                              </a:path>
                            </a:pathLst>
                          </a:custGeom>
                          <a:solidFill>
                            <a:srgbClr val="C0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71"/>
                        <wps:cNvSpPr>
                          <a:spLocks/>
                        </wps:cNvSpPr>
                        <wps:spPr bwMode="auto">
                          <a:xfrm>
                            <a:off x="277495" y="1005205"/>
                            <a:ext cx="1292860" cy="67310"/>
                          </a:xfrm>
                          <a:custGeom>
                            <a:avLst/>
                            <a:gdLst>
                              <a:gd name="T0" fmla="*/ 0 w 12215"/>
                              <a:gd name="T1" fmla="*/ 0 h 631"/>
                              <a:gd name="T2" fmla="*/ 12215 w 12215"/>
                              <a:gd name="T3" fmla="*/ 429 h 631"/>
                              <a:gd name="T4" fmla="*/ 12098 w 12215"/>
                              <a:gd name="T5" fmla="*/ 631 h 631"/>
                              <a:gd name="T6" fmla="*/ 131 w 12215"/>
                              <a:gd name="T7" fmla="*/ 210 h 631"/>
                              <a:gd name="T8" fmla="*/ 115 w 12215"/>
                              <a:gd name="T9" fmla="*/ 184 h 631"/>
                              <a:gd name="T10" fmla="*/ 99 w 12215"/>
                              <a:gd name="T11" fmla="*/ 157 h 631"/>
                              <a:gd name="T12" fmla="*/ 81 w 12215"/>
                              <a:gd name="T13" fmla="*/ 131 h 631"/>
                              <a:gd name="T14" fmla="*/ 65 w 12215"/>
                              <a:gd name="T15" fmla="*/ 106 h 631"/>
                              <a:gd name="T16" fmla="*/ 49 w 12215"/>
                              <a:gd name="T17" fmla="*/ 79 h 631"/>
                              <a:gd name="T18" fmla="*/ 33 w 12215"/>
                              <a:gd name="T19" fmla="*/ 53 h 631"/>
                              <a:gd name="T20" fmla="*/ 16 w 12215"/>
                              <a:gd name="T21" fmla="*/ 27 h 631"/>
                              <a:gd name="T22" fmla="*/ 0 w 12215"/>
                              <a:gd name="T23" fmla="*/ 0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15" h="631">
                                <a:moveTo>
                                  <a:pt x="0" y="0"/>
                                </a:moveTo>
                                <a:lnTo>
                                  <a:pt x="12215" y="429"/>
                                </a:lnTo>
                                <a:lnTo>
                                  <a:pt x="12098" y="631"/>
                                </a:lnTo>
                                <a:lnTo>
                                  <a:pt x="131" y="210"/>
                                </a:lnTo>
                                <a:lnTo>
                                  <a:pt x="115" y="184"/>
                                </a:lnTo>
                                <a:lnTo>
                                  <a:pt x="99" y="157"/>
                                </a:lnTo>
                                <a:lnTo>
                                  <a:pt x="81" y="131"/>
                                </a:lnTo>
                                <a:lnTo>
                                  <a:pt x="65" y="106"/>
                                </a:lnTo>
                                <a:lnTo>
                                  <a:pt x="49" y="79"/>
                                </a:lnTo>
                                <a:lnTo>
                                  <a:pt x="33" y="53"/>
                                </a:lnTo>
                                <a:lnTo>
                                  <a:pt x="16" y="27"/>
                                </a:lnTo>
                                <a:lnTo>
                                  <a:pt x="0" y="0"/>
                                </a:lnTo>
                                <a:close/>
                              </a:path>
                            </a:pathLst>
                          </a:custGeom>
                          <a:solidFill>
                            <a:srgbClr val="BD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2"/>
                        <wps:cNvSpPr>
                          <a:spLocks/>
                        </wps:cNvSpPr>
                        <wps:spPr bwMode="auto">
                          <a:xfrm>
                            <a:off x="284480" y="1016635"/>
                            <a:ext cx="1279525" cy="66040"/>
                          </a:xfrm>
                          <a:custGeom>
                            <a:avLst/>
                            <a:gdLst>
                              <a:gd name="T0" fmla="*/ 0 w 12092"/>
                              <a:gd name="T1" fmla="*/ 0 h 626"/>
                              <a:gd name="T2" fmla="*/ 12092 w 12092"/>
                              <a:gd name="T3" fmla="*/ 425 h 626"/>
                              <a:gd name="T4" fmla="*/ 11975 w 12092"/>
                              <a:gd name="T5" fmla="*/ 626 h 626"/>
                              <a:gd name="T6" fmla="*/ 131 w 12092"/>
                              <a:gd name="T7" fmla="*/ 210 h 626"/>
                              <a:gd name="T8" fmla="*/ 0 w 12092"/>
                              <a:gd name="T9" fmla="*/ 0 h 626"/>
                            </a:gdLst>
                            <a:ahLst/>
                            <a:cxnLst>
                              <a:cxn ang="0">
                                <a:pos x="T0" y="T1"/>
                              </a:cxn>
                              <a:cxn ang="0">
                                <a:pos x="T2" y="T3"/>
                              </a:cxn>
                              <a:cxn ang="0">
                                <a:pos x="T4" y="T5"/>
                              </a:cxn>
                              <a:cxn ang="0">
                                <a:pos x="T6" y="T7"/>
                              </a:cxn>
                              <a:cxn ang="0">
                                <a:pos x="T8" y="T9"/>
                              </a:cxn>
                            </a:cxnLst>
                            <a:rect l="0" t="0" r="r" b="b"/>
                            <a:pathLst>
                              <a:path w="12092" h="626">
                                <a:moveTo>
                                  <a:pt x="0" y="0"/>
                                </a:moveTo>
                                <a:lnTo>
                                  <a:pt x="12092" y="425"/>
                                </a:lnTo>
                                <a:lnTo>
                                  <a:pt x="11975" y="626"/>
                                </a:lnTo>
                                <a:lnTo>
                                  <a:pt x="131" y="210"/>
                                </a:lnTo>
                                <a:lnTo>
                                  <a:pt x="0" y="0"/>
                                </a:lnTo>
                                <a:close/>
                              </a:path>
                            </a:pathLst>
                          </a:custGeom>
                          <a:solidFill>
                            <a:srgbClr val="BA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73"/>
                        <wps:cNvSpPr>
                          <a:spLocks/>
                        </wps:cNvSpPr>
                        <wps:spPr bwMode="auto">
                          <a:xfrm>
                            <a:off x="291465" y="1028065"/>
                            <a:ext cx="1266190" cy="65405"/>
                          </a:xfrm>
                          <a:custGeom>
                            <a:avLst/>
                            <a:gdLst>
                              <a:gd name="T0" fmla="*/ 0 w 11967"/>
                              <a:gd name="T1" fmla="*/ 0 h 622"/>
                              <a:gd name="T2" fmla="*/ 11967 w 11967"/>
                              <a:gd name="T3" fmla="*/ 421 h 622"/>
                              <a:gd name="T4" fmla="*/ 11852 w 11967"/>
                              <a:gd name="T5" fmla="*/ 622 h 622"/>
                              <a:gd name="T6" fmla="*/ 130 w 11967"/>
                              <a:gd name="T7" fmla="*/ 210 h 622"/>
                              <a:gd name="T8" fmla="*/ 0 w 11967"/>
                              <a:gd name="T9" fmla="*/ 0 h 622"/>
                            </a:gdLst>
                            <a:ahLst/>
                            <a:cxnLst>
                              <a:cxn ang="0">
                                <a:pos x="T0" y="T1"/>
                              </a:cxn>
                              <a:cxn ang="0">
                                <a:pos x="T2" y="T3"/>
                              </a:cxn>
                              <a:cxn ang="0">
                                <a:pos x="T4" y="T5"/>
                              </a:cxn>
                              <a:cxn ang="0">
                                <a:pos x="T6" y="T7"/>
                              </a:cxn>
                              <a:cxn ang="0">
                                <a:pos x="T8" y="T9"/>
                              </a:cxn>
                            </a:cxnLst>
                            <a:rect l="0" t="0" r="r" b="b"/>
                            <a:pathLst>
                              <a:path w="11967" h="622">
                                <a:moveTo>
                                  <a:pt x="0" y="0"/>
                                </a:moveTo>
                                <a:lnTo>
                                  <a:pt x="11967" y="421"/>
                                </a:lnTo>
                                <a:lnTo>
                                  <a:pt x="11852" y="622"/>
                                </a:lnTo>
                                <a:lnTo>
                                  <a:pt x="130" y="210"/>
                                </a:lnTo>
                                <a:lnTo>
                                  <a:pt x="0" y="0"/>
                                </a:lnTo>
                                <a:close/>
                              </a:path>
                            </a:pathLst>
                          </a:custGeom>
                          <a:solidFill>
                            <a:srgbClr val="B6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4"/>
                        <wps:cNvSpPr>
                          <a:spLocks/>
                        </wps:cNvSpPr>
                        <wps:spPr bwMode="auto">
                          <a:xfrm>
                            <a:off x="298450" y="1038860"/>
                            <a:ext cx="1253490" cy="65405"/>
                          </a:xfrm>
                          <a:custGeom>
                            <a:avLst/>
                            <a:gdLst>
                              <a:gd name="T0" fmla="*/ 0 w 11844"/>
                              <a:gd name="T1" fmla="*/ 0 h 617"/>
                              <a:gd name="T2" fmla="*/ 11844 w 11844"/>
                              <a:gd name="T3" fmla="*/ 416 h 617"/>
                              <a:gd name="T4" fmla="*/ 11729 w 11844"/>
                              <a:gd name="T5" fmla="*/ 617 h 617"/>
                              <a:gd name="T6" fmla="*/ 129 w 11844"/>
                              <a:gd name="T7" fmla="*/ 210 h 617"/>
                              <a:gd name="T8" fmla="*/ 113 w 11844"/>
                              <a:gd name="T9" fmla="*/ 183 h 617"/>
                              <a:gd name="T10" fmla="*/ 97 w 11844"/>
                              <a:gd name="T11" fmla="*/ 157 h 617"/>
                              <a:gd name="T12" fmla="*/ 82 w 11844"/>
                              <a:gd name="T13" fmla="*/ 132 h 617"/>
                              <a:gd name="T14" fmla="*/ 66 w 11844"/>
                              <a:gd name="T15" fmla="*/ 106 h 617"/>
                              <a:gd name="T16" fmla="*/ 48 w 11844"/>
                              <a:gd name="T17" fmla="*/ 79 h 617"/>
                              <a:gd name="T18" fmla="*/ 32 w 11844"/>
                              <a:gd name="T19" fmla="*/ 53 h 617"/>
                              <a:gd name="T20" fmla="*/ 16 w 11844"/>
                              <a:gd name="T21" fmla="*/ 27 h 617"/>
                              <a:gd name="T22" fmla="*/ 0 w 11844"/>
                              <a:gd name="T23"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44" h="617">
                                <a:moveTo>
                                  <a:pt x="0" y="0"/>
                                </a:moveTo>
                                <a:lnTo>
                                  <a:pt x="11844" y="416"/>
                                </a:lnTo>
                                <a:lnTo>
                                  <a:pt x="11729" y="617"/>
                                </a:lnTo>
                                <a:lnTo>
                                  <a:pt x="129" y="210"/>
                                </a:lnTo>
                                <a:lnTo>
                                  <a:pt x="113" y="183"/>
                                </a:lnTo>
                                <a:lnTo>
                                  <a:pt x="97" y="157"/>
                                </a:lnTo>
                                <a:lnTo>
                                  <a:pt x="82" y="132"/>
                                </a:lnTo>
                                <a:lnTo>
                                  <a:pt x="66" y="106"/>
                                </a:lnTo>
                                <a:lnTo>
                                  <a:pt x="48" y="79"/>
                                </a:lnTo>
                                <a:lnTo>
                                  <a:pt x="32" y="53"/>
                                </a:lnTo>
                                <a:lnTo>
                                  <a:pt x="16" y="27"/>
                                </a:lnTo>
                                <a:lnTo>
                                  <a:pt x="0" y="0"/>
                                </a:lnTo>
                                <a:close/>
                              </a:path>
                            </a:pathLst>
                          </a:custGeom>
                          <a:solidFill>
                            <a:srgbClr val="B3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75"/>
                        <wps:cNvSpPr>
                          <a:spLocks/>
                        </wps:cNvSpPr>
                        <wps:spPr bwMode="auto">
                          <a:xfrm>
                            <a:off x="304800" y="1049655"/>
                            <a:ext cx="1240790" cy="65405"/>
                          </a:xfrm>
                          <a:custGeom>
                            <a:avLst/>
                            <a:gdLst>
                              <a:gd name="T0" fmla="*/ 0 w 11722"/>
                              <a:gd name="T1" fmla="*/ 0 h 613"/>
                              <a:gd name="T2" fmla="*/ 11722 w 11722"/>
                              <a:gd name="T3" fmla="*/ 412 h 613"/>
                              <a:gd name="T4" fmla="*/ 11605 w 11722"/>
                              <a:gd name="T5" fmla="*/ 613 h 613"/>
                              <a:gd name="T6" fmla="*/ 129 w 11722"/>
                              <a:gd name="T7" fmla="*/ 210 h 613"/>
                              <a:gd name="T8" fmla="*/ 113 w 11722"/>
                              <a:gd name="T9" fmla="*/ 184 h 613"/>
                              <a:gd name="T10" fmla="*/ 97 w 11722"/>
                              <a:gd name="T11" fmla="*/ 158 h 613"/>
                              <a:gd name="T12" fmla="*/ 82 w 11722"/>
                              <a:gd name="T13" fmla="*/ 131 h 613"/>
                              <a:gd name="T14" fmla="*/ 65 w 11722"/>
                              <a:gd name="T15" fmla="*/ 105 h 613"/>
                              <a:gd name="T16" fmla="*/ 49 w 11722"/>
                              <a:gd name="T17" fmla="*/ 79 h 613"/>
                              <a:gd name="T18" fmla="*/ 32 w 11722"/>
                              <a:gd name="T19" fmla="*/ 52 h 613"/>
                              <a:gd name="T20" fmla="*/ 16 w 11722"/>
                              <a:gd name="T21" fmla="*/ 27 h 613"/>
                              <a:gd name="T22" fmla="*/ 0 w 11722"/>
                              <a:gd name="T23" fmla="*/ 0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22" h="613">
                                <a:moveTo>
                                  <a:pt x="0" y="0"/>
                                </a:moveTo>
                                <a:lnTo>
                                  <a:pt x="11722" y="412"/>
                                </a:lnTo>
                                <a:lnTo>
                                  <a:pt x="11605" y="613"/>
                                </a:lnTo>
                                <a:lnTo>
                                  <a:pt x="129" y="210"/>
                                </a:lnTo>
                                <a:lnTo>
                                  <a:pt x="113" y="184"/>
                                </a:lnTo>
                                <a:lnTo>
                                  <a:pt x="97" y="158"/>
                                </a:lnTo>
                                <a:lnTo>
                                  <a:pt x="82" y="131"/>
                                </a:lnTo>
                                <a:lnTo>
                                  <a:pt x="65" y="105"/>
                                </a:lnTo>
                                <a:lnTo>
                                  <a:pt x="49" y="79"/>
                                </a:lnTo>
                                <a:lnTo>
                                  <a:pt x="32" y="52"/>
                                </a:lnTo>
                                <a:lnTo>
                                  <a:pt x="16" y="27"/>
                                </a:lnTo>
                                <a:lnTo>
                                  <a:pt x="0" y="0"/>
                                </a:lnTo>
                                <a:close/>
                              </a:path>
                            </a:pathLst>
                          </a:custGeom>
                          <a:solidFill>
                            <a:srgbClr val="B0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6"/>
                        <wps:cNvSpPr>
                          <a:spLocks/>
                        </wps:cNvSpPr>
                        <wps:spPr bwMode="auto">
                          <a:xfrm>
                            <a:off x="311785" y="1061085"/>
                            <a:ext cx="1227455" cy="64135"/>
                          </a:xfrm>
                          <a:custGeom>
                            <a:avLst/>
                            <a:gdLst>
                              <a:gd name="T0" fmla="*/ 0 w 11600"/>
                              <a:gd name="T1" fmla="*/ 0 h 609"/>
                              <a:gd name="T2" fmla="*/ 11600 w 11600"/>
                              <a:gd name="T3" fmla="*/ 407 h 609"/>
                              <a:gd name="T4" fmla="*/ 11483 w 11600"/>
                              <a:gd name="T5" fmla="*/ 609 h 609"/>
                              <a:gd name="T6" fmla="*/ 130 w 11600"/>
                              <a:gd name="T7" fmla="*/ 210 h 609"/>
                              <a:gd name="T8" fmla="*/ 114 w 11600"/>
                              <a:gd name="T9" fmla="*/ 184 h 609"/>
                              <a:gd name="T10" fmla="*/ 98 w 11600"/>
                              <a:gd name="T11" fmla="*/ 158 h 609"/>
                              <a:gd name="T12" fmla="*/ 81 w 11600"/>
                              <a:gd name="T13" fmla="*/ 132 h 609"/>
                              <a:gd name="T14" fmla="*/ 66 w 11600"/>
                              <a:gd name="T15" fmla="*/ 105 h 609"/>
                              <a:gd name="T16" fmla="*/ 49 w 11600"/>
                              <a:gd name="T17" fmla="*/ 79 h 609"/>
                              <a:gd name="T18" fmla="*/ 33 w 11600"/>
                              <a:gd name="T19" fmla="*/ 53 h 609"/>
                              <a:gd name="T20" fmla="*/ 17 w 11600"/>
                              <a:gd name="T21" fmla="*/ 26 h 609"/>
                              <a:gd name="T22" fmla="*/ 0 w 11600"/>
                              <a:gd name="T23"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00" h="609">
                                <a:moveTo>
                                  <a:pt x="0" y="0"/>
                                </a:moveTo>
                                <a:lnTo>
                                  <a:pt x="11600" y="407"/>
                                </a:lnTo>
                                <a:lnTo>
                                  <a:pt x="11483" y="609"/>
                                </a:lnTo>
                                <a:lnTo>
                                  <a:pt x="130" y="210"/>
                                </a:lnTo>
                                <a:lnTo>
                                  <a:pt x="114" y="184"/>
                                </a:lnTo>
                                <a:lnTo>
                                  <a:pt x="98" y="158"/>
                                </a:lnTo>
                                <a:lnTo>
                                  <a:pt x="81" y="132"/>
                                </a:lnTo>
                                <a:lnTo>
                                  <a:pt x="66" y="105"/>
                                </a:lnTo>
                                <a:lnTo>
                                  <a:pt x="49" y="79"/>
                                </a:lnTo>
                                <a:lnTo>
                                  <a:pt x="33" y="53"/>
                                </a:lnTo>
                                <a:lnTo>
                                  <a:pt x="17" y="26"/>
                                </a:lnTo>
                                <a:lnTo>
                                  <a:pt x="0" y="0"/>
                                </a:lnTo>
                                <a:close/>
                              </a:path>
                            </a:pathLst>
                          </a:custGeom>
                          <a:solidFill>
                            <a:srgbClr val="AB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7"/>
                        <wps:cNvSpPr>
                          <a:spLocks/>
                        </wps:cNvSpPr>
                        <wps:spPr bwMode="auto">
                          <a:xfrm>
                            <a:off x="318770" y="1071880"/>
                            <a:ext cx="1214755" cy="64135"/>
                          </a:xfrm>
                          <a:custGeom>
                            <a:avLst/>
                            <a:gdLst>
                              <a:gd name="T0" fmla="*/ 0 w 11476"/>
                              <a:gd name="T1" fmla="*/ 0 h 604"/>
                              <a:gd name="T2" fmla="*/ 11476 w 11476"/>
                              <a:gd name="T3" fmla="*/ 403 h 604"/>
                              <a:gd name="T4" fmla="*/ 11361 w 11476"/>
                              <a:gd name="T5" fmla="*/ 604 h 604"/>
                              <a:gd name="T6" fmla="*/ 129 w 11476"/>
                              <a:gd name="T7" fmla="*/ 209 h 604"/>
                              <a:gd name="T8" fmla="*/ 114 w 11476"/>
                              <a:gd name="T9" fmla="*/ 183 h 604"/>
                              <a:gd name="T10" fmla="*/ 97 w 11476"/>
                              <a:gd name="T11" fmla="*/ 157 h 604"/>
                              <a:gd name="T12" fmla="*/ 81 w 11476"/>
                              <a:gd name="T13" fmla="*/ 132 h 604"/>
                              <a:gd name="T14" fmla="*/ 65 w 11476"/>
                              <a:gd name="T15" fmla="*/ 106 h 604"/>
                              <a:gd name="T16" fmla="*/ 49 w 11476"/>
                              <a:gd name="T17" fmla="*/ 79 h 604"/>
                              <a:gd name="T18" fmla="*/ 33 w 11476"/>
                              <a:gd name="T19" fmla="*/ 53 h 604"/>
                              <a:gd name="T20" fmla="*/ 16 w 11476"/>
                              <a:gd name="T21" fmla="*/ 26 h 604"/>
                              <a:gd name="T22" fmla="*/ 0 w 11476"/>
                              <a:gd name="T23" fmla="*/ 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76" h="604">
                                <a:moveTo>
                                  <a:pt x="0" y="0"/>
                                </a:moveTo>
                                <a:lnTo>
                                  <a:pt x="11476" y="403"/>
                                </a:lnTo>
                                <a:lnTo>
                                  <a:pt x="11361" y="604"/>
                                </a:lnTo>
                                <a:lnTo>
                                  <a:pt x="129" y="209"/>
                                </a:lnTo>
                                <a:lnTo>
                                  <a:pt x="114" y="183"/>
                                </a:lnTo>
                                <a:lnTo>
                                  <a:pt x="97" y="157"/>
                                </a:lnTo>
                                <a:lnTo>
                                  <a:pt x="81" y="132"/>
                                </a:lnTo>
                                <a:lnTo>
                                  <a:pt x="65" y="106"/>
                                </a:lnTo>
                                <a:lnTo>
                                  <a:pt x="49" y="79"/>
                                </a:lnTo>
                                <a:lnTo>
                                  <a:pt x="33" y="53"/>
                                </a:lnTo>
                                <a:lnTo>
                                  <a:pt x="16" y="26"/>
                                </a:lnTo>
                                <a:lnTo>
                                  <a:pt x="0" y="0"/>
                                </a:lnTo>
                                <a:close/>
                              </a:path>
                            </a:pathLst>
                          </a:custGeom>
                          <a:solidFill>
                            <a:srgbClr val="A8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8"/>
                        <wps:cNvSpPr>
                          <a:spLocks/>
                        </wps:cNvSpPr>
                        <wps:spPr bwMode="auto">
                          <a:xfrm>
                            <a:off x="325755" y="1083310"/>
                            <a:ext cx="1201420" cy="63500"/>
                          </a:xfrm>
                          <a:custGeom>
                            <a:avLst/>
                            <a:gdLst>
                              <a:gd name="T0" fmla="*/ 0 w 11353"/>
                              <a:gd name="T1" fmla="*/ 0 h 599"/>
                              <a:gd name="T2" fmla="*/ 11353 w 11353"/>
                              <a:gd name="T3" fmla="*/ 399 h 599"/>
                              <a:gd name="T4" fmla="*/ 11237 w 11353"/>
                              <a:gd name="T5" fmla="*/ 599 h 599"/>
                              <a:gd name="T6" fmla="*/ 128 w 11353"/>
                              <a:gd name="T7" fmla="*/ 210 h 599"/>
                              <a:gd name="T8" fmla="*/ 112 w 11353"/>
                              <a:gd name="T9" fmla="*/ 184 h 599"/>
                              <a:gd name="T10" fmla="*/ 96 w 11353"/>
                              <a:gd name="T11" fmla="*/ 158 h 599"/>
                              <a:gd name="T12" fmla="*/ 81 w 11353"/>
                              <a:gd name="T13" fmla="*/ 131 h 599"/>
                              <a:gd name="T14" fmla="*/ 65 w 11353"/>
                              <a:gd name="T15" fmla="*/ 105 h 599"/>
                              <a:gd name="T16" fmla="*/ 49 w 11353"/>
                              <a:gd name="T17" fmla="*/ 79 h 599"/>
                              <a:gd name="T18" fmla="*/ 32 w 11353"/>
                              <a:gd name="T19" fmla="*/ 52 h 599"/>
                              <a:gd name="T20" fmla="*/ 16 w 11353"/>
                              <a:gd name="T21" fmla="*/ 27 h 599"/>
                              <a:gd name="T22" fmla="*/ 0 w 11353"/>
                              <a:gd name="T23"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53" h="599">
                                <a:moveTo>
                                  <a:pt x="0" y="0"/>
                                </a:moveTo>
                                <a:lnTo>
                                  <a:pt x="11353" y="399"/>
                                </a:lnTo>
                                <a:lnTo>
                                  <a:pt x="11237" y="599"/>
                                </a:lnTo>
                                <a:lnTo>
                                  <a:pt x="128" y="210"/>
                                </a:lnTo>
                                <a:lnTo>
                                  <a:pt x="112" y="184"/>
                                </a:lnTo>
                                <a:lnTo>
                                  <a:pt x="96" y="158"/>
                                </a:lnTo>
                                <a:lnTo>
                                  <a:pt x="81" y="131"/>
                                </a:lnTo>
                                <a:lnTo>
                                  <a:pt x="65" y="105"/>
                                </a:lnTo>
                                <a:lnTo>
                                  <a:pt x="49" y="79"/>
                                </a:lnTo>
                                <a:lnTo>
                                  <a:pt x="32" y="52"/>
                                </a:lnTo>
                                <a:lnTo>
                                  <a:pt x="16" y="27"/>
                                </a:lnTo>
                                <a:lnTo>
                                  <a:pt x="0" y="0"/>
                                </a:lnTo>
                                <a:close/>
                              </a:path>
                            </a:pathLst>
                          </a:custGeom>
                          <a:solidFill>
                            <a:srgbClr val="A52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9"/>
                        <wps:cNvSpPr>
                          <a:spLocks/>
                        </wps:cNvSpPr>
                        <wps:spPr bwMode="auto">
                          <a:xfrm>
                            <a:off x="332105" y="1094105"/>
                            <a:ext cx="1188720" cy="63500"/>
                          </a:xfrm>
                          <a:custGeom>
                            <a:avLst/>
                            <a:gdLst>
                              <a:gd name="T0" fmla="*/ 0 w 11232"/>
                              <a:gd name="T1" fmla="*/ 0 h 597"/>
                              <a:gd name="T2" fmla="*/ 11232 w 11232"/>
                              <a:gd name="T3" fmla="*/ 395 h 597"/>
                              <a:gd name="T4" fmla="*/ 11115 w 11232"/>
                              <a:gd name="T5" fmla="*/ 597 h 597"/>
                              <a:gd name="T6" fmla="*/ 128 w 11232"/>
                              <a:gd name="T7" fmla="*/ 211 h 597"/>
                              <a:gd name="T8" fmla="*/ 112 w 11232"/>
                              <a:gd name="T9" fmla="*/ 185 h 597"/>
                              <a:gd name="T10" fmla="*/ 97 w 11232"/>
                              <a:gd name="T11" fmla="*/ 159 h 597"/>
                              <a:gd name="T12" fmla="*/ 81 w 11232"/>
                              <a:gd name="T13" fmla="*/ 133 h 597"/>
                              <a:gd name="T14" fmla="*/ 64 w 11232"/>
                              <a:gd name="T15" fmla="*/ 106 h 597"/>
                              <a:gd name="T16" fmla="*/ 48 w 11232"/>
                              <a:gd name="T17" fmla="*/ 80 h 597"/>
                              <a:gd name="T18" fmla="*/ 32 w 11232"/>
                              <a:gd name="T19" fmla="*/ 54 h 597"/>
                              <a:gd name="T20" fmla="*/ 16 w 11232"/>
                              <a:gd name="T21" fmla="*/ 27 h 597"/>
                              <a:gd name="T22" fmla="*/ 0 w 11232"/>
                              <a:gd name="T23"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32" h="597">
                                <a:moveTo>
                                  <a:pt x="0" y="0"/>
                                </a:moveTo>
                                <a:lnTo>
                                  <a:pt x="11232" y="395"/>
                                </a:lnTo>
                                <a:lnTo>
                                  <a:pt x="11115" y="597"/>
                                </a:lnTo>
                                <a:lnTo>
                                  <a:pt x="128" y="211"/>
                                </a:lnTo>
                                <a:lnTo>
                                  <a:pt x="112" y="185"/>
                                </a:lnTo>
                                <a:lnTo>
                                  <a:pt x="97" y="159"/>
                                </a:lnTo>
                                <a:lnTo>
                                  <a:pt x="81" y="133"/>
                                </a:lnTo>
                                <a:lnTo>
                                  <a:pt x="64" y="106"/>
                                </a:lnTo>
                                <a:lnTo>
                                  <a:pt x="48" y="80"/>
                                </a:lnTo>
                                <a:lnTo>
                                  <a:pt x="32" y="54"/>
                                </a:lnTo>
                                <a:lnTo>
                                  <a:pt x="16" y="27"/>
                                </a:lnTo>
                                <a:lnTo>
                                  <a:pt x="0" y="0"/>
                                </a:lnTo>
                                <a:close/>
                              </a:path>
                            </a:pathLst>
                          </a:custGeom>
                          <a:solidFill>
                            <a:srgbClr val="A32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80"/>
                        <wps:cNvSpPr>
                          <a:spLocks/>
                        </wps:cNvSpPr>
                        <wps:spPr bwMode="auto">
                          <a:xfrm>
                            <a:off x="339090" y="1105535"/>
                            <a:ext cx="1176020" cy="62865"/>
                          </a:xfrm>
                          <a:custGeom>
                            <a:avLst/>
                            <a:gdLst>
                              <a:gd name="T0" fmla="*/ 0 w 11109"/>
                              <a:gd name="T1" fmla="*/ 0 h 591"/>
                              <a:gd name="T2" fmla="*/ 11109 w 11109"/>
                              <a:gd name="T3" fmla="*/ 389 h 591"/>
                              <a:gd name="T4" fmla="*/ 10993 w 11109"/>
                              <a:gd name="T5" fmla="*/ 591 h 591"/>
                              <a:gd name="T6" fmla="*/ 128 w 11109"/>
                              <a:gd name="T7" fmla="*/ 209 h 591"/>
                              <a:gd name="T8" fmla="*/ 112 w 11109"/>
                              <a:gd name="T9" fmla="*/ 183 h 591"/>
                              <a:gd name="T10" fmla="*/ 97 w 11109"/>
                              <a:gd name="T11" fmla="*/ 158 h 591"/>
                              <a:gd name="T12" fmla="*/ 80 w 11109"/>
                              <a:gd name="T13" fmla="*/ 132 h 591"/>
                              <a:gd name="T14" fmla="*/ 64 w 11109"/>
                              <a:gd name="T15" fmla="*/ 106 h 591"/>
                              <a:gd name="T16" fmla="*/ 48 w 11109"/>
                              <a:gd name="T17" fmla="*/ 79 h 591"/>
                              <a:gd name="T18" fmla="*/ 33 w 11109"/>
                              <a:gd name="T19" fmla="*/ 53 h 591"/>
                              <a:gd name="T20" fmla="*/ 17 w 11109"/>
                              <a:gd name="T21" fmla="*/ 26 h 591"/>
                              <a:gd name="T22" fmla="*/ 0 w 11109"/>
                              <a:gd name="T23" fmla="*/ 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109" h="591">
                                <a:moveTo>
                                  <a:pt x="0" y="0"/>
                                </a:moveTo>
                                <a:lnTo>
                                  <a:pt x="11109" y="389"/>
                                </a:lnTo>
                                <a:lnTo>
                                  <a:pt x="10993" y="591"/>
                                </a:lnTo>
                                <a:lnTo>
                                  <a:pt x="128" y="209"/>
                                </a:lnTo>
                                <a:lnTo>
                                  <a:pt x="112" y="183"/>
                                </a:lnTo>
                                <a:lnTo>
                                  <a:pt x="97" y="158"/>
                                </a:lnTo>
                                <a:lnTo>
                                  <a:pt x="80" y="132"/>
                                </a:lnTo>
                                <a:lnTo>
                                  <a:pt x="64" y="106"/>
                                </a:lnTo>
                                <a:lnTo>
                                  <a:pt x="48" y="79"/>
                                </a:lnTo>
                                <a:lnTo>
                                  <a:pt x="33" y="53"/>
                                </a:lnTo>
                                <a:lnTo>
                                  <a:pt x="17" y="26"/>
                                </a:lnTo>
                                <a:lnTo>
                                  <a:pt x="0" y="0"/>
                                </a:lnTo>
                                <a:close/>
                              </a:path>
                            </a:pathLst>
                          </a:custGeom>
                          <a:solidFill>
                            <a:srgbClr val="A0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81"/>
                        <wps:cNvSpPr>
                          <a:spLocks/>
                        </wps:cNvSpPr>
                        <wps:spPr bwMode="auto">
                          <a:xfrm>
                            <a:off x="346075" y="1116330"/>
                            <a:ext cx="1162685" cy="62230"/>
                          </a:xfrm>
                          <a:custGeom>
                            <a:avLst/>
                            <a:gdLst>
                              <a:gd name="T0" fmla="*/ 0 w 10987"/>
                              <a:gd name="T1" fmla="*/ 0 h 587"/>
                              <a:gd name="T2" fmla="*/ 10987 w 10987"/>
                              <a:gd name="T3" fmla="*/ 386 h 587"/>
                              <a:gd name="T4" fmla="*/ 10871 w 10987"/>
                              <a:gd name="T5" fmla="*/ 587 h 587"/>
                              <a:gd name="T6" fmla="*/ 127 w 10987"/>
                              <a:gd name="T7" fmla="*/ 209 h 587"/>
                              <a:gd name="T8" fmla="*/ 111 w 10987"/>
                              <a:gd name="T9" fmla="*/ 183 h 587"/>
                              <a:gd name="T10" fmla="*/ 95 w 10987"/>
                              <a:gd name="T11" fmla="*/ 157 h 587"/>
                              <a:gd name="T12" fmla="*/ 80 w 10987"/>
                              <a:gd name="T13" fmla="*/ 131 h 587"/>
                              <a:gd name="T14" fmla="*/ 64 w 10987"/>
                              <a:gd name="T15" fmla="*/ 105 h 587"/>
                              <a:gd name="T16" fmla="*/ 48 w 10987"/>
                              <a:gd name="T17" fmla="*/ 79 h 587"/>
                              <a:gd name="T18" fmla="*/ 33 w 10987"/>
                              <a:gd name="T19" fmla="*/ 53 h 587"/>
                              <a:gd name="T20" fmla="*/ 16 w 10987"/>
                              <a:gd name="T21" fmla="*/ 27 h 587"/>
                              <a:gd name="T22" fmla="*/ 0 w 10987"/>
                              <a:gd name="T2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987" h="587">
                                <a:moveTo>
                                  <a:pt x="0" y="0"/>
                                </a:moveTo>
                                <a:lnTo>
                                  <a:pt x="10987" y="386"/>
                                </a:lnTo>
                                <a:lnTo>
                                  <a:pt x="10871" y="587"/>
                                </a:lnTo>
                                <a:lnTo>
                                  <a:pt x="127" y="209"/>
                                </a:lnTo>
                                <a:lnTo>
                                  <a:pt x="111" y="183"/>
                                </a:lnTo>
                                <a:lnTo>
                                  <a:pt x="95" y="157"/>
                                </a:lnTo>
                                <a:lnTo>
                                  <a:pt x="80" y="131"/>
                                </a:lnTo>
                                <a:lnTo>
                                  <a:pt x="64" y="105"/>
                                </a:lnTo>
                                <a:lnTo>
                                  <a:pt x="48" y="79"/>
                                </a:lnTo>
                                <a:lnTo>
                                  <a:pt x="33" y="53"/>
                                </a:lnTo>
                                <a:lnTo>
                                  <a:pt x="16" y="27"/>
                                </a:lnTo>
                                <a:lnTo>
                                  <a:pt x="0" y="0"/>
                                </a:lnTo>
                                <a:close/>
                              </a:path>
                            </a:pathLst>
                          </a:custGeom>
                          <a:solidFill>
                            <a:srgbClr val="9D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2"/>
                        <wps:cNvSpPr>
                          <a:spLocks/>
                        </wps:cNvSpPr>
                        <wps:spPr bwMode="auto">
                          <a:xfrm>
                            <a:off x="352425" y="1127760"/>
                            <a:ext cx="1149985" cy="61595"/>
                          </a:xfrm>
                          <a:custGeom>
                            <a:avLst/>
                            <a:gdLst>
                              <a:gd name="T0" fmla="*/ 0 w 10865"/>
                              <a:gd name="T1" fmla="*/ 0 h 583"/>
                              <a:gd name="T2" fmla="*/ 10865 w 10865"/>
                              <a:gd name="T3" fmla="*/ 382 h 583"/>
                              <a:gd name="T4" fmla="*/ 10749 w 10865"/>
                              <a:gd name="T5" fmla="*/ 583 h 583"/>
                              <a:gd name="T6" fmla="*/ 125 w 10865"/>
                              <a:gd name="T7" fmla="*/ 210 h 583"/>
                              <a:gd name="T8" fmla="*/ 110 w 10865"/>
                              <a:gd name="T9" fmla="*/ 185 h 583"/>
                              <a:gd name="T10" fmla="*/ 95 w 10865"/>
                              <a:gd name="T11" fmla="*/ 159 h 583"/>
                              <a:gd name="T12" fmla="*/ 79 w 10865"/>
                              <a:gd name="T13" fmla="*/ 133 h 583"/>
                              <a:gd name="T14" fmla="*/ 64 w 10865"/>
                              <a:gd name="T15" fmla="*/ 106 h 583"/>
                              <a:gd name="T16" fmla="*/ 47 w 10865"/>
                              <a:gd name="T17" fmla="*/ 80 h 583"/>
                              <a:gd name="T18" fmla="*/ 31 w 10865"/>
                              <a:gd name="T19" fmla="*/ 53 h 583"/>
                              <a:gd name="T20" fmla="*/ 15 w 10865"/>
                              <a:gd name="T21" fmla="*/ 27 h 583"/>
                              <a:gd name="T22" fmla="*/ 0 w 10865"/>
                              <a:gd name="T23" fmla="*/ 0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65" h="583">
                                <a:moveTo>
                                  <a:pt x="0" y="0"/>
                                </a:moveTo>
                                <a:lnTo>
                                  <a:pt x="10865" y="382"/>
                                </a:lnTo>
                                <a:lnTo>
                                  <a:pt x="10749" y="583"/>
                                </a:lnTo>
                                <a:lnTo>
                                  <a:pt x="125" y="210"/>
                                </a:lnTo>
                                <a:lnTo>
                                  <a:pt x="110" y="185"/>
                                </a:lnTo>
                                <a:lnTo>
                                  <a:pt x="95" y="159"/>
                                </a:lnTo>
                                <a:lnTo>
                                  <a:pt x="79" y="133"/>
                                </a:lnTo>
                                <a:lnTo>
                                  <a:pt x="64" y="106"/>
                                </a:lnTo>
                                <a:lnTo>
                                  <a:pt x="47" y="80"/>
                                </a:lnTo>
                                <a:lnTo>
                                  <a:pt x="31" y="53"/>
                                </a:lnTo>
                                <a:lnTo>
                                  <a:pt x="15" y="27"/>
                                </a:lnTo>
                                <a:lnTo>
                                  <a:pt x="0" y="0"/>
                                </a:lnTo>
                                <a:close/>
                              </a:path>
                            </a:pathLst>
                          </a:custGeom>
                          <a:solidFill>
                            <a:srgbClr val="9B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83"/>
                        <wps:cNvSpPr>
                          <a:spLocks/>
                        </wps:cNvSpPr>
                        <wps:spPr bwMode="auto">
                          <a:xfrm>
                            <a:off x="359410" y="1138555"/>
                            <a:ext cx="1137285" cy="61595"/>
                          </a:xfrm>
                          <a:custGeom>
                            <a:avLst/>
                            <a:gdLst>
                              <a:gd name="T0" fmla="*/ 0 w 10744"/>
                              <a:gd name="T1" fmla="*/ 0 h 579"/>
                              <a:gd name="T2" fmla="*/ 10744 w 10744"/>
                              <a:gd name="T3" fmla="*/ 378 h 579"/>
                              <a:gd name="T4" fmla="*/ 10628 w 10744"/>
                              <a:gd name="T5" fmla="*/ 579 h 579"/>
                              <a:gd name="T6" fmla="*/ 125 w 10744"/>
                              <a:gd name="T7" fmla="*/ 210 h 579"/>
                              <a:gd name="T8" fmla="*/ 110 w 10744"/>
                              <a:gd name="T9" fmla="*/ 184 h 579"/>
                              <a:gd name="T10" fmla="*/ 95 w 10744"/>
                              <a:gd name="T11" fmla="*/ 159 h 579"/>
                              <a:gd name="T12" fmla="*/ 78 w 10744"/>
                              <a:gd name="T13" fmla="*/ 133 h 579"/>
                              <a:gd name="T14" fmla="*/ 63 w 10744"/>
                              <a:gd name="T15" fmla="*/ 107 h 579"/>
                              <a:gd name="T16" fmla="*/ 47 w 10744"/>
                              <a:gd name="T17" fmla="*/ 80 h 579"/>
                              <a:gd name="T18" fmla="*/ 32 w 10744"/>
                              <a:gd name="T19" fmla="*/ 54 h 579"/>
                              <a:gd name="T20" fmla="*/ 16 w 10744"/>
                              <a:gd name="T21" fmla="*/ 27 h 579"/>
                              <a:gd name="T22" fmla="*/ 0 w 10744"/>
                              <a:gd name="T23" fmla="*/ 0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44" h="579">
                                <a:moveTo>
                                  <a:pt x="0" y="0"/>
                                </a:moveTo>
                                <a:lnTo>
                                  <a:pt x="10744" y="378"/>
                                </a:lnTo>
                                <a:lnTo>
                                  <a:pt x="10628" y="579"/>
                                </a:lnTo>
                                <a:lnTo>
                                  <a:pt x="125" y="210"/>
                                </a:lnTo>
                                <a:lnTo>
                                  <a:pt x="110" y="184"/>
                                </a:lnTo>
                                <a:lnTo>
                                  <a:pt x="95" y="159"/>
                                </a:lnTo>
                                <a:lnTo>
                                  <a:pt x="78" y="133"/>
                                </a:lnTo>
                                <a:lnTo>
                                  <a:pt x="63" y="107"/>
                                </a:lnTo>
                                <a:lnTo>
                                  <a:pt x="47" y="80"/>
                                </a:lnTo>
                                <a:lnTo>
                                  <a:pt x="32" y="54"/>
                                </a:lnTo>
                                <a:lnTo>
                                  <a:pt x="16" y="27"/>
                                </a:lnTo>
                                <a:lnTo>
                                  <a:pt x="0" y="0"/>
                                </a:lnTo>
                                <a:close/>
                              </a:path>
                            </a:pathLst>
                          </a:custGeom>
                          <a:solidFill>
                            <a:srgbClr val="98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84"/>
                        <wps:cNvSpPr>
                          <a:spLocks/>
                        </wps:cNvSpPr>
                        <wps:spPr bwMode="auto">
                          <a:xfrm>
                            <a:off x="365760" y="1149985"/>
                            <a:ext cx="1124585" cy="60960"/>
                          </a:xfrm>
                          <a:custGeom>
                            <a:avLst/>
                            <a:gdLst>
                              <a:gd name="T0" fmla="*/ 0 w 10624"/>
                              <a:gd name="T1" fmla="*/ 0 h 575"/>
                              <a:gd name="T2" fmla="*/ 10624 w 10624"/>
                              <a:gd name="T3" fmla="*/ 373 h 575"/>
                              <a:gd name="T4" fmla="*/ 10507 w 10624"/>
                              <a:gd name="T5" fmla="*/ 575 h 575"/>
                              <a:gd name="T6" fmla="*/ 125 w 10624"/>
                              <a:gd name="T7" fmla="*/ 210 h 575"/>
                              <a:gd name="T8" fmla="*/ 110 w 10624"/>
                              <a:gd name="T9" fmla="*/ 184 h 575"/>
                              <a:gd name="T10" fmla="*/ 95 w 10624"/>
                              <a:gd name="T11" fmla="*/ 158 h 575"/>
                              <a:gd name="T12" fmla="*/ 79 w 10624"/>
                              <a:gd name="T13" fmla="*/ 132 h 575"/>
                              <a:gd name="T14" fmla="*/ 64 w 10624"/>
                              <a:gd name="T15" fmla="*/ 106 h 575"/>
                              <a:gd name="T16" fmla="*/ 49 w 10624"/>
                              <a:gd name="T17" fmla="*/ 81 h 575"/>
                              <a:gd name="T18" fmla="*/ 33 w 10624"/>
                              <a:gd name="T19" fmla="*/ 54 h 575"/>
                              <a:gd name="T20" fmla="*/ 16 w 10624"/>
                              <a:gd name="T21" fmla="*/ 27 h 575"/>
                              <a:gd name="T22" fmla="*/ 0 w 10624"/>
                              <a:gd name="T23"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624" h="575">
                                <a:moveTo>
                                  <a:pt x="0" y="0"/>
                                </a:moveTo>
                                <a:lnTo>
                                  <a:pt x="10624" y="373"/>
                                </a:lnTo>
                                <a:lnTo>
                                  <a:pt x="10507" y="575"/>
                                </a:lnTo>
                                <a:lnTo>
                                  <a:pt x="125" y="210"/>
                                </a:lnTo>
                                <a:lnTo>
                                  <a:pt x="110" y="184"/>
                                </a:lnTo>
                                <a:lnTo>
                                  <a:pt x="95" y="158"/>
                                </a:lnTo>
                                <a:lnTo>
                                  <a:pt x="79" y="132"/>
                                </a:lnTo>
                                <a:lnTo>
                                  <a:pt x="64" y="106"/>
                                </a:lnTo>
                                <a:lnTo>
                                  <a:pt x="49" y="81"/>
                                </a:lnTo>
                                <a:lnTo>
                                  <a:pt x="33" y="54"/>
                                </a:lnTo>
                                <a:lnTo>
                                  <a:pt x="16" y="27"/>
                                </a:lnTo>
                                <a:lnTo>
                                  <a:pt x="0" y="0"/>
                                </a:lnTo>
                                <a:close/>
                              </a:path>
                            </a:pathLst>
                          </a:custGeom>
                          <a:solidFill>
                            <a:srgbClr val="96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85"/>
                        <wps:cNvSpPr>
                          <a:spLocks/>
                        </wps:cNvSpPr>
                        <wps:spPr bwMode="auto">
                          <a:xfrm>
                            <a:off x="372745" y="1160780"/>
                            <a:ext cx="1111250" cy="60325"/>
                          </a:xfrm>
                          <a:custGeom>
                            <a:avLst/>
                            <a:gdLst>
                              <a:gd name="T0" fmla="*/ 0 w 10503"/>
                              <a:gd name="T1" fmla="*/ 0 h 570"/>
                              <a:gd name="T2" fmla="*/ 10503 w 10503"/>
                              <a:gd name="T3" fmla="*/ 369 h 570"/>
                              <a:gd name="T4" fmla="*/ 10386 w 10503"/>
                              <a:gd name="T5" fmla="*/ 570 h 570"/>
                              <a:gd name="T6" fmla="*/ 124 w 10503"/>
                              <a:gd name="T7" fmla="*/ 210 h 570"/>
                              <a:gd name="T8" fmla="*/ 109 w 10503"/>
                              <a:gd name="T9" fmla="*/ 184 h 570"/>
                              <a:gd name="T10" fmla="*/ 94 w 10503"/>
                              <a:gd name="T11" fmla="*/ 159 h 570"/>
                              <a:gd name="T12" fmla="*/ 79 w 10503"/>
                              <a:gd name="T13" fmla="*/ 133 h 570"/>
                              <a:gd name="T14" fmla="*/ 64 w 10503"/>
                              <a:gd name="T15" fmla="*/ 106 h 570"/>
                              <a:gd name="T16" fmla="*/ 47 w 10503"/>
                              <a:gd name="T17" fmla="*/ 80 h 570"/>
                              <a:gd name="T18" fmla="*/ 32 w 10503"/>
                              <a:gd name="T19" fmla="*/ 53 h 570"/>
                              <a:gd name="T20" fmla="*/ 16 w 10503"/>
                              <a:gd name="T21" fmla="*/ 27 h 570"/>
                              <a:gd name="T22" fmla="*/ 0 w 10503"/>
                              <a:gd name="T23"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03" h="570">
                                <a:moveTo>
                                  <a:pt x="0" y="0"/>
                                </a:moveTo>
                                <a:lnTo>
                                  <a:pt x="10503" y="369"/>
                                </a:lnTo>
                                <a:lnTo>
                                  <a:pt x="10386" y="570"/>
                                </a:lnTo>
                                <a:lnTo>
                                  <a:pt x="124" y="210"/>
                                </a:lnTo>
                                <a:lnTo>
                                  <a:pt x="109" y="184"/>
                                </a:lnTo>
                                <a:lnTo>
                                  <a:pt x="94" y="159"/>
                                </a:lnTo>
                                <a:lnTo>
                                  <a:pt x="79" y="133"/>
                                </a:lnTo>
                                <a:lnTo>
                                  <a:pt x="64" y="106"/>
                                </a:lnTo>
                                <a:lnTo>
                                  <a:pt x="47" y="80"/>
                                </a:lnTo>
                                <a:lnTo>
                                  <a:pt x="32" y="53"/>
                                </a:lnTo>
                                <a:lnTo>
                                  <a:pt x="16" y="27"/>
                                </a:lnTo>
                                <a:lnTo>
                                  <a:pt x="0" y="0"/>
                                </a:lnTo>
                                <a:close/>
                              </a:path>
                            </a:pathLst>
                          </a:custGeom>
                          <a:solidFill>
                            <a:srgbClr val="93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6"/>
                        <wps:cNvSpPr>
                          <a:spLocks/>
                        </wps:cNvSpPr>
                        <wps:spPr bwMode="auto">
                          <a:xfrm>
                            <a:off x="379095" y="1172210"/>
                            <a:ext cx="1099185" cy="59690"/>
                          </a:xfrm>
                          <a:custGeom>
                            <a:avLst/>
                            <a:gdLst>
                              <a:gd name="T0" fmla="*/ 0 w 10382"/>
                              <a:gd name="T1" fmla="*/ 0 h 565"/>
                              <a:gd name="T2" fmla="*/ 10382 w 10382"/>
                              <a:gd name="T3" fmla="*/ 365 h 565"/>
                              <a:gd name="T4" fmla="*/ 10267 w 10382"/>
                              <a:gd name="T5" fmla="*/ 565 h 565"/>
                              <a:gd name="T6" fmla="*/ 122 w 10382"/>
                              <a:gd name="T7" fmla="*/ 209 h 565"/>
                              <a:gd name="T8" fmla="*/ 107 w 10382"/>
                              <a:gd name="T9" fmla="*/ 184 h 565"/>
                              <a:gd name="T10" fmla="*/ 93 w 10382"/>
                              <a:gd name="T11" fmla="*/ 159 h 565"/>
                              <a:gd name="T12" fmla="*/ 78 w 10382"/>
                              <a:gd name="T13" fmla="*/ 133 h 565"/>
                              <a:gd name="T14" fmla="*/ 63 w 10382"/>
                              <a:gd name="T15" fmla="*/ 107 h 565"/>
                              <a:gd name="T16" fmla="*/ 47 w 10382"/>
                              <a:gd name="T17" fmla="*/ 80 h 565"/>
                              <a:gd name="T18" fmla="*/ 32 w 10382"/>
                              <a:gd name="T19" fmla="*/ 54 h 565"/>
                              <a:gd name="T20" fmla="*/ 16 w 10382"/>
                              <a:gd name="T21" fmla="*/ 27 h 565"/>
                              <a:gd name="T22" fmla="*/ 0 w 10382"/>
                              <a:gd name="T23" fmla="*/ 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82" h="565">
                                <a:moveTo>
                                  <a:pt x="0" y="0"/>
                                </a:moveTo>
                                <a:lnTo>
                                  <a:pt x="10382" y="365"/>
                                </a:lnTo>
                                <a:lnTo>
                                  <a:pt x="10267" y="565"/>
                                </a:lnTo>
                                <a:lnTo>
                                  <a:pt x="122" y="209"/>
                                </a:lnTo>
                                <a:lnTo>
                                  <a:pt x="107" y="184"/>
                                </a:lnTo>
                                <a:lnTo>
                                  <a:pt x="93" y="159"/>
                                </a:lnTo>
                                <a:lnTo>
                                  <a:pt x="78" y="133"/>
                                </a:lnTo>
                                <a:lnTo>
                                  <a:pt x="63" y="107"/>
                                </a:lnTo>
                                <a:lnTo>
                                  <a:pt x="47" y="80"/>
                                </a:lnTo>
                                <a:lnTo>
                                  <a:pt x="32" y="54"/>
                                </a:lnTo>
                                <a:lnTo>
                                  <a:pt x="16" y="27"/>
                                </a:lnTo>
                                <a:lnTo>
                                  <a:pt x="0" y="0"/>
                                </a:lnTo>
                                <a:close/>
                              </a:path>
                            </a:pathLst>
                          </a:custGeom>
                          <a:solidFill>
                            <a:srgbClr val="91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7"/>
                        <wps:cNvSpPr>
                          <a:spLocks/>
                        </wps:cNvSpPr>
                        <wps:spPr bwMode="auto">
                          <a:xfrm>
                            <a:off x="386080" y="1183005"/>
                            <a:ext cx="1085850" cy="59690"/>
                          </a:xfrm>
                          <a:custGeom>
                            <a:avLst/>
                            <a:gdLst>
                              <a:gd name="T0" fmla="*/ 0 w 10262"/>
                              <a:gd name="T1" fmla="*/ 0 h 562"/>
                              <a:gd name="T2" fmla="*/ 10262 w 10262"/>
                              <a:gd name="T3" fmla="*/ 360 h 562"/>
                              <a:gd name="T4" fmla="*/ 10147 w 10262"/>
                              <a:gd name="T5" fmla="*/ 562 h 562"/>
                              <a:gd name="T6" fmla="*/ 121 w 10262"/>
                              <a:gd name="T7" fmla="*/ 209 h 562"/>
                              <a:gd name="T8" fmla="*/ 106 w 10262"/>
                              <a:gd name="T9" fmla="*/ 184 h 562"/>
                              <a:gd name="T10" fmla="*/ 92 w 10262"/>
                              <a:gd name="T11" fmla="*/ 158 h 562"/>
                              <a:gd name="T12" fmla="*/ 77 w 10262"/>
                              <a:gd name="T13" fmla="*/ 132 h 562"/>
                              <a:gd name="T14" fmla="*/ 62 w 10262"/>
                              <a:gd name="T15" fmla="*/ 106 h 562"/>
                              <a:gd name="T16" fmla="*/ 46 w 10262"/>
                              <a:gd name="T17" fmla="*/ 81 h 562"/>
                              <a:gd name="T18" fmla="*/ 31 w 10262"/>
                              <a:gd name="T19" fmla="*/ 54 h 562"/>
                              <a:gd name="T20" fmla="*/ 15 w 10262"/>
                              <a:gd name="T21" fmla="*/ 27 h 562"/>
                              <a:gd name="T22" fmla="*/ 0 w 10262"/>
                              <a:gd name="T2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62" h="562">
                                <a:moveTo>
                                  <a:pt x="0" y="0"/>
                                </a:moveTo>
                                <a:lnTo>
                                  <a:pt x="10262" y="360"/>
                                </a:lnTo>
                                <a:lnTo>
                                  <a:pt x="10147" y="562"/>
                                </a:lnTo>
                                <a:lnTo>
                                  <a:pt x="121" y="209"/>
                                </a:lnTo>
                                <a:lnTo>
                                  <a:pt x="106" y="184"/>
                                </a:lnTo>
                                <a:lnTo>
                                  <a:pt x="92" y="158"/>
                                </a:lnTo>
                                <a:lnTo>
                                  <a:pt x="77" y="132"/>
                                </a:lnTo>
                                <a:lnTo>
                                  <a:pt x="62" y="106"/>
                                </a:lnTo>
                                <a:lnTo>
                                  <a:pt x="46" y="81"/>
                                </a:lnTo>
                                <a:lnTo>
                                  <a:pt x="31" y="54"/>
                                </a:lnTo>
                                <a:lnTo>
                                  <a:pt x="15" y="27"/>
                                </a:lnTo>
                                <a:lnTo>
                                  <a:pt x="0" y="0"/>
                                </a:lnTo>
                                <a:close/>
                              </a:path>
                            </a:pathLst>
                          </a:custGeom>
                          <a:solidFill>
                            <a:srgbClr val="8E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8"/>
                        <wps:cNvSpPr>
                          <a:spLocks/>
                        </wps:cNvSpPr>
                        <wps:spPr bwMode="auto">
                          <a:xfrm>
                            <a:off x="392430" y="1194435"/>
                            <a:ext cx="1073150" cy="59055"/>
                          </a:xfrm>
                          <a:custGeom>
                            <a:avLst/>
                            <a:gdLst>
                              <a:gd name="T0" fmla="*/ 0 w 10145"/>
                              <a:gd name="T1" fmla="*/ 0 h 558"/>
                              <a:gd name="T2" fmla="*/ 10145 w 10145"/>
                              <a:gd name="T3" fmla="*/ 356 h 558"/>
                              <a:gd name="T4" fmla="*/ 10028 w 10145"/>
                              <a:gd name="T5" fmla="*/ 558 h 558"/>
                              <a:gd name="T6" fmla="*/ 120 w 10145"/>
                              <a:gd name="T7" fmla="*/ 210 h 558"/>
                              <a:gd name="T8" fmla="*/ 106 w 10145"/>
                              <a:gd name="T9" fmla="*/ 185 h 558"/>
                              <a:gd name="T10" fmla="*/ 92 w 10145"/>
                              <a:gd name="T11" fmla="*/ 160 h 558"/>
                              <a:gd name="T12" fmla="*/ 77 w 10145"/>
                              <a:gd name="T13" fmla="*/ 134 h 558"/>
                              <a:gd name="T14" fmla="*/ 62 w 10145"/>
                              <a:gd name="T15" fmla="*/ 108 h 558"/>
                              <a:gd name="T16" fmla="*/ 47 w 10145"/>
                              <a:gd name="T17" fmla="*/ 81 h 558"/>
                              <a:gd name="T18" fmla="*/ 32 w 10145"/>
                              <a:gd name="T19" fmla="*/ 55 h 558"/>
                              <a:gd name="T20" fmla="*/ 17 w 10145"/>
                              <a:gd name="T21" fmla="*/ 27 h 558"/>
                              <a:gd name="T22" fmla="*/ 0 w 10145"/>
                              <a:gd name="T23"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45" h="558">
                                <a:moveTo>
                                  <a:pt x="0" y="0"/>
                                </a:moveTo>
                                <a:lnTo>
                                  <a:pt x="10145" y="356"/>
                                </a:lnTo>
                                <a:lnTo>
                                  <a:pt x="10028" y="558"/>
                                </a:lnTo>
                                <a:lnTo>
                                  <a:pt x="120" y="210"/>
                                </a:lnTo>
                                <a:lnTo>
                                  <a:pt x="106" y="185"/>
                                </a:lnTo>
                                <a:lnTo>
                                  <a:pt x="92" y="160"/>
                                </a:lnTo>
                                <a:lnTo>
                                  <a:pt x="77" y="134"/>
                                </a:lnTo>
                                <a:lnTo>
                                  <a:pt x="62" y="108"/>
                                </a:lnTo>
                                <a:lnTo>
                                  <a:pt x="47" y="81"/>
                                </a:lnTo>
                                <a:lnTo>
                                  <a:pt x="32" y="55"/>
                                </a:lnTo>
                                <a:lnTo>
                                  <a:pt x="17" y="27"/>
                                </a:lnTo>
                                <a:lnTo>
                                  <a:pt x="0" y="0"/>
                                </a:lnTo>
                                <a:close/>
                              </a:path>
                            </a:pathLst>
                          </a:custGeom>
                          <a:solidFill>
                            <a:srgbClr val="8C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9"/>
                        <wps:cNvSpPr>
                          <a:spLocks/>
                        </wps:cNvSpPr>
                        <wps:spPr bwMode="auto">
                          <a:xfrm>
                            <a:off x="398780" y="1205230"/>
                            <a:ext cx="1061085" cy="58420"/>
                          </a:xfrm>
                          <a:custGeom>
                            <a:avLst/>
                            <a:gdLst>
                              <a:gd name="T0" fmla="*/ 0 w 10026"/>
                              <a:gd name="T1" fmla="*/ 0 h 553"/>
                              <a:gd name="T2" fmla="*/ 10026 w 10026"/>
                              <a:gd name="T3" fmla="*/ 353 h 553"/>
                              <a:gd name="T4" fmla="*/ 9909 w 10026"/>
                              <a:gd name="T5" fmla="*/ 553 h 553"/>
                              <a:gd name="T6" fmla="*/ 118 w 10026"/>
                              <a:gd name="T7" fmla="*/ 209 h 553"/>
                              <a:gd name="T8" fmla="*/ 104 w 10026"/>
                              <a:gd name="T9" fmla="*/ 184 h 553"/>
                              <a:gd name="T10" fmla="*/ 90 w 10026"/>
                              <a:gd name="T11" fmla="*/ 160 h 553"/>
                              <a:gd name="T12" fmla="*/ 76 w 10026"/>
                              <a:gd name="T13" fmla="*/ 134 h 553"/>
                              <a:gd name="T14" fmla="*/ 62 w 10026"/>
                              <a:gd name="T15" fmla="*/ 108 h 553"/>
                              <a:gd name="T16" fmla="*/ 46 w 10026"/>
                              <a:gd name="T17" fmla="*/ 82 h 553"/>
                              <a:gd name="T18" fmla="*/ 31 w 10026"/>
                              <a:gd name="T19" fmla="*/ 55 h 553"/>
                              <a:gd name="T20" fmla="*/ 15 w 10026"/>
                              <a:gd name="T21" fmla="*/ 28 h 553"/>
                              <a:gd name="T22" fmla="*/ 0 w 10026"/>
                              <a:gd name="T2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26" h="553">
                                <a:moveTo>
                                  <a:pt x="0" y="0"/>
                                </a:moveTo>
                                <a:lnTo>
                                  <a:pt x="10026" y="353"/>
                                </a:lnTo>
                                <a:lnTo>
                                  <a:pt x="9909" y="553"/>
                                </a:lnTo>
                                <a:lnTo>
                                  <a:pt x="118" y="209"/>
                                </a:lnTo>
                                <a:lnTo>
                                  <a:pt x="104" y="184"/>
                                </a:lnTo>
                                <a:lnTo>
                                  <a:pt x="90" y="160"/>
                                </a:lnTo>
                                <a:lnTo>
                                  <a:pt x="76" y="134"/>
                                </a:lnTo>
                                <a:lnTo>
                                  <a:pt x="62" y="108"/>
                                </a:lnTo>
                                <a:lnTo>
                                  <a:pt x="46" y="82"/>
                                </a:lnTo>
                                <a:lnTo>
                                  <a:pt x="31" y="55"/>
                                </a:lnTo>
                                <a:lnTo>
                                  <a:pt x="15" y="28"/>
                                </a:lnTo>
                                <a:lnTo>
                                  <a:pt x="0" y="0"/>
                                </a:lnTo>
                                <a:close/>
                              </a:path>
                            </a:pathLst>
                          </a:custGeom>
                          <a:solidFill>
                            <a:srgbClr val="89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90"/>
                        <wps:cNvSpPr>
                          <a:spLocks/>
                        </wps:cNvSpPr>
                        <wps:spPr bwMode="auto">
                          <a:xfrm>
                            <a:off x="405130" y="1216660"/>
                            <a:ext cx="1048385" cy="57785"/>
                          </a:xfrm>
                          <a:custGeom>
                            <a:avLst/>
                            <a:gdLst>
                              <a:gd name="T0" fmla="*/ 0 w 9908"/>
                              <a:gd name="T1" fmla="*/ 0 h 549"/>
                              <a:gd name="T2" fmla="*/ 9908 w 9908"/>
                              <a:gd name="T3" fmla="*/ 348 h 549"/>
                              <a:gd name="T4" fmla="*/ 9793 w 9908"/>
                              <a:gd name="T5" fmla="*/ 549 h 549"/>
                              <a:gd name="T6" fmla="*/ 116 w 9908"/>
                              <a:gd name="T7" fmla="*/ 209 h 549"/>
                              <a:gd name="T8" fmla="*/ 102 w 9908"/>
                              <a:gd name="T9" fmla="*/ 185 h 549"/>
                              <a:gd name="T10" fmla="*/ 89 w 9908"/>
                              <a:gd name="T11" fmla="*/ 160 h 549"/>
                              <a:gd name="T12" fmla="*/ 75 w 9908"/>
                              <a:gd name="T13" fmla="*/ 134 h 549"/>
                              <a:gd name="T14" fmla="*/ 61 w 9908"/>
                              <a:gd name="T15" fmla="*/ 109 h 549"/>
                              <a:gd name="T16" fmla="*/ 47 w 9908"/>
                              <a:gd name="T17" fmla="*/ 83 h 549"/>
                              <a:gd name="T18" fmla="*/ 32 w 9908"/>
                              <a:gd name="T19" fmla="*/ 56 h 549"/>
                              <a:gd name="T20" fmla="*/ 15 w 9908"/>
                              <a:gd name="T21" fmla="*/ 28 h 549"/>
                              <a:gd name="T22" fmla="*/ 0 w 9908"/>
                              <a:gd name="T23"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08" h="549">
                                <a:moveTo>
                                  <a:pt x="0" y="0"/>
                                </a:moveTo>
                                <a:lnTo>
                                  <a:pt x="9908" y="348"/>
                                </a:lnTo>
                                <a:lnTo>
                                  <a:pt x="9793" y="549"/>
                                </a:lnTo>
                                <a:lnTo>
                                  <a:pt x="116" y="209"/>
                                </a:lnTo>
                                <a:lnTo>
                                  <a:pt x="102" y="185"/>
                                </a:lnTo>
                                <a:lnTo>
                                  <a:pt x="89" y="160"/>
                                </a:lnTo>
                                <a:lnTo>
                                  <a:pt x="75" y="134"/>
                                </a:lnTo>
                                <a:lnTo>
                                  <a:pt x="61" y="109"/>
                                </a:lnTo>
                                <a:lnTo>
                                  <a:pt x="47" y="83"/>
                                </a:lnTo>
                                <a:lnTo>
                                  <a:pt x="32" y="56"/>
                                </a:lnTo>
                                <a:lnTo>
                                  <a:pt x="15" y="28"/>
                                </a:lnTo>
                                <a:lnTo>
                                  <a:pt x="0" y="0"/>
                                </a:lnTo>
                                <a:close/>
                              </a:path>
                            </a:pathLst>
                          </a:custGeom>
                          <a:solidFill>
                            <a:srgbClr val="86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91"/>
                        <wps:cNvSpPr>
                          <a:spLocks/>
                        </wps:cNvSpPr>
                        <wps:spPr bwMode="auto">
                          <a:xfrm>
                            <a:off x="410845" y="1227455"/>
                            <a:ext cx="1036320" cy="57785"/>
                          </a:xfrm>
                          <a:custGeom>
                            <a:avLst/>
                            <a:gdLst>
                              <a:gd name="T0" fmla="*/ 0 w 9791"/>
                              <a:gd name="T1" fmla="*/ 0 h 546"/>
                              <a:gd name="T2" fmla="*/ 9791 w 9791"/>
                              <a:gd name="T3" fmla="*/ 344 h 546"/>
                              <a:gd name="T4" fmla="*/ 9675 w 9791"/>
                              <a:gd name="T5" fmla="*/ 546 h 546"/>
                              <a:gd name="T6" fmla="*/ 112 w 9791"/>
                              <a:gd name="T7" fmla="*/ 210 h 546"/>
                              <a:gd name="T8" fmla="*/ 99 w 9791"/>
                              <a:gd name="T9" fmla="*/ 186 h 546"/>
                              <a:gd name="T10" fmla="*/ 86 w 9791"/>
                              <a:gd name="T11" fmla="*/ 162 h 546"/>
                              <a:gd name="T12" fmla="*/ 73 w 9791"/>
                              <a:gd name="T13" fmla="*/ 136 h 546"/>
                              <a:gd name="T14" fmla="*/ 59 w 9791"/>
                              <a:gd name="T15" fmla="*/ 110 h 546"/>
                              <a:gd name="T16" fmla="*/ 45 w 9791"/>
                              <a:gd name="T17" fmla="*/ 84 h 546"/>
                              <a:gd name="T18" fmla="*/ 31 w 9791"/>
                              <a:gd name="T19" fmla="*/ 56 h 546"/>
                              <a:gd name="T20" fmla="*/ 15 w 9791"/>
                              <a:gd name="T21" fmla="*/ 29 h 546"/>
                              <a:gd name="T22" fmla="*/ 0 w 9791"/>
                              <a:gd name="T23"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91" h="546">
                                <a:moveTo>
                                  <a:pt x="0" y="0"/>
                                </a:moveTo>
                                <a:lnTo>
                                  <a:pt x="9791" y="344"/>
                                </a:lnTo>
                                <a:lnTo>
                                  <a:pt x="9675" y="546"/>
                                </a:lnTo>
                                <a:lnTo>
                                  <a:pt x="112" y="210"/>
                                </a:lnTo>
                                <a:lnTo>
                                  <a:pt x="99" y="186"/>
                                </a:lnTo>
                                <a:lnTo>
                                  <a:pt x="86" y="162"/>
                                </a:lnTo>
                                <a:lnTo>
                                  <a:pt x="73" y="136"/>
                                </a:lnTo>
                                <a:lnTo>
                                  <a:pt x="59" y="110"/>
                                </a:lnTo>
                                <a:lnTo>
                                  <a:pt x="45" y="84"/>
                                </a:lnTo>
                                <a:lnTo>
                                  <a:pt x="31" y="56"/>
                                </a:lnTo>
                                <a:lnTo>
                                  <a:pt x="15" y="29"/>
                                </a:lnTo>
                                <a:lnTo>
                                  <a:pt x="0" y="0"/>
                                </a:lnTo>
                                <a:close/>
                              </a:path>
                            </a:pathLst>
                          </a:custGeom>
                          <a:solidFill>
                            <a:srgbClr val="84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92"/>
                        <wps:cNvSpPr>
                          <a:spLocks/>
                        </wps:cNvSpPr>
                        <wps:spPr bwMode="auto">
                          <a:xfrm>
                            <a:off x="417195" y="1238250"/>
                            <a:ext cx="1024255" cy="57785"/>
                          </a:xfrm>
                          <a:custGeom>
                            <a:avLst/>
                            <a:gdLst>
                              <a:gd name="T0" fmla="*/ 0 w 9677"/>
                              <a:gd name="T1" fmla="*/ 0 h 542"/>
                              <a:gd name="T2" fmla="*/ 9677 w 9677"/>
                              <a:gd name="T3" fmla="*/ 340 h 542"/>
                              <a:gd name="T4" fmla="*/ 9560 w 9677"/>
                              <a:gd name="T5" fmla="*/ 542 h 542"/>
                              <a:gd name="T6" fmla="*/ 107 w 9677"/>
                              <a:gd name="T7" fmla="*/ 209 h 542"/>
                              <a:gd name="T8" fmla="*/ 96 w 9677"/>
                              <a:gd name="T9" fmla="*/ 187 h 542"/>
                              <a:gd name="T10" fmla="*/ 84 w 9677"/>
                              <a:gd name="T11" fmla="*/ 163 h 542"/>
                              <a:gd name="T12" fmla="*/ 71 w 9677"/>
                              <a:gd name="T13" fmla="*/ 138 h 542"/>
                              <a:gd name="T14" fmla="*/ 58 w 9677"/>
                              <a:gd name="T15" fmla="*/ 112 h 542"/>
                              <a:gd name="T16" fmla="*/ 44 w 9677"/>
                              <a:gd name="T17" fmla="*/ 85 h 542"/>
                              <a:gd name="T18" fmla="*/ 30 w 9677"/>
                              <a:gd name="T19" fmla="*/ 58 h 542"/>
                              <a:gd name="T20" fmla="*/ 15 w 9677"/>
                              <a:gd name="T21" fmla="*/ 29 h 542"/>
                              <a:gd name="T22" fmla="*/ 0 w 9677"/>
                              <a:gd name="T23"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77" h="542">
                                <a:moveTo>
                                  <a:pt x="0" y="0"/>
                                </a:moveTo>
                                <a:lnTo>
                                  <a:pt x="9677" y="340"/>
                                </a:lnTo>
                                <a:lnTo>
                                  <a:pt x="9560" y="542"/>
                                </a:lnTo>
                                <a:lnTo>
                                  <a:pt x="107" y="209"/>
                                </a:lnTo>
                                <a:lnTo>
                                  <a:pt x="96" y="187"/>
                                </a:lnTo>
                                <a:lnTo>
                                  <a:pt x="84" y="163"/>
                                </a:lnTo>
                                <a:lnTo>
                                  <a:pt x="71" y="138"/>
                                </a:lnTo>
                                <a:lnTo>
                                  <a:pt x="58" y="112"/>
                                </a:lnTo>
                                <a:lnTo>
                                  <a:pt x="44" y="85"/>
                                </a:lnTo>
                                <a:lnTo>
                                  <a:pt x="30" y="58"/>
                                </a:lnTo>
                                <a:lnTo>
                                  <a:pt x="15" y="29"/>
                                </a:lnTo>
                                <a:lnTo>
                                  <a:pt x="0" y="0"/>
                                </a:lnTo>
                                <a:close/>
                              </a:path>
                            </a:pathLst>
                          </a:custGeom>
                          <a:solidFill>
                            <a:srgbClr val="81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93"/>
                        <wps:cNvSpPr>
                          <a:spLocks/>
                        </wps:cNvSpPr>
                        <wps:spPr bwMode="auto">
                          <a:xfrm>
                            <a:off x="422910" y="1249680"/>
                            <a:ext cx="1012190" cy="56515"/>
                          </a:xfrm>
                          <a:custGeom>
                            <a:avLst/>
                            <a:gdLst>
                              <a:gd name="T0" fmla="*/ 0 w 9563"/>
                              <a:gd name="T1" fmla="*/ 0 h 537"/>
                              <a:gd name="T2" fmla="*/ 9563 w 9563"/>
                              <a:gd name="T3" fmla="*/ 336 h 537"/>
                              <a:gd name="T4" fmla="*/ 9447 w 9563"/>
                              <a:gd name="T5" fmla="*/ 537 h 537"/>
                              <a:gd name="T6" fmla="*/ 99 w 9563"/>
                              <a:gd name="T7" fmla="*/ 209 h 537"/>
                              <a:gd name="T8" fmla="*/ 90 w 9563"/>
                              <a:gd name="T9" fmla="*/ 187 h 537"/>
                              <a:gd name="T10" fmla="*/ 80 w 9563"/>
                              <a:gd name="T11" fmla="*/ 165 h 537"/>
                              <a:gd name="T12" fmla="*/ 69 w 9563"/>
                              <a:gd name="T13" fmla="*/ 141 h 537"/>
                              <a:gd name="T14" fmla="*/ 57 w 9563"/>
                              <a:gd name="T15" fmla="*/ 116 h 537"/>
                              <a:gd name="T16" fmla="*/ 44 w 9563"/>
                              <a:gd name="T17" fmla="*/ 89 h 537"/>
                              <a:gd name="T18" fmla="*/ 30 w 9563"/>
                              <a:gd name="T19" fmla="*/ 61 h 537"/>
                              <a:gd name="T20" fmla="*/ 15 w 9563"/>
                              <a:gd name="T21" fmla="*/ 31 h 537"/>
                              <a:gd name="T22" fmla="*/ 0 w 9563"/>
                              <a:gd name="T23"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63" h="537">
                                <a:moveTo>
                                  <a:pt x="0" y="0"/>
                                </a:moveTo>
                                <a:lnTo>
                                  <a:pt x="9563" y="336"/>
                                </a:lnTo>
                                <a:lnTo>
                                  <a:pt x="9447" y="537"/>
                                </a:lnTo>
                                <a:lnTo>
                                  <a:pt x="99" y="209"/>
                                </a:lnTo>
                                <a:lnTo>
                                  <a:pt x="90" y="187"/>
                                </a:lnTo>
                                <a:lnTo>
                                  <a:pt x="80" y="165"/>
                                </a:lnTo>
                                <a:lnTo>
                                  <a:pt x="69" y="141"/>
                                </a:lnTo>
                                <a:lnTo>
                                  <a:pt x="57" y="116"/>
                                </a:lnTo>
                                <a:lnTo>
                                  <a:pt x="44" y="89"/>
                                </a:lnTo>
                                <a:lnTo>
                                  <a:pt x="30" y="61"/>
                                </a:lnTo>
                                <a:lnTo>
                                  <a:pt x="15" y="31"/>
                                </a:lnTo>
                                <a:lnTo>
                                  <a:pt x="0" y="0"/>
                                </a:lnTo>
                                <a:close/>
                              </a:path>
                            </a:pathLst>
                          </a:custGeom>
                          <a:solidFill>
                            <a:srgbClr val="7F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94"/>
                        <wps:cNvSpPr>
                          <a:spLocks/>
                        </wps:cNvSpPr>
                        <wps:spPr bwMode="auto">
                          <a:xfrm>
                            <a:off x="428625" y="1260475"/>
                            <a:ext cx="1000125" cy="56515"/>
                          </a:xfrm>
                          <a:custGeom>
                            <a:avLst/>
                            <a:gdLst>
                              <a:gd name="T0" fmla="*/ 0 w 9453"/>
                              <a:gd name="T1" fmla="*/ 0 h 533"/>
                              <a:gd name="T2" fmla="*/ 9453 w 9453"/>
                              <a:gd name="T3" fmla="*/ 333 h 533"/>
                              <a:gd name="T4" fmla="*/ 9338 w 9453"/>
                              <a:gd name="T5" fmla="*/ 533 h 533"/>
                              <a:gd name="T6" fmla="*/ 79 w 9453"/>
                              <a:gd name="T7" fmla="*/ 208 h 533"/>
                              <a:gd name="T8" fmla="*/ 77 w 9453"/>
                              <a:gd name="T9" fmla="*/ 194 h 533"/>
                              <a:gd name="T10" fmla="*/ 72 w 9453"/>
                              <a:gd name="T11" fmla="*/ 176 h 533"/>
                              <a:gd name="T12" fmla="*/ 66 w 9453"/>
                              <a:gd name="T13" fmla="*/ 155 h 533"/>
                              <a:gd name="T14" fmla="*/ 57 w 9453"/>
                              <a:gd name="T15" fmla="*/ 130 h 533"/>
                              <a:gd name="T16" fmla="*/ 46 w 9453"/>
                              <a:gd name="T17" fmla="*/ 103 h 533"/>
                              <a:gd name="T18" fmla="*/ 33 w 9453"/>
                              <a:gd name="T19" fmla="*/ 71 h 533"/>
                              <a:gd name="T20" fmla="*/ 17 w 9453"/>
                              <a:gd name="T21" fmla="*/ 37 h 533"/>
                              <a:gd name="T22" fmla="*/ 0 w 9453"/>
                              <a:gd name="T2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53" h="533">
                                <a:moveTo>
                                  <a:pt x="0" y="0"/>
                                </a:moveTo>
                                <a:lnTo>
                                  <a:pt x="9453" y="333"/>
                                </a:lnTo>
                                <a:lnTo>
                                  <a:pt x="9338" y="533"/>
                                </a:lnTo>
                                <a:lnTo>
                                  <a:pt x="79" y="208"/>
                                </a:lnTo>
                                <a:lnTo>
                                  <a:pt x="77" y="194"/>
                                </a:lnTo>
                                <a:lnTo>
                                  <a:pt x="72" y="176"/>
                                </a:lnTo>
                                <a:lnTo>
                                  <a:pt x="66" y="155"/>
                                </a:lnTo>
                                <a:lnTo>
                                  <a:pt x="57" y="130"/>
                                </a:lnTo>
                                <a:lnTo>
                                  <a:pt x="46" y="103"/>
                                </a:lnTo>
                                <a:lnTo>
                                  <a:pt x="33" y="71"/>
                                </a:lnTo>
                                <a:lnTo>
                                  <a:pt x="17" y="37"/>
                                </a:lnTo>
                                <a:lnTo>
                                  <a:pt x="0" y="0"/>
                                </a:lnTo>
                                <a:close/>
                              </a:path>
                            </a:pathLst>
                          </a:custGeom>
                          <a:solidFill>
                            <a:srgbClr val="7C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95"/>
                        <wps:cNvSpPr>
                          <a:spLocks/>
                        </wps:cNvSpPr>
                        <wps:spPr bwMode="auto">
                          <a:xfrm>
                            <a:off x="433705" y="1271905"/>
                            <a:ext cx="988695" cy="55880"/>
                          </a:xfrm>
                          <a:custGeom>
                            <a:avLst/>
                            <a:gdLst>
                              <a:gd name="T0" fmla="*/ 0 w 9348"/>
                              <a:gd name="T1" fmla="*/ 0 h 530"/>
                              <a:gd name="T2" fmla="*/ 9348 w 9348"/>
                              <a:gd name="T3" fmla="*/ 328 h 530"/>
                              <a:gd name="T4" fmla="*/ 9232 w 9348"/>
                              <a:gd name="T5" fmla="*/ 530 h 530"/>
                              <a:gd name="T6" fmla="*/ 36 w 9348"/>
                              <a:gd name="T7" fmla="*/ 206 h 530"/>
                              <a:gd name="T8" fmla="*/ 34 w 9348"/>
                              <a:gd name="T9" fmla="*/ 183 h 530"/>
                              <a:gd name="T10" fmla="*/ 33 w 9348"/>
                              <a:gd name="T11" fmla="*/ 158 h 530"/>
                              <a:gd name="T12" fmla="*/ 32 w 9348"/>
                              <a:gd name="T13" fmla="*/ 133 h 530"/>
                              <a:gd name="T14" fmla="*/ 32 w 9348"/>
                              <a:gd name="T15" fmla="*/ 106 h 530"/>
                              <a:gd name="T16" fmla="*/ 31 w 9348"/>
                              <a:gd name="T17" fmla="*/ 97 h 530"/>
                              <a:gd name="T18" fmla="*/ 30 w 9348"/>
                              <a:gd name="T19" fmla="*/ 87 h 530"/>
                              <a:gd name="T20" fmla="*/ 26 w 9348"/>
                              <a:gd name="T21" fmla="*/ 76 h 530"/>
                              <a:gd name="T22" fmla="*/ 23 w 9348"/>
                              <a:gd name="T23" fmla="*/ 64 h 530"/>
                              <a:gd name="T24" fmla="*/ 13 w 9348"/>
                              <a:gd name="T25" fmla="*/ 34 h 530"/>
                              <a:gd name="T26" fmla="*/ 0 w 9348"/>
                              <a:gd name="T27"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48" h="530">
                                <a:moveTo>
                                  <a:pt x="0" y="0"/>
                                </a:moveTo>
                                <a:lnTo>
                                  <a:pt x="9348" y="328"/>
                                </a:lnTo>
                                <a:lnTo>
                                  <a:pt x="9232" y="530"/>
                                </a:lnTo>
                                <a:lnTo>
                                  <a:pt x="36" y="206"/>
                                </a:lnTo>
                                <a:lnTo>
                                  <a:pt x="34" y="183"/>
                                </a:lnTo>
                                <a:lnTo>
                                  <a:pt x="33" y="158"/>
                                </a:lnTo>
                                <a:lnTo>
                                  <a:pt x="32" y="133"/>
                                </a:lnTo>
                                <a:lnTo>
                                  <a:pt x="32" y="106"/>
                                </a:lnTo>
                                <a:lnTo>
                                  <a:pt x="31" y="97"/>
                                </a:lnTo>
                                <a:lnTo>
                                  <a:pt x="30" y="87"/>
                                </a:lnTo>
                                <a:lnTo>
                                  <a:pt x="26" y="76"/>
                                </a:lnTo>
                                <a:lnTo>
                                  <a:pt x="23" y="64"/>
                                </a:lnTo>
                                <a:lnTo>
                                  <a:pt x="13" y="34"/>
                                </a:lnTo>
                                <a:lnTo>
                                  <a:pt x="0" y="0"/>
                                </a:lnTo>
                                <a:close/>
                              </a:path>
                            </a:pathLst>
                          </a:custGeom>
                          <a:solidFill>
                            <a:srgbClr val="7B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96"/>
                        <wps:cNvSpPr>
                          <a:spLocks/>
                        </wps:cNvSpPr>
                        <wps:spPr bwMode="auto">
                          <a:xfrm>
                            <a:off x="436880" y="1282700"/>
                            <a:ext cx="979805" cy="55880"/>
                          </a:xfrm>
                          <a:custGeom>
                            <a:avLst/>
                            <a:gdLst>
                              <a:gd name="T0" fmla="*/ 0 w 9259"/>
                              <a:gd name="T1" fmla="*/ 0 h 527"/>
                              <a:gd name="T2" fmla="*/ 9259 w 9259"/>
                              <a:gd name="T3" fmla="*/ 325 h 527"/>
                              <a:gd name="T4" fmla="*/ 9142 w 9259"/>
                              <a:gd name="T5" fmla="*/ 527 h 527"/>
                              <a:gd name="T6" fmla="*/ 23 w 9259"/>
                              <a:gd name="T7" fmla="*/ 207 h 527"/>
                              <a:gd name="T8" fmla="*/ 18 w 9259"/>
                              <a:gd name="T9" fmla="*/ 186 h 527"/>
                              <a:gd name="T10" fmla="*/ 14 w 9259"/>
                              <a:gd name="T11" fmla="*/ 164 h 527"/>
                              <a:gd name="T12" fmla="*/ 9 w 9259"/>
                              <a:gd name="T13" fmla="*/ 142 h 527"/>
                              <a:gd name="T14" fmla="*/ 6 w 9259"/>
                              <a:gd name="T15" fmla="*/ 117 h 527"/>
                              <a:gd name="T16" fmla="*/ 3 w 9259"/>
                              <a:gd name="T17" fmla="*/ 91 h 527"/>
                              <a:gd name="T18" fmla="*/ 1 w 9259"/>
                              <a:gd name="T19" fmla="*/ 63 h 527"/>
                              <a:gd name="T20" fmla="*/ 0 w 9259"/>
                              <a:gd name="T21" fmla="*/ 34 h 527"/>
                              <a:gd name="T22" fmla="*/ 0 w 9259"/>
                              <a:gd name="T23" fmla="*/ 3 h 527"/>
                              <a:gd name="T24" fmla="*/ 0 w 9259"/>
                              <a:gd name="T25" fmla="*/ 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59" h="527">
                                <a:moveTo>
                                  <a:pt x="0" y="0"/>
                                </a:moveTo>
                                <a:lnTo>
                                  <a:pt x="9259" y="325"/>
                                </a:lnTo>
                                <a:lnTo>
                                  <a:pt x="9142" y="527"/>
                                </a:lnTo>
                                <a:lnTo>
                                  <a:pt x="23" y="207"/>
                                </a:lnTo>
                                <a:lnTo>
                                  <a:pt x="18" y="186"/>
                                </a:lnTo>
                                <a:lnTo>
                                  <a:pt x="14" y="164"/>
                                </a:lnTo>
                                <a:lnTo>
                                  <a:pt x="9" y="142"/>
                                </a:lnTo>
                                <a:lnTo>
                                  <a:pt x="6" y="117"/>
                                </a:lnTo>
                                <a:lnTo>
                                  <a:pt x="3" y="91"/>
                                </a:lnTo>
                                <a:lnTo>
                                  <a:pt x="1" y="63"/>
                                </a:lnTo>
                                <a:lnTo>
                                  <a:pt x="0" y="34"/>
                                </a:lnTo>
                                <a:lnTo>
                                  <a:pt x="0" y="3"/>
                                </a:lnTo>
                                <a:lnTo>
                                  <a:pt x="0" y="0"/>
                                </a:lnTo>
                                <a:close/>
                              </a:path>
                            </a:pathLst>
                          </a:custGeom>
                          <a:solidFill>
                            <a:srgbClr val="79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97"/>
                        <wps:cNvSpPr>
                          <a:spLocks/>
                        </wps:cNvSpPr>
                        <wps:spPr bwMode="auto">
                          <a:xfrm>
                            <a:off x="437515" y="1293495"/>
                            <a:ext cx="972820" cy="55245"/>
                          </a:xfrm>
                          <a:custGeom>
                            <a:avLst/>
                            <a:gdLst>
                              <a:gd name="T0" fmla="*/ 0 w 9196"/>
                              <a:gd name="T1" fmla="*/ 0 h 521"/>
                              <a:gd name="T2" fmla="*/ 9196 w 9196"/>
                              <a:gd name="T3" fmla="*/ 324 h 521"/>
                              <a:gd name="T4" fmla="*/ 9103 w 9196"/>
                              <a:gd name="T5" fmla="*/ 484 h 521"/>
                              <a:gd name="T6" fmla="*/ 8978 w 9196"/>
                              <a:gd name="T7" fmla="*/ 521 h 521"/>
                              <a:gd name="T8" fmla="*/ 67 w 9196"/>
                              <a:gd name="T9" fmla="*/ 208 h 521"/>
                              <a:gd name="T10" fmla="*/ 56 w 9196"/>
                              <a:gd name="T11" fmla="*/ 191 h 521"/>
                              <a:gd name="T12" fmla="*/ 45 w 9196"/>
                              <a:gd name="T13" fmla="*/ 171 h 521"/>
                              <a:gd name="T14" fmla="*/ 36 w 9196"/>
                              <a:gd name="T15" fmla="*/ 150 h 521"/>
                              <a:gd name="T16" fmla="*/ 27 w 9196"/>
                              <a:gd name="T17" fmla="*/ 126 h 521"/>
                              <a:gd name="T18" fmla="*/ 18 w 9196"/>
                              <a:gd name="T19" fmla="*/ 99 h 521"/>
                              <a:gd name="T20" fmla="*/ 11 w 9196"/>
                              <a:gd name="T21" fmla="*/ 69 h 521"/>
                              <a:gd name="T22" fmla="*/ 5 w 9196"/>
                              <a:gd name="T23" fmla="*/ 37 h 521"/>
                              <a:gd name="T24" fmla="*/ 0 w 9196"/>
                              <a:gd name="T25"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96" h="521">
                                <a:moveTo>
                                  <a:pt x="0" y="0"/>
                                </a:moveTo>
                                <a:lnTo>
                                  <a:pt x="9196" y="324"/>
                                </a:lnTo>
                                <a:lnTo>
                                  <a:pt x="9103" y="484"/>
                                </a:lnTo>
                                <a:lnTo>
                                  <a:pt x="8978" y="521"/>
                                </a:lnTo>
                                <a:lnTo>
                                  <a:pt x="67" y="208"/>
                                </a:lnTo>
                                <a:lnTo>
                                  <a:pt x="56" y="191"/>
                                </a:lnTo>
                                <a:lnTo>
                                  <a:pt x="45" y="171"/>
                                </a:lnTo>
                                <a:lnTo>
                                  <a:pt x="36" y="150"/>
                                </a:lnTo>
                                <a:lnTo>
                                  <a:pt x="27" y="126"/>
                                </a:lnTo>
                                <a:lnTo>
                                  <a:pt x="18" y="99"/>
                                </a:lnTo>
                                <a:lnTo>
                                  <a:pt x="11" y="69"/>
                                </a:lnTo>
                                <a:lnTo>
                                  <a:pt x="5" y="37"/>
                                </a:lnTo>
                                <a:lnTo>
                                  <a:pt x="0" y="0"/>
                                </a:lnTo>
                                <a:close/>
                              </a:path>
                            </a:pathLst>
                          </a:custGeom>
                          <a:solidFill>
                            <a:srgbClr val="76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98"/>
                        <wps:cNvSpPr>
                          <a:spLocks/>
                        </wps:cNvSpPr>
                        <wps:spPr bwMode="auto">
                          <a:xfrm>
                            <a:off x="439420" y="1304290"/>
                            <a:ext cx="964565" cy="53975"/>
                          </a:xfrm>
                          <a:custGeom>
                            <a:avLst/>
                            <a:gdLst>
                              <a:gd name="T0" fmla="*/ 0 w 9119"/>
                              <a:gd name="T1" fmla="*/ 0 h 509"/>
                              <a:gd name="T2" fmla="*/ 9119 w 9119"/>
                              <a:gd name="T3" fmla="*/ 320 h 509"/>
                              <a:gd name="T4" fmla="*/ 9084 w 9119"/>
                              <a:gd name="T5" fmla="*/ 380 h 509"/>
                              <a:gd name="T6" fmla="*/ 8646 w 9119"/>
                              <a:gd name="T7" fmla="*/ 509 h 509"/>
                              <a:gd name="T8" fmla="*/ 254 w 9119"/>
                              <a:gd name="T9" fmla="*/ 214 h 509"/>
                              <a:gd name="T10" fmla="*/ 169 w 9119"/>
                              <a:gd name="T11" fmla="*/ 182 h 509"/>
                              <a:gd name="T12" fmla="*/ 165 w 9119"/>
                              <a:gd name="T13" fmla="*/ 181 h 509"/>
                              <a:gd name="T14" fmla="*/ 151 w 9119"/>
                              <a:gd name="T15" fmla="*/ 179 h 509"/>
                              <a:gd name="T16" fmla="*/ 141 w 9119"/>
                              <a:gd name="T17" fmla="*/ 175 h 509"/>
                              <a:gd name="T18" fmla="*/ 130 w 9119"/>
                              <a:gd name="T19" fmla="*/ 172 h 509"/>
                              <a:gd name="T20" fmla="*/ 117 w 9119"/>
                              <a:gd name="T21" fmla="*/ 167 h 509"/>
                              <a:gd name="T22" fmla="*/ 104 w 9119"/>
                              <a:gd name="T23" fmla="*/ 159 h 509"/>
                              <a:gd name="T24" fmla="*/ 91 w 9119"/>
                              <a:gd name="T25" fmla="*/ 149 h 509"/>
                              <a:gd name="T26" fmla="*/ 77 w 9119"/>
                              <a:gd name="T27" fmla="*/ 137 h 509"/>
                              <a:gd name="T28" fmla="*/ 63 w 9119"/>
                              <a:gd name="T29" fmla="*/ 123 h 509"/>
                              <a:gd name="T30" fmla="*/ 49 w 9119"/>
                              <a:gd name="T31" fmla="*/ 104 h 509"/>
                              <a:gd name="T32" fmla="*/ 43 w 9119"/>
                              <a:gd name="T33" fmla="*/ 94 h 509"/>
                              <a:gd name="T34" fmla="*/ 35 w 9119"/>
                              <a:gd name="T35" fmla="*/ 84 h 509"/>
                              <a:gd name="T36" fmla="*/ 29 w 9119"/>
                              <a:gd name="T37" fmla="*/ 72 h 509"/>
                              <a:gd name="T38" fmla="*/ 23 w 9119"/>
                              <a:gd name="T39" fmla="*/ 60 h 509"/>
                              <a:gd name="T40" fmla="*/ 17 w 9119"/>
                              <a:gd name="T41" fmla="*/ 46 h 509"/>
                              <a:gd name="T42" fmla="*/ 11 w 9119"/>
                              <a:gd name="T43" fmla="*/ 32 h 509"/>
                              <a:gd name="T44" fmla="*/ 6 w 9119"/>
                              <a:gd name="T45" fmla="*/ 16 h 509"/>
                              <a:gd name="T46" fmla="*/ 0 w 9119"/>
                              <a:gd name="T47"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19" h="509">
                                <a:moveTo>
                                  <a:pt x="0" y="0"/>
                                </a:moveTo>
                                <a:lnTo>
                                  <a:pt x="9119" y="320"/>
                                </a:lnTo>
                                <a:lnTo>
                                  <a:pt x="9084" y="380"/>
                                </a:lnTo>
                                <a:lnTo>
                                  <a:pt x="8646" y="509"/>
                                </a:lnTo>
                                <a:lnTo>
                                  <a:pt x="254" y="214"/>
                                </a:lnTo>
                                <a:lnTo>
                                  <a:pt x="169" y="182"/>
                                </a:lnTo>
                                <a:lnTo>
                                  <a:pt x="165" y="181"/>
                                </a:lnTo>
                                <a:lnTo>
                                  <a:pt x="151" y="179"/>
                                </a:lnTo>
                                <a:lnTo>
                                  <a:pt x="141" y="175"/>
                                </a:lnTo>
                                <a:lnTo>
                                  <a:pt x="130" y="172"/>
                                </a:lnTo>
                                <a:lnTo>
                                  <a:pt x="117" y="167"/>
                                </a:lnTo>
                                <a:lnTo>
                                  <a:pt x="104" y="159"/>
                                </a:lnTo>
                                <a:lnTo>
                                  <a:pt x="91" y="149"/>
                                </a:lnTo>
                                <a:lnTo>
                                  <a:pt x="77" y="137"/>
                                </a:lnTo>
                                <a:lnTo>
                                  <a:pt x="63" y="123"/>
                                </a:lnTo>
                                <a:lnTo>
                                  <a:pt x="49" y="104"/>
                                </a:lnTo>
                                <a:lnTo>
                                  <a:pt x="43" y="94"/>
                                </a:lnTo>
                                <a:lnTo>
                                  <a:pt x="35" y="84"/>
                                </a:lnTo>
                                <a:lnTo>
                                  <a:pt x="29" y="72"/>
                                </a:lnTo>
                                <a:lnTo>
                                  <a:pt x="23" y="60"/>
                                </a:lnTo>
                                <a:lnTo>
                                  <a:pt x="17" y="46"/>
                                </a:lnTo>
                                <a:lnTo>
                                  <a:pt x="11" y="32"/>
                                </a:lnTo>
                                <a:lnTo>
                                  <a:pt x="6" y="16"/>
                                </a:lnTo>
                                <a:lnTo>
                                  <a:pt x="0" y="0"/>
                                </a:lnTo>
                                <a:close/>
                              </a:path>
                            </a:pathLst>
                          </a:custGeom>
                          <a:solidFill>
                            <a:srgbClr val="74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99"/>
                        <wps:cNvSpPr>
                          <a:spLocks/>
                        </wps:cNvSpPr>
                        <wps:spPr bwMode="auto">
                          <a:xfrm>
                            <a:off x="444500" y="1315720"/>
                            <a:ext cx="942975" cy="52705"/>
                          </a:xfrm>
                          <a:custGeom>
                            <a:avLst/>
                            <a:gdLst>
                              <a:gd name="T0" fmla="*/ 0 w 8911"/>
                              <a:gd name="T1" fmla="*/ 0 h 496"/>
                              <a:gd name="T2" fmla="*/ 8911 w 8911"/>
                              <a:gd name="T3" fmla="*/ 313 h 496"/>
                              <a:gd name="T4" fmla="*/ 8284 w 8911"/>
                              <a:gd name="T5" fmla="*/ 496 h 496"/>
                              <a:gd name="T6" fmla="*/ 505 w 8911"/>
                              <a:gd name="T7" fmla="*/ 222 h 496"/>
                              <a:gd name="T8" fmla="*/ 121 w 8911"/>
                              <a:gd name="T9" fmla="*/ 78 h 496"/>
                              <a:gd name="T10" fmla="*/ 119 w 8911"/>
                              <a:gd name="T11" fmla="*/ 77 h 496"/>
                              <a:gd name="T12" fmla="*/ 110 w 8911"/>
                              <a:gd name="T13" fmla="*/ 77 h 496"/>
                              <a:gd name="T14" fmla="*/ 97 w 8911"/>
                              <a:gd name="T15" fmla="*/ 74 h 496"/>
                              <a:gd name="T16" fmla="*/ 81 w 8911"/>
                              <a:gd name="T17" fmla="*/ 68 h 496"/>
                              <a:gd name="T18" fmla="*/ 72 w 8911"/>
                              <a:gd name="T19" fmla="*/ 64 h 496"/>
                              <a:gd name="T20" fmla="*/ 63 w 8911"/>
                              <a:gd name="T21" fmla="*/ 58 h 496"/>
                              <a:gd name="T22" fmla="*/ 53 w 8911"/>
                              <a:gd name="T23" fmla="*/ 52 h 496"/>
                              <a:gd name="T24" fmla="*/ 42 w 8911"/>
                              <a:gd name="T25" fmla="*/ 44 h 496"/>
                              <a:gd name="T26" fmla="*/ 32 w 8911"/>
                              <a:gd name="T27" fmla="*/ 36 h 496"/>
                              <a:gd name="T28" fmla="*/ 22 w 8911"/>
                              <a:gd name="T29" fmla="*/ 25 h 496"/>
                              <a:gd name="T30" fmla="*/ 11 w 8911"/>
                              <a:gd name="T31" fmla="*/ 13 h 496"/>
                              <a:gd name="T32" fmla="*/ 0 w 8911"/>
                              <a:gd name="T33" fmla="*/ 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11" h="496">
                                <a:moveTo>
                                  <a:pt x="0" y="0"/>
                                </a:moveTo>
                                <a:lnTo>
                                  <a:pt x="8911" y="313"/>
                                </a:lnTo>
                                <a:lnTo>
                                  <a:pt x="8284" y="496"/>
                                </a:lnTo>
                                <a:lnTo>
                                  <a:pt x="505" y="222"/>
                                </a:lnTo>
                                <a:lnTo>
                                  <a:pt x="121" y="78"/>
                                </a:lnTo>
                                <a:lnTo>
                                  <a:pt x="119" y="77"/>
                                </a:lnTo>
                                <a:lnTo>
                                  <a:pt x="110" y="77"/>
                                </a:lnTo>
                                <a:lnTo>
                                  <a:pt x="97" y="74"/>
                                </a:lnTo>
                                <a:lnTo>
                                  <a:pt x="81" y="68"/>
                                </a:lnTo>
                                <a:lnTo>
                                  <a:pt x="72" y="64"/>
                                </a:lnTo>
                                <a:lnTo>
                                  <a:pt x="63" y="58"/>
                                </a:lnTo>
                                <a:lnTo>
                                  <a:pt x="53" y="52"/>
                                </a:lnTo>
                                <a:lnTo>
                                  <a:pt x="42" y="44"/>
                                </a:lnTo>
                                <a:lnTo>
                                  <a:pt x="32" y="36"/>
                                </a:lnTo>
                                <a:lnTo>
                                  <a:pt x="22" y="25"/>
                                </a:lnTo>
                                <a:lnTo>
                                  <a:pt x="11" y="13"/>
                                </a:lnTo>
                                <a:lnTo>
                                  <a:pt x="0" y="0"/>
                                </a:lnTo>
                                <a:close/>
                              </a:path>
                            </a:pathLst>
                          </a:custGeom>
                          <a:solidFill>
                            <a:srgbClr val="72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00"/>
                        <wps:cNvSpPr>
                          <a:spLocks/>
                        </wps:cNvSpPr>
                        <wps:spPr bwMode="auto">
                          <a:xfrm>
                            <a:off x="466090" y="1327150"/>
                            <a:ext cx="888365" cy="50800"/>
                          </a:xfrm>
                          <a:custGeom>
                            <a:avLst/>
                            <a:gdLst>
                              <a:gd name="T0" fmla="*/ 0 w 8392"/>
                              <a:gd name="T1" fmla="*/ 0 h 478"/>
                              <a:gd name="T2" fmla="*/ 8392 w 8392"/>
                              <a:gd name="T3" fmla="*/ 295 h 478"/>
                              <a:gd name="T4" fmla="*/ 7764 w 8392"/>
                              <a:gd name="T5" fmla="*/ 478 h 478"/>
                              <a:gd name="T6" fmla="*/ 597 w 8392"/>
                              <a:gd name="T7" fmla="*/ 226 h 478"/>
                              <a:gd name="T8" fmla="*/ 0 w 8392"/>
                              <a:gd name="T9" fmla="*/ 0 h 478"/>
                            </a:gdLst>
                            <a:ahLst/>
                            <a:cxnLst>
                              <a:cxn ang="0">
                                <a:pos x="T0" y="T1"/>
                              </a:cxn>
                              <a:cxn ang="0">
                                <a:pos x="T2" y="T3"/>
                              </a:cxn>
                              <a:cxn ang="0">
                                <a:pos x="T4" y="T5"/>
                              </a:cxn>
                              <a:cxn ang="0">
                                <a:pos x="T6" y="T7"/>
                              </a:cxn>
                              <a:cxn ang="0">
                                <a:pos x="T8" y="T9"/>
                              </a:cxn>
                            </a:cxnLst>
                            <a:rect l="0" t="0" r="r" b="b"/>
                            <a:pathLst>
                              <a:path w="8392" h="478">
                                <a:moveTo>
                                  <a:pt x="0" y="0"/>
                                </a:moveTo>
                                <a:lnTo>
                                  <a:pt x="8392" y="295"/>
                                </a:lnTo>
                                <a:lnTo>
                                  <a:pt x="7764" y="478"/>
                                </a:lnTo>
                                <a:lnTo>
                                  <a:pt x="597" y="226"/>
                                </a:lnTo>
                                <a:lnTo>
                                  <a:pt x="0" y="0"/>
                                </a:lnTo>
                                <a:close/>
                              </a:path>
                            </a:pathLst>
                          </a:custGeom>
                          <a:solidFill>
                            <a:srgbClr val="70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01"/>
                        <wps:cNvSpPr>
                          <a:spLocks/>
                        </wps:cNvSpPr>
                        <wps:spPr bwMode="auto">
                          <a:xfrm>
                            <a:off x="497840" y="1339215"/>
                            <a:ext cx="822960" cy="48260"/>
                          </a:xfrm>
                          <a:custGeom>
                            <a:avLst/>
                            <a:gdLst>
                              <a:gd name="T0" fmla="*/ 0 w 7779"/>
                              <a:gd name="T1" fmla="*/ 0 h 458"/>
                              <a:gd name="T2" fmla="*/ 7779 w 7779"/>
                              <a:gd name="T3" fmla="*/ 274 h 458"/>
                              <a:gd name="T4" fmla="*/ 7152 w 7779"/>
                              <a:gd name="T5" fmla="*/ 458 h 458"/>
                              <a:gd name="T6" fmla="*/ 598 w 7779"/>
                              <a:gd name="T7" fmla="*/ 227 h 458"/>
                              <a:gd name="T8" fmla="*/ 0 w 7779"/>
                              <a:gd name="T9" fmla="*/ 0 h 458"/>
                            </a:gdLst>
                            <a:ahLst/>
                            <a:cxnLst>
                              <a:cxn ang="0">
                                <a:pos x="T0" y="T1"/>
                              </a:cxn>
                              <a:cxn ang="0">
                                <a:pos x="T2" y="T3"/>
                              </a:cxn>
                              <a:cxn ang="0">
                                <a:pos x="T4" y="T5"/>
                              </a:cxn>
                              <a:cxn ang="0">
                                <a:pos x="T6" y="T7"/>
                              </a:cxn>
                              <a:cxn ang="0">
                                <a:pos x="T8" y="T9"/>
                              </a:cxn>
                            </a:cxnLst>
                            <a:rect l="0" t="0" r="r" b="b"/>
                            <a:pathLst>
                              <a:path w="7779" h="458">
                                <a:moveTo>
                                  <a:pt x="0" y="0"/>
                                </a:moveTo>
                                <a:lnTo>
                                  <a:pt x="7779" y="274"/>
                                </a:lnTo>
                                <a:lnTo>
                                  <a:pt x="7152" y="458"/>
                                </a:lnTo>
                                <a:lnTo>
                                  <a:pt x="598" y="227"/>
                                </a:lnTo>
                                <a:lnTo>
                                  <a:pt x="0" y="0"/>
                                </a:lnTo>
                                <a:close/>
                              </a:path>
                            </a:pathLst>
                          </a:custGeom>
                          <a:solidFill>
                            <a:srgbClr val="6E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02"/>
                        <wps:cNvSpPr>
                          <a:spLocks/>
                        </wps:cNvSpPr>
                        <wps:spPr bwMode="auto">
                          <a:xfrm>
                            <a:off x="529590" y="1351280"/>
                            <a:ext cx="758190" cy="45720"/>
                          </a:xfrm>
                          <a:custGeom>
                            <a:avLst/>
                            <a:gdLst>
                              <a:gd name="T0" fmla="*/ 0 w 7167"/>
                              <a:gd name="T1" fmla="*/ 0 h 436"/>
                              <a:gd name="T2" fmla="*/ 7167 w 7167"/>
                              <a:gd name="T3" fmla="*/ 252 h 436"/>
                              <a:gd name="T4" fmla="*/ 6540 w 7167"/>
                              <a:gd name="T5" fmla="*/ 436 h 436"/>
                              <a:gd name="T6" fmla="*/ 598 w 7167"/>
                              <a:gd name="T7" fmla="*/ 226 h 436"/>
                              <a:gd name="T8" fmla="*/ 0 w 7167"/>
                              <a:gd name="T9" fmla="*/ 0 h 436"/>
                            </a:gdLst>
                            <a:ahLst/>
                            <a:cxnLst>
                              <a:cxn ang="0">
                                <a:pos x="T0" y="T1"/>
                              </a:cxn>
                              <a:cxn ang="0">
                                <a:pos x="T2" y="T3"/>
                              </a:cxn>
                              <a:cxn ang="0">
                                <a:pos x="T4" y="T5"/>
                              </a:cxn>
                              <a:cxn ang="0">
                                <a:pos x="T6" y="T7"/>
                              </a:cxn>
                              <a:cxn ang="0">
                                <a:pos x="T8" y="T9"/>
                              </a:cxn>
                            </a:cxnLst>
                            <a:rect l="0" t="0" r="r" b="b"/>
                            <a:pathLst>
                              <a:path w="7167" h="436">
                                <a:moveTo>
                                  <a:pt x="0" y="0"/>
                                </a:moveTo>
                                <a:lnTo>
                                  <a:pt x="7167" y="252"/>
                                </a:lnTo>
                                <a:lnTo>
                                  <a:pt x="6540" y="436"/>
                                </a:lnTo>
                                <a:lnTo>
                                  <a:pt x="598" y="226"/>
                                </a:lnTo>
                                <a:lnTo>
                                  <a:pt x="0" y="0"/>
                                </a:lnTo>
                                <a:close/>
                              </a:path>
                            </a:pathLst>
                          </a:custGeom>
                          <a:solidFill>
                            <a:srgbClr val="6C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03"/>
                        <wps:cNvSpPr>
                          <a:spLocks/>
                        </wps:cNvSpPr>
                        <wps:spPr bwMode="auto">
                          <a:xfrm>
                            <a:off x="560705" y="1363345"/>
                            <a:ext cx="694055" cy="43815"/>
                          </a:xfrm>
                          <a:custGeom>
                            <a:avLst/>
                            <a:gdLst>
                              <a:gd name="T0" fmla="*/ 0 w 6554"/>
                              <a:gd name="T1" fmla="*/ 0 h 413"/>
                              <a:gd name="T2" fmla="*/ 6554 w 6554"/>
                              <a:gd name="T3" fmla="*/ 231 h 413"/>
                              <a:gd name="T4" fmla="*/ 5927 w 6554"/>
                              <a:gd name="T5" fmla="*/ 413 h 413"/>
                              <a:gd name="T6" fmla="*/ 597 w 6554"/>
                              <a:gd name="T7" fmla="*/ 227 h 413"/>
                              <a:gd name="T8" fmla="*/ 0 w 6554"/>
                              <a:gd name="T9" fmla="*/ 0 h 413"/>
                            </a:gdLst>
                            <a:ahLst/>
                            <a:cxnLst>
                              <a:cxn ang="0">
                                <a:pos x="T0" y="T1"/>
                              </a:cxn>
                              <a:cxn ang="0">
                                <a:pos x="T2" y="T3"/>
                              </a:cxn>
                              <a:cxn ang="0">
                                <a:pos x="T4" y="T5"/>
                              </a:cxn>
                              <a:cxn ang="0">
                                <a:pos x="T6" y="T7"/>
                              </a:cxn>
                              <a:cxn ang="0">
                                <a:pos x="T8" y="T9"/>
                              </a:cxn>
                            </a:cxnLst>
                            <a:rect l="0" t="0" r="r" b="b"/>
                            <a:pathLst>
                              <a:path w="6554" h="413">
                                <a:moveTo>
                                  <a:pt x="0" y="0"/>
                                </a:moveTo>
                                <a:lnTo>
                                  <a:pt x="6554" y="231"/>
                                </a:lnTo>
                                <a:lnTo>
                                  <a:pt x="5927" y="413"/>
                                </a:lnTo>
                                <a:lnTo>
                                  <a:pt x="597" y="227"/>
                                </a:lnTo>
                                <a:lnTo>
                                  <a:pt x="0" y="0"/>
                                </a:lnTo>
                                <a:close/>
                              </a:path>
                            </a:pathLst>
                          </a:custGeom>
                          <a:solidFill>
                            <a:srgbClr val="6A2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04"/>
                        <wps:cNvSpPr>
                          <a:spLocks/>
                        </wps:cNvSpPr>
                        <wps:spPr bwMode="auto">
                          <a:xfrm>
                            <a:off x="592455" y="1375410"/>
                            <a:ext cx="628650" cy="41275"/>
                          </a:xfrm>
                          <a:custGeom>
                            <a:avLst/>
                            <a:gdLst>
                              <a:gd name="T0" fmla="*/ 0 w 5942"/>
                              <a:gd name="T1" fmla="*/ 0 h 392"/>
                              <a:gd name="T2" fmla="*/ 5942 w 5942"/>
                              <a:gd name="T3" fmla="*/ 210 h 392"/>
                              <a:gd name="T4" fmla="*/ 5315 w 5942"/>
                              <a:gd name="T5" fmla="*/ 392 h 392"/>
                              <a:gd name="T6" fmla="*/ 597 w 5942"/>
                              <a:gd name="T7" fmla="*/ 227 h 392"/>
                              <a:gd name="T8" fmla="*/ 0 w 5942"/>
                              <a:gd name="T9" fmla="*/ 0 h 392"/>
                            </a:gdLst>
                            <a:ahLst/>
                            <a:cxnLst>
                              <a:cxn ang="0">
                                <a:pos x="T0" y="T1"/>
                              </a:cxn>
                              <a:cxn ang="0">
                                <a:pos x="T2" y="T3"/>
                              </a:cxn>
                              <a:cxn ang="0">
                                <a:pos x="T4" y="T5"/>
                              </a:cxn>
                              <a:cxn ang="0">
                                <a:pos x="T6" y="T7"/>
                              </a:cxn>
                              <a:cxn ang="0">
                                <a:pos x="T8" y="T9"/>
                              </a:cxn>
                            </a:cxnLst>
                            <a:rect l="0" t="0" r="r" b="b"/>
                            <a:pathLst>
                              <a:path w="5942" h="392">
                                <a:moveTo>
                                  <a:pt x="0" y="0"/>
                                </a:moveTo>
                                <a:lnTo>
                                  <a:pt x="5942" y="210"/>
                                </a:lnTo>
                                <a:lnTo>
                                  <a:pt x="5315" y="392"/>
                                </a:lnTo>
                                <a:lnTo>
                                  <a:pt x="597" y="227"/>
                                </a:lnTo>
                                <a:lnTo>
                                  <a:pt x="0" y="0"/>
                                </a:lnTo>
                                <a:close/>
                              </a:path>
                            </a:pathLst>
                          </a:custGeom>
                          <a:solidFill>
                            <a:srgbClr val="682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05"/>
                        <wps:cNvSpPr>
                          <a:spLocks/>
                        </wps:cNvSpPr>
                        <wps:spPr bwMode="auto">
                          <a:xfrm>
                            <a:off x="624205" y="1386840"/>
                            <a:ext cx="563880" cy="39370"/>
                          </a:xfrm>
                          <a:custGeom>
                            <a:avLst/>
                            <a:gdLst>
                              <a:gd name="T0" fmla="*/ 0 w 5330"/>
                              <a:gd name="T1" fmla="*/ 0 h 370"/>
                              <a:gd name="T2" fmla="*/ 5330 w 5330"/>
                              <a:gd name="T3" fmla="*/ 186 h 370"/>
                              <a:gd name="T4" fmla="*/ 4702 w 5330"/>
                              <a:gd name="T5" fmla="*/ 370 h 370"/>
                              <a:gd name="T6" fmla="*/ 597 w 5330"/>
                              <a:gd name="T7" fmla="*/ 226 h 370"/>
                              <a:gd name="T8" fmla="*/ 0 w 5330"/>
                              <a:gd name="T9" fmla="*/ 0 h 370"/>
                            </a:gdLst>
                            <a:ahLst/>
                            <a:cxnLst>
                              <a:cxn ang="0">
                                <a:pos x="T0" y="T1"/>
                              </a:cxn>
                              <a:cxn ang="0">
                                <a:pos x="T2" y="T3"/>
                              </a:cxn>
                              <a:cxn ang="0">
                                <a:pos x="T4" y="T5"/>
                              </a:cxn>
                              <a:cxn ang="0">
                                <a:pos x="T6" y="T7"/>
                              </a:cxn>
                              <a:cxn ang="0">
                                <a:pos x="T8" y="T9"/>
                              </a:cxn>
                            </a:cxnLst>
                            <a:rect l="0" t="0" r="r" b="b"/>
                            <a:pathLst>
                              <a:path w="5330" h="370">
                                <a:moveTo>
                                  <a:pt x="0" y="0"/>
                                </a:moveTo>
                                <a:lnTo>
                                  <a:pt x="5330" y="186"/>
                                </a:lnTo>
                                <a:lnTo>
                                  <a:pt x="4702" y="370"/>
                                </a:lnTo>
                                <a:lnTo>
                                  <a:pt x="597" y="226"/>
                                </a:lnTo>
                                <a:lnTo>
                                  <a:pt x="0" y="0"/>
                                </a:lnTo>
                                <a:close/>
                              </a:path>
                            </a:pathLst>
                          </a:custGeom>
                          <a:solidFill>
                            <a:srgbClr val="662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06"/>
                        <wps:cNvSpPr>
                          <a:spLocks/>
                        </wps:cNvSpPr>
                        <wps:spPr bwMode="auto">
                          <a:xfrm>
                            <a:off x="655955" y="1398905"/>
                            <a:ext cx="499110" cy="36830"/>
                          </a:xfrm>
                          <a:custGeom>
                            <a:avLst/>
                            <a:gdLst>
                              <a:gd name="T0" fmla="*/ 0 w 4718"/>
                              <a:gd name="T1" fmla="*/ 0 h 348"/>
                              <a:gd name="T2" fmla="*/ 4718 w 4718"/>
                              <a:gd name="T3" fmla="*/ 165 h 348"/>
                              <a:gd name="T4" fmla="*/ 4091 w 4718"/>
                              <a:gd name="T5" fmla="*/ 348 h 348"/>
                              <a:gd name="T6" fmla="*/ 597 w 4718"/>
                              <a:gd name="T7" fmla="*/ 225 h 348"/>
                              <a:gd name="T8" fmla="*/ 0 w 4718"/>
                              <a:gd name="T9" fmla="*/ 0 h 348"/>
                            </a:gdLst>
                            <a:ahLst/>
                            <a:cxnLst>
                              <a:cxn ang="0">
                                <a:pos x="T0" y="T1"/>
                              </a:cxn>
                              <a:cxn ang="0">
                                <a:pos x="T2" y="T3"/>
                              </a:cxn>
                              <a:cxn ang="0">
                                <a:pos x="T4" y="T5"/>
                              </a:cxn>
                              <a:cxn ang="0">
                                <a:pos x="T6" y="T7"/>
                              </a:cxn>
                              <a:cxn ang="0">
                                <a:pos x="T8" y="T9"/>
                              </a:cxn>
                            </a:cxnLst>
                            <a:rect l="0" t="0" r="r" b="b"/>
                            <a:pathLst>
                              <a:path w="4718" h="348">
                                <a:moveTo>
                                  <a:pt x="0" y="0"/>
                                </a:moveTo>
                                <a:lnTo>
                                  <a:pt x="4718" y="165"/>
                                </a:lnTo>
                                <a:lnTo>
                                  <a:pt x="4091" y="348"/>
                                </a:lnTo>
                                <a:lnTo>
                                  <a:pt x="597" y="225"/>
                                </a:lnTo>
                                <a:lnTo>
                                  <a:pt x="0" y="0"/>
                                </a:lnTo>
                                <a:close/>
                              </a:path>
                            </a:pathLst>
                          </a:custGeom>
                          <a:solidFill>
                            <a:srgbClr val="64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07"/>
                        <wps:cNvSpPr>
                          <a:spLocks/>
                        </wps:cNvSpPr>
                        <wps:spPr bwMode="auto">
                          <a:xfrm>
                            <a:off x="687705" y="1410970"/>
                            <a:ext cx="434340" cy="34925"/>
                          </a:xfrm>
                          <a:custGeom>
                            <a:avLst/>
                            <a:gdLst>
                              <a:gd name="T0" fmla="*/ 0 w 4105"/>
                              <a:gd name="T1" fmla="*/ 0 h 327"/>
                              <a:gd name="T2" fmla="*/ 4105 w 4105"/>
                              <a:gd name="T3" fmla="*/ 144 h 327"/>
                              <a:gd name="T4" fmla="*/ 3478 w 4105"/>
                              <a:gd name="T5" fmla="*/ 327 h 327"/>
                              <a:gd name="T6" fmla="*/ 597 w 4105"/>
                              <a:gd name="T7" fmla="*/ 226 h 327"/>
                              <a:gd name="T8" fmla="*/ 0 w 4105"/>
                              <a:gd name="T9" fmla="*/ 0 h 327"/>
                            </a:gdLst>
                            <a:ahLst/>
                            <a:cxnLst>
                              <a:cxn ang="0">
                                <a:pos x="T0" y="T1"/>
                              </a:cxn>
                              <a:cxn ang="0">
                                <a:pos x="T2" y="T3"/>
                              </a:cxn>
                              <a:cxn ang="0">
                                <a:pos x="T4" y="T5"/>
                              </a:cxn>
                              <a:cxn ang="0">
                                <a:pos x="T6" y="T7"/>
                              </a:cxn>
                              <a:cxn ang="0">
                                <a:pos x="T8" y="T9"/>
                              </a:cxn>
                            </a:cxnLst>
                            <a:rect l="0" t="0" r="r" b="b"/>
                            <a:pathLst>
                              <a:path w="4105" h="327">
                                <a:moveTo>
                                  <a:pt x="0" y="0"/>
                                </a:moveTo>
                                <a:lnTo>
                                  <a:pt x="4105" y="144"/>
                                </a:lnTo>
                                <a:lnTo>
                                  <a:pt x="3478" y="327"/>
                                </a:lnTo>
                                <a:lnTo>
                                  <a:pt x="597" y="226"/>
                                </a:lnTo>
                                <a:lnTo>
                                  <a:pt x="0" y="0"/>
                                </a:lnTo>
                                <a:close/>
                              </a:path>
                            </a:pathLst>
                          </a:custGeom>
                          <a:solidFill>
                            <a:srgbClr val="61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08"/>
                        <wps:cNvSpPr>
                          <a:spLocks/>
                        </wps:cNvSpPr>
                        <wps:spPr bwMode="auto">
                          <a:xfrm>
                            <a:off x="718820" y="1423035"/>
                            <a:ext cx="370205" cy="32385"/>
                          </a:xfrm>
                          <a:custGeom>
                            <a:avLst/>
                            <a:gdLst>
                              <a:gd name="T0" fmla="*/ 0 w 3494"/>
                              <a:gd name="T1" fmla="*/ 0 h 307"/>
                              <a:gd name="T2" fmla="*/ 3494 w 3494"/>
                              <a:gd name="T3" fmla="*/ 123 h 307"/>
                              <a:gd name="T4" fmla="*/ 2867 w 3494"/>
                              <a:gd name="T5" fmla="*/ 307 h 307"/>
                              <a:gd name="T6" fmla="*/ 597 w 3494"/>
                              <a:gd name="T7" fmla="*/ 227 h 307"/>
                              <a:gd name="T8" fmla="*/ 0 w 3494"/>
                              <a:gd name="T9" fmla="*/ 0 h 307"/>
                            </a:gdLst>
                            <a:ahLst/>
                            <a:cxnLst>
                              <a:cxn ang="0">
                                <a:pos x="T0" y="T1"/>
                              </a:cxn>
                              <a:cxn ang="0">
                                <a:pos x="T2" y="T3"/>
                              </a:cxn>
                              <a:cxn ang="0">
                                <a:pos x="T4" y="T5"/>
                              </a:cxn>
                              <a:cxn ang="0">
                                <a:pos x="T6" y="T7"/>
                              </a:cxn>
                              <a:cxn ang="0">
                                <a:pos x="T8" y="T9"/>
                              </a:cxn>
                            </a:cxnLst>
                            <a:rect l="0" t="0" r="r" b="b"/>
                            <a:pathLst>
                              <a:path w="3494" h="307">
                                <a:moveTo>
                                  <a:pt x="0" y="0"/>
                                </a:moveTo>
                                <a:lnTo>
                                  <a:pt x="3494" y="123"/>
                                </a:lnTo>
                                <a:lnTo>
                                  <a:pt x="2867" y="307"/>
                                </a:lnTo>
                                <a:lnTo>
                                  <a:pt x="597" y="227"/>
                                </a:lnTo>
                                <a:lnTo>
                                  <a:pt x="0" y="0"/>
                                </a:lnTo>
                                <a:close/>
                              </a:path>
                            </a:pathLst>
                          </a:custGeom>
                          <a:solidFill>
                            <a:srgbClr val="5F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09"/>
                        <wps:cNvSpPr>
                          <a:spLocks/>
                        </wps:cNvSpPr>
                        <wps:spPr bwMode="auto">
                          <a:xfrm>
                            <a:off x="750570" y="1435100"/>
                            <a:ext cx="304800" cy="30480"/>
                          </a:xfrm>
                          <a:custGeom>
                            <a:avLst/>
                            <a:gdLst>
                              <a:gd name="T0" fmla="*/ 0 w 2881"/>
                              <a:gd name="T1" fmla="*/ 0 h 287"/>
                              <a:gd name="T2" fmla="*/ 2881 w 2881"/>
                              <a:gd name="T3" fmla="*/ 101 h 287"/>
                              <a:gd name="T4" fmla="*/ 2364 w 2881"/>
                              <a:gd name="T5" fmla="*/ 252 h 287"/>
                              <a:gd name="T6" fmla="*/ 2321 w 2881"/>
                              <a:gd name="T7" fmla="*/ 287 h 287"/>
                              <a:gd name="T8" fmla="*/ 598 w 2881"/>
                              <a:gd name="T9" fmla="*/ 226 h 287"/>
                              <a:gd name="T10" fmla="*/ 0 w 2881"/>
                              <a:gd name="T11" fmla="*/ 0 h 287"/>
                            </a:gdLst>
                            <a:ahLst/>
                            <a:cxnLst>
                              <a:cxn ang="0">
                                <a:pos x="T0" y="T1"/>
                              </a:cxn>
                              <a:cxn ang="0">
                                <a:pos x="T2" y="T3"/>
                              </a:cxn>
                              <a:cxn ang="0">
                                <a:pos x="T4" y="T5"/>
                              </a:cxn>
                              <a:cxn ang="0">
                                <a:pos x="T6" y="T7"/>
                              </a:cxn>
                              <a:cxn ang="0">
                                <a:pos x="T8" y="T9"/>
                              </a:cxn>
                              <a:cxn ang="0">
                                <a:pos x="T10" y="T11"/>
                              </a:cxn>
                            </a:cxnLst>
                            <a:rect l="0" t="0" r="r" b="b"/>
                            <a:pathLst>
                              <a:path w="2881" h="287">
                                <a:moveTo>
                                  <a:pt x="0" y="0"/>
                                </a:moveTo>
                                <a:lnTo>
                                  <a:pt x="2881" y="101"/>
                                </a:lnTo>
                                <a:lnTo>
                                  <a:pt x="2364" y="252"/>
                                </a:lnTo>
                                <a:lnTo>
                                  <a:pt x="2321" y="287"/>
                                </a:lnTo>
                                <a:lnTo>
                                  <a:pt x="598" y="226"/>
                                </a:lnTo>
                                <a:lnTo>
                                  <a:pt x="0" y="0"/>
                                </a:lnTo>
                                <a:close/>
                              </a:path>
                            </a:pathLst>
                          </a:custGeom>
                          <a:solidFill>
                            <a:srgbClr val="5E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0"/>
                        <wps:cNvSpPr>
                          <a:spLocks/>
                        </wps:cNvSpPr>
                        <wps:spPr bwMode="auto">
                          <a:xfrm>
                            <a:off x="782320" y="1447165"/>
                            <a:ext cx="240030" cy="28575"/>
                          </a:xfrm>
                          <a:custGeom>
                            <a:avLst/>
                            <a:gdLst>
                              <a:gd name="T0" fmla="*/ 0 w 2270"/>
                              <a:gd name="T1" fmla="*/ 0 h 272"/>
                              <a:gd name="T2" fmla="*/ 2270 w 2270"/>
                              <a:gd name="T3" fmla="*/ 80 h 272"/>
                              <a:gd name="T4" fmla="*/ 2066 w 2270"/>
                              <a:gd name="T5" fmla="*/ 139 h 272"/>
                              <a:gd name="T6" fmla="*/ 1900 w 2270"/>
                              <a:gd name="T7" fmla="*/ 272 h 272"/>
                              <a:gd name="T8" fmla="*/ 598 w 2270"/>
                              <a:gd name="T9" fmla="*/ 226 h 272"/>
                              <a:gd name="T10" fmla="*/ 0 w 2270"/>
                              <a:gd name="T11" fmla="*/ 0 h 272"/>
                            </a:gdLst>
                            <a:ahLst/>
                            <a:cxnLst>
                              <a:cxn ang="0">
                                <a:pos x="T0" y="T1"/>
                              </a:cxn>
                              <a:cxn ang="0">
                                <a:pos x="T2" y="T3"/>
                              </a:cxn>
                              <a:cxn ang="0">
                                <a:pos x="T4" y="T5"/>
                              </a:cxn>
                              <a:cxn ang="0">
                                <a:pos x="T6" y="T7"/>
                              </a:cxn>
                              <a:cxn ang="0">
                                <a:pos x="T8" y="T9"/>
                              </a:cxn>
                              <a:cxn ang="0">
                                <a:pos x="T10" y="T11"/>
                              </a:cxn>
                            </a:cxnLst>
                            <a:rect l="0" t="0" r="r" b="b"/>
                            <a:pathLst>
                              <a:path w="2270" h="272">
                                <a:moveTo>
                                  <a:pt x="0" y="0"/>
                                </a:moveTo>
                                <a:lnTo>
                                  <a:pt x="2270" y="80"/>
                                </a:lnTo>
                                <a:lnTo>
                                  <a:pt x="2066" y="139"/>
                                </a:lnTo>
                                <a:lnTo>
                                  <a:pt x="1900" y="272"/>
                                </a:lnTo>
                                <a:lnTo>
                                  <a:pt x="598" y="226"/>
                                </a:lnTo>
                                <a:lnTo>
                                  <a:pt x="0" y="0"/>
                                </a:lnTo>
                                <a:close/>
                              </a:path>
                            </a:pathLst>
                          </a:custGeom>
                          <a:solidFill>
                            <a:srgbClr val="5C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1"/>
                        <wps:cNvSpPr>
                          <a:spLocks/>
                        </wps:cNvSpPr>
                        <wps:spPr bwMode="auto">
                          <a:xfrm>
                            <a:off x="814070" y="1459230"/>
                            <a:ext cx="182245" cy="26670"/>
                          </a:xfrm>
                          <a:custGeom>
                            <a:avLst/>
                            <a:gdLst>
                              <a:gd name="T0" fmla="*/ 0 w 1723"/>
                              <a:gd name="T1" fmla="*/ 0 h 257"/>
                              <a:gd name="T2" fmla="*/ 1723 w 1723"/>
                              <a:gd name="T3" fmla="*/ 61 h 257"/>
                              <a:gd name="T4" fmla="*/ 1509 w 1723"/>
                              <a:gd name="T5" fmla="*/ 232 h 257"/>
                              <a:gd name="T6" fmla="*/ 1501 w 1723"/>
                              <a:gd name="T7" fmla="*/ 239 h 257"/>
                              <a:gd name="T8" fmla="*/ 1491 w 1723"/>
                              <a:gd name="T9" fmla="*/ 245 h 257"/>
                              <a:gd name="T10" fmla="*/ 1481 w 1723"/>
                              <a:gd name="T11" fmla="*/ 252 h 257"/>
                              <a:gd name="T12" fmla="*/ 1472 w 1723"/>
                              <a:gd name="T13" fmla="*/ 257 h 257"/>
                              <a:gd name="T14" fmla="*/ 597 w 1723"/>
                              <a:gd name="T15" fmla="*/ 227 h 257"/>
                              <a:gd name="T16" fmla="*/ 0 w 1723"/>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3" h="257">
                                <a:moveTo>
                                  <a:pt x="0" y="0"/>
                                </a:moveTo>
                                <a:lnTo>
                                  <a:pt x="1723" y="61"/>
                                </a:lnTo>
                                <a:lnTo>
                                  <a:pt x="1509" y="232"/>
                                </a:lnTo>
                                <a:lnTo>
                                  <a:pt x="1501" y="239"/>
                                </a:lnTo>
                                <a:lnTo>
                                  <a:pt x="1491" y="245"/>
                                </a:lnTo>
                                <a:lnTo>
                                  <a:pt x="1481" y="252"/>
                                </a:lnTo>
                                <a:lnTo>
                                  <a:pt x="1472" y="257"/>
                                </a:lnTo>
                                <a:lnTo>
                                  <a:pt x="597" y="227"/>
                                </a:lnTo>
                                <a:lnTo>
                                  <a:pt x="0" y="0"/>
                                </a:lnTo>
                                <a:close/>
                              </a:path>
                            </a:pathLst>
                          </a:custGeom>
                          <a:solidFill>
                            <a:srgbClr val="5A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12"/>
                        <wps:cNvSpPr>
                          <a:spLocks/>
                        </wps:cNvSpPr>
                        <wps:spPr bwMode="auto">
                          <a:xfrm>
                            <a:off x="845185" y="1470660"/>
                            <a:ext cx="137795" cy="22225"/>
                          </a:xfrm>
                          <a:custGeom>
                            <a:avLst/>
                            <a:gdLst>
                              <a:gd name="T0" fmla="*/ 0 w 1302"/>
                              <a:gd name="T1" fmla="*/ 0 h 210"/>
                              <a:gd name="T2" fmla="*/ 1302 w 1302"/>
                              <a:gd name="T3" fmla="*/ 46 h 210"/>
                              <a:gd name="T4" fmla="*/ 1211 w 1302"/>
                              <a:gd name="T5" fmla="*/ 119 h 210"/>
                              <a:gd name="T6" fmla="*/ 1186 w 1302"/>
                              <a:gd name="T7" fmla="*/ 136 h 210"/>
                              <a:gd name="T8" fmla="*/ 1159 w 1302"/>
                              <a:gd name="T9" fmla="*/ 153 h 210"/>
                              <a:gd name="T10" fmla="*/ 1129 w 1302"/>
                              <a:gd name="T11" fmla="*/ 167 h 210"/>
                              <a:gd name="T12" fmla="*/ 1099 w 1302"/>
                              <a:gd name="T13" fmla="*/ 177 h 210"/>
                              <a:gd name="T14" fmla="*/ 1067 w 1302"/>
                              <a:gd name="T15" fmla="*/ 187 h 210"/>
                              <a:gd name="T16" fmla="*/ 1033 w 1302"/>
                              <a:gd name="T17" fmla="*/ 195 h 210"/>
                              <a:gd name="T18" fmla="*/ 998 w 1302"/>
                              <a:gd name="T19" fmla="*/ 201 h 210"/>
                              <a:gd name="T20" fmla="*/ 962 w 1302"/>
                              <a:gd name="T21" fmla="*/ 205 h 210"/>
                              <a:gd name="T22" fmla="*/ 926 w 1302"/>
                              <a:gd name="T23" fmla="*/ 209 h 210"/>
                              <a:gd name="T24" fmla="*/ 889 w 1302"/>
                              <a:gd name="T25" fmla="*/ 210 h 210"/>
                              <a:gd name="T26" fmla="*/ 852 w 1302"/>
                              <a:gd name="T27" fmla="*/ 210 h 210"/>
                              <a:gd name="T28" fmla="*/ 814 w 1302"/>
                              <a:gd name="T29" fmla="*/ 209 h 210"/>
                              <a:gd name="T30" fmla="*/ 776 w 1302"/>
                              <a:gd name="T31" fmla="*/ 207 h 210"/>
                              <a:gd name="T32" fmla="*/ 738 w 1302"/>
                              <a:gd name="T33" fmla="*/ 204 h 210"/>
                              <a:gd name="T34" fmla="*/ 702 w 1302"/>
                              <a:gd name="T35" fmla="*/ 200 h 210"/>
                              <a:gd name="T36" fmla="*/ 665 w 1302"/>
                              <a:gd name="T37" fmla="*/ 196 h 210"/>
                              <a:gd name="T38" fmla="*/ 629 w 1302"/>
                              <a:gd name="T39" fmla="*/ 190 h 210"/>
                              <a:gd name="T40" fmla="*/ 595 w 1302"/>
                              <a:gd name="T41" fmla="*/ 185 h 210"/>
                              <a:gd name="T42" fmla="*/ 561 w 1302"/>
                              <a:gd name="T43" fmla="*/ 180 h 210"/>
                              <a:gd name="T44" fmla="*/ 529 w 1302"/>
                              <a:gd name="T45" fmla="*/ 173 h 210"/>
                              <a:gd name="T46" fmla="*/ 468 w 1302"/>
                              <a:gd name="T47" fmla="*/ 160 h 210"/>
                              <a:gd name="T48" fmla="*/ 417 w 1302"/>
                              <a:gd name="T49" fmla="*/ 147 h 210"/>
                              <a:gd name="T50" fmla="*/ 372 w 1302"/>
                              <a:gd name="T51" fmla="*/ 136 h 210"/>
                              <a:gd name="T52" fmla="*/ 340 w 1302"/>
                              <a:gd name="T53" fmla="*/ 127 h 210"/>
                              <a:gd name="T54" fmla="*/ 319 w 1302"/>
                              <a:gd name="T55" fmla="*/ 121 h 210"/>
                              <a:gd name="T56" fmla="*/ 312 w 1302"/>
                              <a:gd name="T57" fmla="*/ 119 h 210"/>
                              <a:gd name="T58" fmla="*/ 0 w 1302"/>
                              <a:gd name="T59"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02" h="210">
                                <a:moveTo>
                                  <a:pt x="0" y="0"/>
                                </a:moveTo>
                                <a:lnTo>
                                  <a:pt x="1302" y="46"/>
                                </a:lnTo>
                                <a:lnTo>
                                  <a:pt x="1211" y="119"/>
                                </a:lnTo>
                                <a:lnTo>
                                  <a:pt x="1186" y="136"/>
                                </a:lnTo>
                                <a:lnTo>
                                  <a:pt x="1159" y="153"/>
                                </a:lnTo>
                                <a:lnTo>
                                  <a:pt x="1129" y="167"/>
                                </a:lnTo>
                                <a:lnTo>
                                  <a:pt x="1099" y="177"/>
                                </a:lnTo>
                                <a:lnTo>
                                  <a:pt x="1067" y="187"/>
                                </a:lnTo>
                                <a:lnTo>
                                  <a:pt x="1033" y="195"/>
                                </a:lnTo>
                                <a:lnTo>
                                  <a:pt x="998" y="201"/>
                                </a:lnTo>
                                <a:lnTo>
                                  <a:pt x="962" y="205"/>
                                </a:lnTo>
                                <a:lnTo>
                                  <a:pt x="926" y="209"/>
                                </a:lnTo>
                                <a:lnTo>
                                  <a:pt x="889" y="210"/>
                                </a:lnTo>
                                <a:lnTo>
                                  <a:pt x="852" y="210"/>
                                </a:lnTo>
                                <a:lnTo>
                                  <a:pt x="814" y="209"/>
                                </a:lnTo>
                                <a:lnTo>
                                  <a:pt x="776" y="207"/>
                                </a:lnTo>
                                <a:lnTo>
                                  <a:pt x="738" y="204"/>
                                </a:lnTo>
                                <a:lnTo>
                                  <a:pt x="702" y="200"/>
                                </a:lnTo>
                                <a:lnTo>
                                  <a:pt x="665" y="196"/>
                                </a:lnTo>
                                <a:lnTo>
                                  <a:pt x="629" y="190"/>
                                </a:lnTo>
                                <a:lnTo>
                                  <a:pt x="595" y="185"/>
                                </a:lnTo>
                                <a:lnTo>
                                  <a:pt x="561" y="180"/>
                                </a:lnTo>
                                <a:lnTo>
                                  <a:pt x="529" y="173"/>
                                </a:lnTo>
                                <a:lnTo>
                                  <a:pt x="468" y="160"/>
                                </a:lnTo>
                                <a:lnTo>
                                  <a:pt x="417" y="147"/>
                                </a:lnTo>
                                <a:lnTo>
                                  <a:pt x="372" y="136"/>
                                </a:lnTo>
                                <a:lnTo>
                                  <a:pt x="340" y="127"/>
                                </a:lnTo>
                                <a:lnTo>
                                  <a:pt x="319" y="121"/>
                                </a:lnTo>
                                <a:lnTo>
                                  <a:pt x="312" y="119"/>
                                </a:lnTo>
                                <a:lnTo>
                                  <a:pt x="0" y="0"/>
                                </a:lnTo>
                                <a:close/>
                              </a:path>
                            </a:pathLst>
                          </a:custGeom>
                          <a:solidFill>
                            <a:srgbClr val="5A2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13"/>
                        <wps:cNvSpPr>
                          <a:spLocks/>
                        </wps:cNvSpPr>
                        <wps:spPr bwMode="auto">
                          <a:xfrm>
                            <a:off x="836295" y="978535"/>
                            <a:ext cx="185420" cy="526415"/>
                          </a:xfrm>
                          <a:custGeom>
                            <a:avLst/>
                            <a:gdLst>
                              <a:gd name="T0" fmla="*/ 589 w 1748"/>
                              <a:gd name="T1" fmla="*/ 4933 h 4972"/>
                              <a:gd name="T2" fmla="*/ 696 w 1748"/>
                              <a:gd name="T3" fmla="*/ 4952 h 4972"/>
                              <a:gd name="T4" fmla="*/ 812 w 1748"/>
                              <a:gd name="T5" fmla="*/ 4966 h 4972"/>
                              <a:gd name="T6" fmla="*/ 933 w 1748"/>
                              <a:gd name="T7" fmla="*/ 4972 h 4972"/>
                              <a:gd name="T8" fmla="*/ 1057 w 1748"/>
                              <a:gd name="T9" fmla="*/ 4967 h 4972"/>
                              <a:gd name="T10" fmla="*/ 1178 w 1748"/>
                              <a:gd name="T11" fmla="*/ 4946 h 4972"/>
                              <a:gd name="T12" fmla="*/ 1293 w 1748"/>
                              <a:gd name="T13" fmla="*/ 4902 h 4972"/>
                              <a:gd name="T14" fmla="*/ 1410 w 1748"/>
                              <a:gd name="T15" fmla="*/ 4820 h 4972"/>
                              <a:gd name="T16" fmla="*/ 1575 w 1748"/>
                              <a:gd name="T17" fmla="*/ 4687 h 4972"/>
                              <a:gd name="T18" fmla="*/ 1748 w 1748"/>
                              <a:gd name="T19" fmla="*/ 4622 h 4972"/>
                              <a:gd name="T20" fmla="*/ 1670 w 1748"/>
                              <a:gd name="T21" fmla="*/ 4242 h 4972"/>
                              <a:gd name="T22" fmla="*/ 1634 w 1748"/>
                              <a:gd name="T23" fmla="*/ 3887 h 4972"/>
                              <a:gd name="T24" fmla="*/ 1612 w 1748"/>
                              <a:gd name="T25" fmla="*/ 3470 h 4972"/>
                              <a:gd name="T26" fmla="*/ 1604 w 1748"/>
                              <a:gd name="T27" fmla="*/ 3013 h 4972"/>
                              <a:gd name="T28" fmla="*/ 1608 w 1748"/>
                              <a:gd name="T29" fmla="*/ 2532 h 4972"/>
                              <a:gd name="T30" fmla="*/ 1620 w 1748"/>
                              <a:gd name="T31" fmla="*/ 2045 h 4972"/>
                              <a:gd name="T32" fmla="*/ 1638 w 1748"/>
                              <a:gd name="T33" fmla="*/ 1571 h 4972"/>
                              <a:gd name="T34" fmla="*/ 1661 w 1748"/>
                              <a:gd name="T35" fmla="*/ 1128 h 4972"/>
                              <a:gd name="T36" fmla="*/ 1683 w 1748"/>
                              <a:gd name="T37" fmla="*/ 732 h 4972"/>
                              <a:gd name="T38" fmla="*/ 1705 w 1748"/>
                              <a:gd name="T39" fmla="*/ 402 h 4972"/>
                              <a:gd name="T40" fmla="*/ 1533 w 1748"/>
                              <a:gd name="T41" fmla="*/ 132 h 4972"/>
                              <a:gd name="T42" fmla="*/ 1472 w 1748"/>
                              <a:gd name="T43" fmla="*/ 164 h 4972"/>
                              <a:gd name="T44" fmla="*/ 1395 w 1748"/>
                              <a:gd name="T45" fmla="*/ 199 h 4972"/>
                              <a:gd name="T46" fmla="*/ 1306 w 1748"/>
                              <a:gd name="T47" fmla="*/ 235 h 4972"/>
                              <a:gd name="T48" fmla="*/ 1207 w 1748"/>
                              <a:gd name="T49" fmla="*/ 266 h 4972"/>
                              <a:gd name="T50" fmla="*/ 1098 w 1748"/>
                              <a:gd name="T51" fmla="*/ 291 h 4972"/>
                              <a:gd name="T52" fmla="*/ 980 w 1748"/>
                              <a:gd name="T53" fmla="*/ 306 h 4972"/>
                              <a:gd name="T54" fmla="*/ 857 w 1748"/>
                              <a:gd name="T55" fmla="*/ 310 h 4972"/>
                              <a:gd name="T56" fmla="*/ 730 w 1748"/>
                              <a:gd name="T57" fmla="*/ 299 h 4972"/>
                              <a:gd name="T58" fmla="*/ 599 w 1748"/>
                              <a:gd name="T59" fmla="*/ 271 h 4972"/>
                              <a:gd name="T60" fmla="*/ 465 w 1748"/>
                              <a:gd name="T61" fmla="*/ 223 h 4972"/>
                              <a:gd name="T62" fmla="*/ 398 w 1748"/>
                              <a:gd name="T63" fmla="*/ 190 h 4972"/>
                              <a:gd name="T64" fmla="*/ 360 w 1748"/>
                              <a:gd name="T65" fmla="*/ 172 h 4972"/>
                              <a:gd name="T66" fmla="*/ 315 w 1748"/>
                              <a:gd name="T67" fmla="*/ 150 h 4972"/>
                              <a:gd name="T68" fmla="*/ 262 w 1748"/>
                              <a:gd name="T69" fmla="*/ 126 h 4972"/>
                              <a:gd name="T70" fmla="*/ 204 w 1748"/>
                              <a:gd name="T71" fmla="*/ 97 h 4972"/>
                              <a:gd name="T72" fmla="*/ 0 w 1748"/>
                              <a:gd name="T73" fmla="*/ 259 h 4972"/>
                              <a:gd name="T74" fmla="*/ 1 w 1748"/>
                              <a:gd name="T75" fmla="*/ 553 h 4972"/>
                              <a:gd name="T76" fmla="*/ 3 w 1748"/>
                              <a:gd name="T77" fmla="*/ 912 h 4972"/>
                              <a:gd name="T78" fmla="*/ 7 w 1748"/>
                              <a:gd name="T79" fmla="*/ 1323 h 4972"/>
                              <a:gd name="T80" fmla="*/ 14 w 1748"/>
                              <a:gd name="T81" fmla="*/ 1774 h 4972"/>
                              <a:gd name="T82" fmla="*/ 22 w 1748"/>
                              <a:gd name="T83" fmla="*/ 2252 h 4972"/>
                              <a:gd name="T84" fmla="*/ 35 w 1748"/>
                              <a:gd name="T85" fmla="*/ 2743 h 4972"/>
                              <a:gd name="T86" fmla="*/ 51 w 1748"/>
                              <a:gd name="T87" fmla="*/ 3236 h 4972"/>
                              <a:gd name="T88" fmla="*/ 72 w 1748"/>
                              <a:gd name="T89" fmla="*/ 3717 h 4972"/>
                              <a:gd name="T90" fmla="*/ 97 w 1748"/>
                              <a:gd name="T91" fmla="*/ 4175 h 4972"/>
                              <a:gd name="T92" fmla="*/ 127 w 1748"/>
                              <a:gd name="T93" fmla="*/ 4594 h 4972"/>
                              <a:gd name="T94" fmla="*/ 362 w 1748"/>
                              <a:gd name="T95" fmla="*/ 4876 h 4972"/>
                              <a:gd name="T96" fmla="*/ 392 w 1748"/>
                              <a:gd name="T97" fmla="*/ 4885 h 4972"/>
                              <a:gd name="T98" fmla="*/ 448 w 1748"/>
                              <a:gd name="T99" fmla="*/ 4900 h 4972"/>
                              <a:gd name="T100" fmla="*/ 527 w 1748"/>
                              <a:gd name="T101" fmla="*/ 4919 h 4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48" h="4972">
                                <a:moveTo>
                                  <a:pt x="527" y="4919"/>
                                </a:moveTo>
                                <a:lnTo>
                                  <a:pt x="558" y="4926"/>
                                </a:lnTo>
                                <a:lnTo>
                                  <a:pt x="589" y="4933"/>
                                </a:lnTo>
                                <a:lnTo>
                                  <a:pt x="624" y="4940"/>
                                </a:lnTo>
                                <a:lnTo>
                                  <a:pt x="659" y="4945"/>
                                </a:lnTo>
                                <a:lnTo>
                                  <a:pt x="696" y="4952"/>
                                </a:lnTo>
                                <a:lnTo>
                                  <a:pt x="734" y="4957"/>
                                </a:lnTo>
                                <a:lnTo>
                                  <a:pt x="772" y="4961"/>
                                </a:lnTo>
                                <a:lnTo>
                                  <a:pt x="812" y="4966"/>
                                </a:lnTo>
                                <a:lnTo>
                                  <a:pt x="852" y="4969"/>
                                </a:lnTo>
                                <a:lnTo>
                                  <a:pt x="893" y="4971"/>
                                </a:lnTo>
                                <a:lnTo>
                                  <a:pt x="933" y="4972"/>
                                </a:lnTo>
                                <a:lnTo>
                                  <a:pt x="975" y="4972"/>
                                </a:lnTo>
                                <a:lnTo>
                                  <a:pt x="1016" y="4970"/>
                                </a:lnTo>
                                <a:lnTo>
                                  <a:pt x="1057" y="4967"/>
                                </a:lnTo>
                                <a:lnTo>
                                  <a:pt x="1098" y="4962"/>
                                </a:lnTo>
                                <a:lnTo>
                                  <a:pt x="1138" y="4955"/>
                                </a:lnTo>
                                <a:lnTo>
                                  <a:pt x="1178" y="4946"/>
                                </a:lnTo>
                                <a:lnTo>
                                  <a:pt x="1218" y="4934"/>
                                </a:lnTo>
                                <a:lnTo>
                                  <a:pt x="1256" y="4919"/>
                                </a:lnTo>
                                <a:lnTo>
                                  <a:pt x="1293" y="4902"/>
                                </a:lnTo>
                                <a:lnTo>
                                  <a:pt x="1330" y="4881"/>
                                </a:lnTo>
                                <a:lnTo>
                                  <a:pt x="1362" y="4858"/>
                                </a:lnTo>
                                <a:lnTo>
                                  <a:pt x="1410" y="4820"/>
                                </a:lnTo>
                                <a:lnTo>
                                  <a:pt x="1449" y="4789"/>
                                </a:lnTo>
                                <a:lnTo>
                                  <a:pt x="1513" y="4738"/>
                                </a:lnTo>
                                <a:lnTo>
                                  <a:pt x="1575" y="4687"/>
                                </a:lnTo>
                                <a:lnTo>
                                  <a:pt x="1600" y="4668"/>
                                </a:lnTo>
                                <a:lnTo>
                                  <a:pt x="1604" y="4665"/>
                                </a:lnTo>
                                <a:lnTo>
                                  <a:pt x="1748" y="4622"/>
                                </a:lnTo>
                                <a:lnTo>
                                  <a:pt x="1704" y="4435"/>
                                </a:lnTo>
                                <a:lnTo>
                                  <a:pt x="1685" y="4343"/>
                                </a:lnTo>
                                <a:lnTo>
                                  <a:pt x="1670" y="4242"/>
                                </a:lnTo>
                                <a:lnTo>
                                  <a:pt x="1656" y="4132"/>
                                </a:lnTo>
                                <a:lnTo>
                                  <a:pt x="1643" y="4012"/>
                                </a:lnTo>
                                <a:lnTo>
                                  <a:pt x="1634" y="3887"/>
                                </a:lnTo>
                                <a:lnTo>
                                  <a:pt x="1625" y="3753"/>
                                </a:lnTo>
                                <a:lnTo>
                                  <a:pt x="1617" y="3615"/>
                                </a:lnTo>
                                <a:lnTo>
                                  <a:pt x="1612" y="3470"/>
                                </a:lnTo>
                                <a:lnTo>
                                  <a:pt x="1609" y="3321"/>
                                </a:lnTo>
                                <a:lnTo>
                                  <a:pt x="1605" y="3168"/>
                                </a:lnTo>
                                <a:lnTo>
                                  <a:pt x="1604" y="3013"/>
                                </a:lnTo>
                                <a:lnTo>
                                  <a:pt x="1604" y="2854"/>
                                </a:lnTo>
                                <a:lnTo>
                                  <a:pt x="1605" y="2693"/>
                                </a:lnTo>
                                <a:lnTo>
                                  <a:pt x="1608" y="2532"/>
                                </a:lnTo>
                                <a:lnTo>
                                  <a:pt x="1611" y="2369"/>
                                </a:lnTo>
                                <a:lnTo>
                                  <a:pt x="1615" y="2207"/>
                                </a:lnTo>
                                <a:lnTo>
                                  <a:pt x="1620" y="2045"/>
                                </a:lnTo>
                                <a:lnTo>
                                  <a:pt x="1625" y="1885"/>
                                </a:lnTo>
                                <a:lnTo>
                                  <a:pt x="1631" y="1727"/>
                                </a:lnTo>
                                <a:lnTo>
                                  <a:pt x="1638" y="1571"/>
                                </a:lnTo>
                                <a:lnTo>
                                  <a:pt x="1645" y="1419"/>
                                </a:lnTo>
                                <a:lnTo>
                                  <a:pt x="1652" y="1271"/>
                                </a:lnTo>
                                <a:lnTo>
                                  <a:pt x="1661" y="1128"/>
                                </a:lnTo>
                                <a:lnTo>
                                  <a:pt x="1668" y="990"/>
                                </a:lnTo>
                                <a:lnTo>
                                  <a:pt x="1676" y="857"/>
                                </a:lnTo>
                                <a:lnTo>
                                  <a:pt x="1683" y="732"/>
                                </a:lnTo>
                                <a:lnTo>
                                  <a:pt x="1691" y="614"/>
                                </a:lnTo>
                                <a:lnTo>
                                  <a:pt x="1698" y="504"/>
                                </a:lnTo>
                                <a:lnTo>
                                  <a:pt x="1705" y="402"/>
                                </a:lnTo>
                                <a:lnTo>
                                  <a:pt x="1712" y="310"/>
                                </a:lnTo>
                                <a:lnTo>
                                  <a:pt x="1734" y="18"/>
                                </a:lnTo>
                                <a:lnTo>
                                  <a:pt x="1533" y="132"/>
                                </a:lnTo>
                                <a:lnTo>
                                  <a:pt x="1515" y="142"/>
                                </a:lnTo>
                                <a:lnTo>
                                  <a:pt x="1494" y="153"/>
                                </a:lnTo>
                                <a:lnTo>
                                  <a:pt x="1472" y="164"/>
                                </a:lnTo>
                                <a:lnTo>
                                  <a:pt x="1448" y="176"/>
                                </a:lnTo>
                                <a:lnTo>
                                  <a:pt x="1422" y="187"/>
                                </a:lnTo>
                                <a:lnTo>
                                  <a:pt x="1395" y="199"/>
                                </a:lnTo>
                                <a:lnTo>
                                  <a:pt x="1367" y="211"/>
                                </a:lnTo>
                                <a:lnTo>
                                  <a:pt x="1338" y="223"/>
                                </a:lnTo>
                                <a:lnTo>
                                  <a:pt x="1306" y="235"/>
                                </a:lnTo>
                                <a:lnTo>
                                  <a:pt x="1274" y="245"/>
                                </a:lnTo>
                                <a:lnTo>
                                  <a:pt x="1242" y="255"/>
                                </a:lnTo>
                                <a:lnTo>
                                  <a:pt x="1207" y="266"/>
                                </a:lnTo>
                                <a:lnTo>
                                  <a:pt x="1171" y="274"/>
                                </a:lnTo>
                                <a:lnTo>
                                  <a:pt x="1135" y="283"/>
                                </a:lnTo>
                                <a:lnTo>
                                  <a:pt x="1098" y="291"/>
                                </a:lnTo>
                                <a:lnTo>
                                  <a:pt x="1059" y="297"/>
                                </a:lnTo>
                                <a:lnTo>
                                  <a:pt x="1020" y="302"/>
                                </a:lnTo>
                                <a:lnTo>
                                  <a:pt x="980" y="306"/>
                                </a:lnTo>
                                <a:lnTo>
                                  <a:pt x="940" y="309"/>
                                </a:lnTo>
                                <a:lnTo>
                                  <a:pt x="899" y="310"/>
                                </a:lnTo>
                                <a:lnTo>
                                  <a:pt x="857" y="310"/>
                                </a:lnTo>
                                <a:lnTo>
                                  <a:pt x="816" y="308"/>
                                </a:lnTo>
                                <a:lnTo>
                                  <a:pt x="773" y="305"/>
                                </a:lnTo>
                                <a:lnTo>
                                  <a:pt x="730" y="299"/>
                                </a:lnTo>
                                <a:lnTo>
                                  <a:pt x="686" y="292"/>
                                </a:lnTo>
                                <a:lnTo>
                                  <a:pt x="643" y="283"/>
                                </a:lnTo>
                                <a:lnTo>
                                  <a:pt x="599" y="271"/>
                                </a:lnTo>
                                <a:lnTo>
                                  <a:pt x="555" y="257"/>
                                </a:lnTo>
                                <a:lnTo>
                                  <a:pt x="509" y="241"/>
                                </a:lnTo>
                                <a:lnTo>
                                  <a:pt x="465" y="223"/>
                                </a:lnTo>
                                <a:lnTo>
                                  <a:pt x="417" y="200"/>
                                </a:lnTo>
                                <a:lnTo>
                                  <a:pt x="409" y="196"/>
                                </a:lnTo>
                                <a:lnTo>
                                  <a:pt x="398" y="190"/>
                                </a:lnTo>
                                <a:lnTo>
                                  <a:pt x="386" y="185"/>
                                </a:lnTo>
                                <a:lnTo>
                                  <a:pt x="373" y="178"/>
                                </a:lnTo>
                                <a:lnTo>
                                  <a:pt x="360" y="172"/>
                                </a:lnTo>
                                <a:lnTo>
                                  <a:pt x="346" y="165"/>
                                </a:lnTo>
                                <a:lnTo>
                                  <a:pt x="331" y="158"/>
                                </a:lnTo>
                                <a:lnTo>
                                  <a:pt x="315" y="150"/>
                                </a:lnTo>
                                <a:lnTo>
                                  <a:pt x="298" y="142"/>
                                </a:lnTo>
                                <a:lnTo>
                                  <a:pt x="280" y="134"/>
                                </a:lnTo>
                                <a:lnTo>
                                  <a:pt x="262" y="126"/>
                                </a:lnTo>
                                <a:lnTo>
                                  <a:pt x="244" y="116"/>
                                </a:lnTo>
                                <a:lnTo>
                                  <a:pt x="223" y="107"/>
                                </a:lnTo>
                                <a:lnTo>
                                  <a:pt x="204" y="97"/>
                                </a:lnTo>
                                <a:lnTo>
                                  <a:pt x="182" y="87"/>
                                </a:lnTo>
                                <a:lnTo>
                                  <a:pt x="0" y="0"/>
                                </a:lnTo>
                                <a:lnTo>
                                  <a:pt x="0" y="259"/>
                                </a:lnTo>
                                <a:lnTo>
                                  <a:pt x="0" y="349"/>
                                </a:lnTo>
                                <a:lnTo>
                                  <a:pt x="1" y="447"/>
                                </a:lnTo>
                                <a:lnTo>
                                  <a:pt x="1" y="553"/>
                                </a:lnTo>
                                <a:lnTo>
                                  <a:pt x="2" y="666"/>
                                </a:lnTo>
                                <a:lnTo>
                                  <a:pt x="2" y="786"/>
                                </a:lnTo>
                                <a:lnTo>
                                  <a:pt x="3" y="912"/>
                                </a:lnTo>
                                <a:lnTo>
                                  <a:pt x="4" y="1044"/>
                                </a:lnTo>
                                <a:lnTo>
                                  <a:pt x="5" y="1182"/>
                                </a:lnTo>
                                <a:lnTo>
                                  <a:pt x="7" y="1323"/>
                                </a:lnTo>
                                <a:lnTo>
                                  <a:pt x="9" y="1470"/>
                                </a:lnTo>
                                <a:lnTo>
                                  <a:pt x="11" y="1620"/>
                                </a:lnTo>
                                <a:lnTo>
                                  <a:pt x="14" y="1774"/>
                                </a:lnTo>
                                <a:lnTo>
                                  <a:pt x="16" y="1931"/>
                                </a:lnTo>
                                <a:lnTo>
                                  <a:pt x="19" y="2090"/>
                                </a:lnTo>
                                <a:lnTo>
                                  <a:pt x="22" y="2252"/>
                                </a:lnTo>
                                <a:lnTo>
                                  <a:pt x="27" y="2415"/>
                                </a:lnTo>
                                <a:lnTo>
                                  <a:pt x="30" y="2579"/>
                                </a:lnTo>
                                <a:lnTo>
                                  <a:pt x="35" y="2743"/>
                                </a:lnTo>
                                <a:lnTo>
                                  <a:pt x="39" y="2908"/>
                                </a:lnTo>
                                <a:lnTo>
                                  <a:pt x="45" y="3072"/>
                                </a:lnTo>
                                <a:lnTo>
                                  <a:pt x="51" y="3236"/>
                                </a:lnTo>
                                <a:lnTo>
                                  <a:pt x="57" y="3398"/>
                                </a:lnTo>
                                <a:lnTo>
                                  <a:pt x="64" y="3559"/>
                                </a:lnTo>
                                <a:lnTo>
                                  <a:pt x="72" y="3717"/>
                                </a:lnTo>
                                <a:lnTo>
                                  <a:pt x="79" y="3873"/>
                                </a:lnTo>
                                <a:lnTo>
                                  <a:pt x="88" y="4026"/>
                                </a:lnTo>
                                <a:lnTo>
                                  <a:pt x="97" y="4175"/>
                                </a:lnTo>
                                <a:lnTo>
                                  <a:pt x="106" y="4319"/>
                                </a:lnTo>
                                <a:lnTo>
                                  <a:pt x="116" y="4460"/>
                                </a:lnTo>
                                <a:lnTo>
                                  <a:pt x="127" y="4594"/>
                                </a:lnTo>
                                <a:lnTo>
                                  <a:pt x="145" y="4794"/>
                                </a:lnTo>
                                <a:lnTo>
                                  <a:pt x="357" y="4874"/>
                                </a:lnTo>
                                <a:lnTo>
                                  <a:pt x="362" y="4876"/>
                                </a:lnTo>
                                <a:lnTo>
                                  <a:pt x="370" y="4878"/>
                                </a:lnTo>
                                <a:lnTo>
                                  <a:pt x="379" y="4881"/>
                                </a:lnTo>
                                <a:lnTo>
                                  <a:pt x="392" y="4885"/>
                                </a:lnTo>
                                <a:lnTo>
                                  <a:pt x="408" y="4889"/>
                                </a:lnTo>
                                <a:lnTo>
                                  <a:pt x="426" y="4894"/>
                                </a:lnTo>
                                <a:lnTo>
                                  <a:pt x="448" y="4900"/>
                                </a:lnTo>
                                <a:lnTo>
                                  <a:pt x="473" y="4906"/>
                                </a:lnTo>
                                <a:lnTo>
                                  <a:pt x="498" y="4913"/>
                                </a:lnTo>
                                <a:lnTo>
                                  <a:pt x="527" y="4919"/>
                                </a:lnTo>
                                <a:close/>
                              </a:path>
                            </a:pathLst>
                          </a:custGeom>
                          <a:solidFill>
                            <a:srgbClr val="7F2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4"/>
                        <wps:cNvSpPr>
                          <a:spLocks/>
                        </wps:cNvSpPr>
                        <wps:spPr bwMode="auto">
                          <a:xfrm>
                            <a:off x="848360" y="997585"/>
                            <a:ext cx="158115" cy="250190"/>
                          </a:xfrm>
                          <a:custGeom>
                            <a:avLst/>
                            <a:gdLst>
                              <a:gd name="T0" fmla="*/ 29 w 1495"/>
                              <a:gd name="T1" fmla="*/ 2339 h 2364"/>
                              <a:gd name="T2" fmla="*/ 20 w 1495"/>
                              <a:gd name="T3" fmla="*/ 1981 h 2364"/>
                              <a:gd name="T4" fmla="*/ 14 w 1495"/>
                              <a:gd name="T5" fmla="*/ 1631 h 2364"/>
                              <a:gd name="T6" fmla="*/ 8 w 1495"/>
                              <a:gd name="T7" fmla="*/ 1295 h 2364"/>
                              <a:gd name="T8" fmla="*/ 5 w 1495"/>
                              <a:gd name="T9" fmla="*/ 978 h 2364"/>
                              <a:gd name="T10" fmla="*/ 3 w 1495"/>
                              <a:gd name="T11" fmla="*/ 685 h 2364"/>
                              <a:gd name="T12" fmla="*/ 1 w 1495"/>
                              <a:gd name="T13" fmla="*/ 421 h 2364"/>
                              <a:gd name="T14" fmla="*/ 0 w 1495"/>
                              <a:gd name="T15" fmla="*/ 191 h 2364"/>
                              <a:gd name="T16" fmla="*/ 0 w 1495"/>
                              <a:gd name="T17" fmla="*/ 0 h 2364"/>
                              <a:gd name="T18" fmla="*/ 83 w 1495"/>
                              <a:gd name="T19" fmla="*/ 40 h 2364"/>
                              <a:gd name="T20" fmla="*/ 154 w 1495"/>
                              <a:gd name="T21" fmla="*/ 75 h 2364"/>
                              <a:gd name="T22" fmla="*/ 213 w 1495"/>
                              <a:gd name="T23" fmla="*/ 103 h 2364"/>
                              <a:gd name="T24" fmla="*/ 257 w 1495"/>
                              <a:gd name="T25" fmla="*/ 124 h 2364"/>
                              <a:gd name="T26" fmla="*/ 357 w 1495"/>
                              <a:gd name="T27" fmla="*/ 169 h 2364"/>
                              <a:gd name="T28" fmla="*/ 456 w 1495"/>
                              <a:gd name="T29" fmla="*/ 202 h 2364"/>
                              <a:gd name="T30" fmla="*/ 553 w 1495"/>
                              <a:gd name="T31" fmla="*/ 225 h 2364"/>
                              <a:gd name="T32" fmla="*/ 649 w 1495"/>
                              <a:gd name="T33" fmla="*/ 239 h 2364"/>
                              <a:gd name="T34" fmla="*/ 743 w 1495"/>
                              <a:gd name="T35" fmla="*/ 245 h 2364"/>
                              <a:gd name="T36" fmla="*/ 834 w 1495"/>
                              <a:gd name="T37" fmla="*/ 244 h 2364"/>
                              <a:gd name="T38" fmla="*/ 921 w 1495"/>
                              <a:gd name="T39" fmla="*/ 237 h 2364"/>
                              <a:gd name="T40" fmla="*/ 1005 w 1495"/>
                              <a:gd name="T41" fmla="*/ 224 h 2364"/>
                              <a:gd name="T42" fmla="*/ 1085 w 1495"/>
                              <a:gd name="T43" fmla="*/ 206 h 2364"/>
                              <a:gd name="T44" fmla="*/ 1161 w 1495"/>
                              <a:gd name="T45" fmla="*/ 186 h 2364"/>
                              <a:gd name="T46" fmla="*/ 1232 w 1495"/>
                              <a:gd name="T47" fmla="*/ 162 h 2364"/>
                              <a:gd name="T48" fmla="*/ 1297 w 1495"/>
                              <a:gd name="T49" fmla="*/ 138 h 2364"/>
                              <a:gd name="T50" fmla="*/ 1356 w 1495"/>
                              <a:gd name="T51" fmla="*/ 113 h 2364"/>
                              <a:gd name="T52" fmla="*/ 1409 w 1495"/>
                              <a:gd name="T53" fmla="*/ 88 h 2364"/>
                              <a:gd name="T54" fmla="*/ 1495 w 1495"/>
                              <a:gd name="T55" fmla="*/ 42 h 2364"/>
                              <a:gd name="T56" fmla="*/ 1481 w 1495"/>
                              <a:gd name="T57" fmla="*/ 230 h 2364"/>
                              <a:gd name="T58" fmla="*/ 1464 w 1495"/>
                              <a:gd name="T59" fmla="*/ 461 h 2364"/>
                              <a:gd name="T60" fmla="*/ 1448 w 1495"/>
                              <a:gd name="T61" fmla="*/ 726 h 2364"/>
                              <a:gd name="T62" fmla="*/ 1432 w 1495"/>
                              <a:gd name="T63" fmla="*/ 1021 h 2364"/>
                              <a:gd name="T64" fmla="*/ 1417 w 1495"/>
                              <a:gd name="T65" fmla="*/ 1339 h 2364"/>
                              <a:gd name="T66" fmla="*/ 1403 w 1495"/>
                              <a:gd name="T67" fmla="*/ 1673 h 2364"/>
                              <a:gd name="T68" fmla="*/ 1391 w 1495"/>
                              <a:gd name="T69" fmla="*/ 2017 h 2364"/>
                              <a:gd name="T70" fmla="*/ 1383 w 1495"/>
                              <a:gd name="T71" fmla="*/ 2364 h 2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5" h="2364">
                                <a:moveTo>
                                  <a:pt x="1383" y="2364"/>
                                </a:moveTo>
                                <a:lnTo>
                                  <a:pt x="29" y="2339"/>
                                </a:lnTo>
                                <a:lnTo>
                                  <a:pt x="25" y="2159"/>
                                </a:lnTo>
                                <a:lnTo>
                                  <a:pt x="20" y="1981"/>
                                </a:lnTo>
                                <a:lnTo>
                                  <a:pt x="17" y="1804"/>
                                </a:lnTo>
                                <a:lnTo>
                                  <a:pt x="14" y="1631"/>
                                </a:lnTo>
                                <a:lnTo>
                                  <a:pt x="11" y="1461"/>
                                </a:lnTo>
                                <a:lnTo>
                                  <a:pt x="8" y="1295"/>
                                </a:lnTo>
                                <a:lnTo>
                                  <a:pt x="6" y="1134"/>
                                </a:lnTo>
                                <a:lnTo>
                                  <a:pt x="5" y="978"/>
                                </a:lnTo>
                                <a:lnTo>
                                  <a:pt x="4" y="828"/>
                                </a:lnTo>
                                <a:lnTo>
                                  <a:pt x="3" y="685"/>
                                </a:lnTo>
                                <a:lnTo>
                                  <a:pt x="2" y="549"/>
                                </a:lnTo>
                                <a:lnTo>
                                  <a:pt x="1" y="421"/>
                                </a:lnTo>
                                <a:lnTo>
                                  <a:pt x="1" y="301"/>
                                </a:lnTo>
                                <a:lnTo>
                                  <a:pt x="0" y="191"/>
                                </a:lnTo>
                                <a:lnTo>
                                  <a:pt x="0" y="91"/>
                                </a:lnTo>
                                <a:lnTo>
                                  <a:pt x="0" y="0"/>
                                </a:lnTo>
                                <a:lnTo>
                                  <a:pt x="43" y="21"/>
                                </a:lnTo>
                                <a:lnTo>
                                  <a:pt x="83" y="40"/>
                                </a:lnTo>
                                <a:lnTo>
                                  <a:pt x="120" y="58"/>
                                </a:lnTo>
                                <a:lnTo>
                                  <a:pt x="154" y="75"/>
                                </a:lnTo>
                                <a:lnTo>
                                  <a:pt x="185" y="89"/>
                                </a:lnTo>
                                <a:lnTo>
                                  <a:pt x="213" y="103"/>
                                </a:lnTo>
                                <a:lnTo>
                                  <a:pt x="236" y="115"/>
                                </a:lnTo>
                                <a:lnTo>
                                  <a:pt x="257" y="124"/>
                                </a:lnTo>
                                <a:lnTo>
                                  <a:pt x="307" y="148"/>
                                </a:lnTo>
                                <a:lnTo>
                                  <a:pt x="357" y="169"/>
                                </a:lnTo>
                                <a:lnTo>
                                  <a:pt x="406" y="187"/>
                                </a:lnTo>
                                <a:lnTo>
                                  <a:pt x="456" y="202"/>
                                </a:lnTo>
                                <a:lnTo>
                                  <a:pt x="504" y="215"/>
                                </a:lnTo>
                                <a:lnTo>
                                  <a:pt x="553" y="225"/>
                                </a:lnTo>
                                <a:lnTo>
                                  <a:pt x="601" y="233"/>
                                </a:lnTo>
                                <a:lnTo>
                                  <a:pt x="649" y="239"/>
                                </a:lnTo>
                                <a:lnTo>
                                  <a:pt x="696" y="243"/>
                                </a:lnTo>
                                <a:lnTo>
                                  <a:pt x="743" y="245"/>
                                </a:lnTo>
                                <a:lnTo>
                                  <a:pt x="788" y="245"/>
                                </a:lnTo>
                                <a:lnTo>
                                  <a:pt x="834" y="244"/>
                                </a:lnTo>
                                <a:lnTo>
                                  <a:pt x="878" y="241"/>
                                </a:lnTo>
                                <a:lnTo>
                                  <a:pt x="921" y="237"/>
                                </a:lnTo>
                                <a:lnTo>
                                  <a:pt x="964" y="230"/>
                                </a:lnTo>
                                <a:lnTo>
                                  <a:pt x="1005" y="224"/>
                                </a:lnTo>
                                <a:lnTo>
                                  <a:pt x="1046" y="215"/>
                                </a:lnTo>
                                <a:lnTo>
                                  <a:pt x="1085" y="206"/>
                                </a:lnTo>
                                <a:lnTo>
                                  <a:pt x="1124" y="197"/>
                                </a:lnTo>
                                <a:lnTo>
                                  <a:pt x="1161" y="186"/>
                                </a:lnTo>
                                <a:lnTo>
                                  <a:pt x="1198" y="174"/>
                                </a:lnTo>
                                <a:lnTo>
                                  <a:pt x="1232" y="162"/>
                                </a:lnTo>
                                <a:lnTo>
                                  <a:pt x="1266" y="150"/>
                                </a:lnTo>
                                <a:lnTo>
                                  <a:pt x="1297" y="138"/>
                                </a:lnTo>
                                <a:lnTo>
                                  <a:pt x="1327" y="125"/>
                                </a:lnTo>
                                <a:lnTo>
                                  <a:pt x="1356" y="113"/>
                                </a:lnTo>
                                <a:lnTo>
                                  <a:pt x="1383" y="100"/>
                                </a:lnTo>
                                <a:lnTo>
                                  <a:pt x="1409" y="88"/>
                                </a:lnTo>
                                <a:lnTo>
                                  <a:pt x="1456" y="64"/>
                                </a:lnTo>
                                <a:lnTo>
                                  <a:pt x="1495" y="42"/>
                                </a:lnTo>
                                <a:lnTo>
                                  <a:pt x="1488" y="131"/>
                                </a:lnTo>
                                <a:lnTo>
                                  <a:pt x="1481" y="230"/>
                                </a:lnTo>
                                <a:lnTo>
                                  <a:pt x="1473" y="341"/>
                                </a:lnTo>
                                <a:lnTo>
                                  <a:pt x="1464" y="461"/>
                                </a:lnTo>
                                <a:lnTo>
                                  <a:pt x="1457" y="589"/>
                                </a:lnTo>
                                <a:lnTo>
                                  <a:pt x="1448" y="726"/>
                                </a:lnTo>
                                <a:lnTo>
                                  <a:pt x="1441" y="871"/>
                                </a:lnTo>
                                <a:lnTo>
                                  <a:pt x="1432" y="1021"/>
                                </a:lnTo>
                                <a:lnTo>
                                  <a:pt x="1424" y="1177"/>
                                </a:lnTo>
                                <a:lnTo>
                                  <a:pt x="1417" y="1339"/>
                                </a:lnTo>
                                <a:lnTo>
                                  <a:pt x="1409" y="1504"/>
                                </a:lnTo>
                                <a:lnTo>
                                  <a:pt x="1403" y="1673"/>
                                </a:lnTo>
                                <a:lnTo>
                                  <a:pt x="1396" y="1844"/>
                                </a:lnTo>
                                <a:lnTo>
                                  <a:pt x="1391" y="2017"/>
                                </a:lnTo>
                                <a:lnTo>
                                  <a:pt x="1387" y="2191"/>
                                </a:lnTo>
                                <a:lnTo>
                                  <a:pt x="1383" y="236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5"/>
                        <wps:cNvSpPr>
                          <a:spLocks/>
                        </wps:cNvSpPr>
                        <wps:spPr bwMode="auto">
                          <a:xfrm>
                            <a:off x="851535" y="1238250"/>
                            <a:ext cx="143510" cy="16510"/>
                          </a:xfrm>
                          <a:custGeom>
                            <a:avLst/>
                            <a:gdLst>
                              <a:gd name="T0" fmla="*/ 0 w 1357"/>
                              <a:gd name="T1" fmla="*/ 0 h 158"/>
                              <a:gd name="T2" fmla="*/ 1357 w 1357"/>
                              <a:gd name="T3" fmla="*/ 25 h 158"/>
                              <a:gd name="T4" fmla="*/ 1357 w 1357"/>
                              <a:gd name="T5" fmla="*/ 58 h 158"/>
                              <a:gd name="T6" fmla="*/ 1356 w 1357"/>
                              <a:gd name="T7" fmla="*/ 91 h 158"/>
                              <a:gd name="T8" fmla="*/ 1356 w 1357"/>
                              <a:gd name="T9" fmla="*/ 125 h 158"/>
                              <a:gd name="T10" fmla="*/ 1355 w 1357"/>
                              <a:gd name="T11" fmla="*/ 158 h 158"/>
                              <a:gd name="T12" fmla="*/ 3 w 1357"/>
                              <a:gd name="T13" fmla="*/ 133 h 158"/>
                              <a:gd name="T14" fmla="*/ 0 w 1357"/>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7" h="158">
                                <a:moveTo>
                                  <a:pt x="0" y="0"/>
                                </a:moveTo>
                                <a:lnTo>
                                  <a:pt x="1357" y="25"/>
                                </a:lnTo>
                                <a:lnTo>
                                  <a:pt x="1357" y="58"/>
                                </a:lnTo>
                                <a:lnTo>
                                  <a:pt x="1356" y="91"/>
                                </a:lnTo>
                                <a:lnTo>
                                  <a:pt x="1356" y="125"/>
                                </a:lnTo>
                                <a:lnTo>
                                  <a:pt x="1355" y="158"/>
                                </a:lnTo>
                                <a:lnTo>
                                  <a:pt x="3" y="133"/>
                                </a:lnTo>
                                <a:lnTo>
                                  <a:pt x="0"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6"/>
                        <wps:cNvSpPr>
                          <a:spLocks/>
                        </wps:cNvSpPr>
                        <wps:spPr bwMode="auto">
                          <a:xfrm>
                            <a:off x="851535" y="1245235"/>
                            <a:ext cx="143510" cy="16510"/>
                          </a:xfrm>
                          <a:custGeom>
                            <a:avLst/>
                            <a:gdLst>
                              <a:gd name="T0" fmla="*/ 0 w 1354"/>
                              <a:gd name="T1" fmla="*/ 0 h 159"/>
                              <a:gd name="T2" fmla="*/ 1354 w 1354"/>
                              <a:gd name="T3" fmla="*/ 25 h 159"/>
                              <a:gd name="T4" fmla="*/ 1354 w 1354"/>
                              <a:gd name="T5" fmla="*/ 59 h 159"/>
                              <a:gd name="T6" fmla="*/ 1353 w 1354"/>
                              <a:gd name="T7" fmla="*/ 92 h 159"/>
                              <a:gd name="T8" fmla="*/ 1353 w 1354"/>
                              <a:gd name="T9" fmla="*/ 126 h 159"/>
                              <a:gd name="T10" fmla="*/ 1353 w 1354"/>
                              <a:gd name="T11" fmla="*/ 159 h 159"/>
                              <a:gd name="T12" fmla="*/ 3 w 1354"/>
                              <a:gd name="T13" fmla="*/ 133 h 159"/>
                              <a:gd name="T14" fmla="*/ 0 w 1354"/>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4" h="159">
                                <a:moveTo>
                                  <a:pt x="0" y="0"/>
                                </a:moveTo>
                                <a:lnTo>
                                  <a:pt x="1354" y="25"/>
                                </a:lnTo>
                                <a:lnTo>
                                  <a:pt x="1354" y="59"/>
                                </a:lnTo>
                                <a:lnTo>
                                  <a:pt x="1353" y="92"/>
                                </a:lnTo>
                                <a:lnTo>
                                  <a:pt x="1353" y="126"/>
                                </a:lnTo>
                                <a:lnTo>
                                  <a:pt x="1353" y="159"/>
                                </a:lnTo>
                                <a:lnTo>
                                  <a:pt x="3" y="133"/>
                                </a:lnTo>
                                <a:lnTo>
                                  <a:pt x="0" y="0"/>
                                </a:lnTo>
                                <a:close/>
                              </a:path>
                            </a:pathLst>
                          </a:custGeom>
                          <a:solidFill>
                            <a:srgbClr val="D825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7"/>
                        <wps:cNvSpPr>
                          <a:spLocks/>
                        </wps:cNvSpPr>
                        <wps:spPr bwMode="auto">
                          <a:xfrm>
                            <a:off x="851535" y="1252220"/>
                            <a:ext cx="143510" cy="16510"/>
                          </a:xfrm>
                          <a:custGeom>
                            <a:avLst/>
                            <a:gdLst>
                              <a:gd name="T0" fmla="*/ 0 w 1352"/>
                              <a:gd name="T1" fmla="*/ 0 h 159"/>
                              <a:gd name="T2" fmla="*/ 1352 w 1352"/>
                              <a:gd name="T3" fmla="*/ 25 h 159"/>
                              <a:gd name="T4" fmla="*/ 1352 w 1352"/>
                              <a:gd name="T5" fmla="*/ 59 h 159"/>
                              <a:gd name="T6" fmla="*/ 1352 w 1352"/>
                              <a:gd name="T7" fmla="*/ 92 h 159"/>
                              <a:gd name="T8" fmla="*/ 1351 w 1352"/>
                              <a:gd name="T9" fmla="*/ 125 h 159"/>
                              <a:gd name="T10" fmla="*/ 1351 w 1352"/>
                              <a:gd name="T11" fmla="*/ 159 h 159"/>
                              <a:gd name="T12" fmla="*/ 4 w 1352"/>
                              <a:gd name="T13" fmla="*/ 133 h 159"/>
                              <a:gd name="T14" fmla="*/ 0 w 1352"/>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2" h="159">
                                <a:moveTo>
                                  <a:pt x="0" y="0"/>
                                </a:moveTo>
                                <a:lnTo>
                                  <a:pt x="1352" y="25"/>
                                </a:lnTo>
                                <a:lnTo>
                                  <a:pt x="1352" y="59"/>
                                </a:lnTo>
                                <a:lnTo>
                                  <a:pt x="1352" y="92"/>
                                </a:lnTo>
                                <a:lnTo>
                                  <a:pt x="1351" y="125"/>
                                </a:lnTo>
                                <a:lnTo>
                                  <a:pt x="1351" y="159"/>
                                </a:lnTo>
                                <a:lnTo>
                                  <a:pt x="4" y="133"/>
                                </a:lnTo>
                                <a:lnTo>
                                  <a:pt x="0" y="0"/>
                                </a:lnTo>
                                <a:close/>
                              </a:path>
                            </a:pathLst>
                          </a:custGeom>
                          <a:solidFill>
                            <a:srgbClr val="D52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18"/>
                        <wps:cNvSpPr>
                          <a:spLocks/>
                        </wps:cNvSpPr>
                        <wps:spPr bwMode="auto">
                          <a:xfrm>
                            <a:off x="852170" y="1259205"/>
                            <a:ext cx="142875" cy="16510"/>
                          </a:xfrm>
                          <a:custGeom>
                            <a:avLst/>
                            <a:gdLst>
                              <a:gd name="T0" fmla="*/ 0 w 1350"/>
                              <a:gd name="T1" fmla="*/ 0 h 159"/>
                              <a:gd name="T2" fmla="*/ 1350 w 1350"/>
                              <a:gd name="T3" fmla="*/ 26 h 159"/>
                              <a:gd name="T4" fmla="*/ 1349 w 1350"/>
                              <a:gd name="T5" fmla="*/ 59 h 159"/>
                              <a:gd name="T6" fmla="*/ 1349 w 1350"/>
                              <a:gd name="T7" fmla="*/ 93 h 159"/>
                              <a:gd name="T8" fmla="*/ 1349 w 1350"/>
                              <a:gd name="T9" fmla="*/ 126 h 159"/>
                              <a:gd name="T10" fmla="*/ 1349 w 1350"/>
                              <a:gd name="T11" fmla="*/ 159 h 159"/>
                              <a:gd name="T12" fmla="*/ 5 w 1350"/>
                              <a:gd name="T13" fmla="*/ 134 h 159"/>
                              <a:gd name="T14" fmla="*/ 0 w 1350"/>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0" h="159">
                                <a:moveTo>
                                  <a:pt x="0" y="0"/>
                                </a:moveTo>
                                <a:lnTo>
                                  <a:pt x="1350" y="26"/>
                                </a:lnTo>
                                <a:lnTo>
                                  <a:pt x="1349" y="59"/>
                                </a:lnTo>
                                <a:lnTo>
                                  <a:pt x="1349" y="93"/>
                                </a:lnTo>
                                <a:lnTo>
                                  <a:pt x="1349" y="126"/>
                                </a:lnTo>
                                <a:lnTo>
                                  <a:pt x="1349" y="159"/>
                                </a:lnTo>
                                <a:lnTo>
                                  <a:pt x="5" y="134"/>
                                </a:lnTo>
                                <a:lnTo>
                                  <a:pt x="0" y="0"/>
                                </a:lnTo>
                                <a:close/>
                              </a:path>
                            </a:pathLst>
                          </a:custGeom>
                          <a:solidFill>
                            <a:srgbClr val="D226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19"/>
                        <wps:cNvSpPr>
                          <a:spLocks/>
                        </wps:cNvSpPr>
                        <wps:spPr bwMode="auto">
                          <a:xfrm>
                            <a:off x="852170" y="1266190"/>
                            <a:ext cx="142240" cy="16510"/>
                          </a:xfrm>
                          <a:custGeom>
                            <a:avLst/>
                            <a:gdLst>
                              <a:gd name="T0" fmla="*/ 0 w 1347"/>
                              <a:gd name="T1" fmla="*/ 0 h 159"/>
                              <a:gd name="T2" fmla="*/ 1347 w 1347"/>
                              <a:gd name="T3" fmla="*/ 26 h 159"/>
                              <a:gd name="T4" fmla="*/ 1347 w 1347"/>
                              <a:gd name="T5" fmla="*/ 59 h 159"/>
                              <a:gd name="T6" fmla="*/ 1347 w 1347"/>
                              <a:gd name="T7" fmla="*/ 92 h 159"/>
                              <a:gd name="T8" fmla="*/ 1346 w 1347"/>
                              <a:gd name="T9" fmla="*/ 125 h 159"/>
                              <a:gd name="T10" fmla="*/ 1346 w 1347"/>
                              <a:gd name="T11" fmla="*/ 159 h 159"/>
                              <a:gd name="T12" fmla="*/ 4 w 1347"/>
                              <a:gd name="T13" fmla="*/ 134 h 159"/>
                              <a:gd name="T14" fmla="*/ 0 w 1347"/>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7" h="159">
                                <a:moveTo>
                                  <a:pt x="0" y="0"/>
                                </a:moveTo>
                                <a:lnTo>
                                  <a:pt x="1347" y="26"/>
                                </a:lnTo>
                                <a:lnTo>
                                  <a:pt x="1347" y="59"/>
                                </a:lnTo>
                                <a:lnTo>
                                  <a:pt x="1347" y="92"/>
                                </a:lnTo>
                                <a:lnTo>
                                  <a:pt x="1346" y="125"/>
                                </a:lnTo>
                                <a:lnTo>
                                  <a:pt x="1346" y="159"/>
                                </a:lnTo>
                                <a:lnTo>
                                  <a:pt x="4" y="134"/>
                                </a:lnTo>
                                <a:lnTo>
                                  <a:pt x="0" y="0"/>
                                </a:lnTo>
                                <a:close/>
                              </a:path>
                            </a:pathLst>
                          </a:custGeom>
                          <a:solidFill>
                            <a:srgbClr val="CE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0"/>
                        <wps:cNvSpPr>
                          <a:spLocks/>
                        </wps:cNvSpPr>
                        <wps:spPr bwMode="auto">
                          <a:xfrm>
                            <a:off x="852170" y="1273175"/>
                            <a:ext cx="142240" cy="17145"/>
                          </a:xfrm>
                          <a:custGeom>
                            <a:avLst/>
                            <a:gdLst>
                              <a:gd name="T0" fmla="*/ 0 w 1344"/>
                              <a:gd name="T1" fmla="*/ 0 h 158"/>
                              <a:gd name="T2" fmla="*/ 1344 w 1344"/>
                              <a:gd name="T3" fmla="*/ 25 h 158"/>
                              <a:gd name="T4" fmla="*/ 1343 w 1344"/>
                              <a:gd name="T5" fmla="*/ 58 h 158"/>
                              <a:gd name="T6" fmla="*/ 1343 w 1344"/>
                              <a:gd name="T7" fmla="*/ 92 h 158"/>
                              <a:gd name="T8" fmla="*/ 1343 w 1344"/>
                              <a:gd name="T9" fmla="*/ 125 h 158"/>
                              <a:gd name="T10" fmla="*/ 1343 w 1344"/>
                              <a:gd name="T11" fmla="*/ 158 h 158"/>
                              <a:gd name="T12" fmla="*/ 3 w 1344"/>
                              <a:gd name="T13" fmla="*/ 134 h 158"/>
                              <a:gd name="T14" fmla="*/ 0 w 134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4" h="158">
                                <a:moveTo>
                                  <a:pt x="0" y="0"/>
                                </a:moveTo>
                                <a:lnTo>
                                  <a:pt x="1344" y="25"/>
                                </a:lnTo>
                                <a:lnTo>
                                  <a:pt x="1343" y="58"/>
                                </a:lnTo>
                                <a:lnTo>
                                  <a:pt x="1343" y="92"/>
                                </a:lnTo>
                                <a:lnTo>
                                  <a:pt x="1343" y="125"/>
                                </a:lnTo>
                                <a:lnTo>
                                  <a:pt x="1343" y="158"/>
                                </a:lnTo>
                                <a:lnTo>
                                  <a:pt x="3" y="134"/>
                                </a:lnTo>
                                <a:lnTo>
                                  <a:pt x="0" y="0"/>
                                </a:lnTo>
                                <a:close/>
                              </a:path>
                            </a:pathLst>
                          </a:custGeom>
                          <a:solidFill>
                            <a:srgbClr val="CB2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21"/>
                        <wps:cNvSpPr>
                          <a:spLocks/>
                        </wps:cNvSpPr>
                        <wps:spPr bwMode="auto">
                          <a:xfrm>
                            <a:off x="852170" y="1280160"/>
                            <a:ext cx="142240" cy="17145"/>
                          </a:xfrm>
                          <a:custGeom>
                            <a:avLst/>
                            <a:gdLst>
                              <a:gd name="T0" fmla="*/ 0 w 1342"/>
                              <a:gd name="T1" fmla="*/ 0 h 158"/>
                              <a:gd name="T2" fmla="*/ 1342 w 1342"/>
                              <a:gd name="T3" fmla="*/ 25 h 158"/>
                              <a:gd name="T4" fmla="*/ 1342 w 1342"/>
                              <a:gd name="T5" fmla="*/ 58 h 158"/>
                              <a:gd name="T6" fmla="*/ 1342 w 1342"/>
                              <a:gd name="T7" fmla="*/ 91 h 158"/>
                              <a:gd name="T8" fmla="*/ 1342 w 1342"/>
                              <a:gd name="T9" fmla="*/ 125 h 158"/>
                              <a:gd name="T10" fmla="*/ 1342 w 1342"/>
                              <a:gd name="T11" fmla="*/ 158 h 158"/>
                              <a:gd name="T12" fmla="*/ 4 w 1342"/>
                              <a:gd name="T13" fmla="*/ 132 h 158"/>
                              <a:gd name="T14" fmla="*/ 0 w 1342"/>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2" h="158">
                                <a:moveTo>
                                  <a:pt x="0" y="0"/>
                                </a:moveTo>
                                <a:lnTo>
                                  <a:pt x="1342" y="25"/>
                                </a:lnTo>
                                <a:lnTo>
                                  <a:pt x="1342" y="58"/>
                                </a:lnTo>
                                <a:lnTo>
                                  <a:pt x="1342" y="91"/>
                                </a:lnTo>
                                <a:lnTo>
                                  <a:pt x="1342" y="125"/>
                                </a:lnTo>
                                <a:lnTo>
                                  <a:pt x="1342" y="158"/>
                                </a:lnTo>
                                <a:lnTo>
                                  <a:pt x="4" y="132"/>
                                </a:lnTo>
                                <a:lnTo>
                                  <a:pt x="0" y="0"/>
                                </a:lnTo>
                                <a:close/>
                              </a:path>
                            </a:pathLst>
                          </a:custGeom>
                          <a:solidFill>
                            <a:srgbClr val="C72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2"/>
                        <wps:cNvSpPr>
                          <a:spLocks/>
                        </wps:cNvSpPr>
                        <wps:spPr bwMode="auto">
                          <a:xfrm>
                            <a:off x="852805" y="1287145"/>
                            <a:ext cx="141605" cy="17145"/>
                          </a:xfrm>
                          <a:custGeom>
                            <a:avLst/>
                            <a:gdLst>
                              <a:gd name="T0" fmla="*/ 0 w 1341"/>
                              <a:gd name="T1" fmla="*/ 0 h 157"/>
                              <a:gd name="T2" fmla="*/ 1340 w 1341"/>
                              <a:gd name="T3" fmla="*/ 24 h 157"/>
                              <a:gd name="T4" fmla="*/ 1340 w 1341"/>
                              <a:gd name="T5" fmla="*/ 58 h 157"/>
                              <a:gd name="T6" fmla="*/ 1340 w 1341"/>
                              <a:gd name="T7" fmla="*/ 91 h 157"/>
                              <a:gd name="T8" fmla="*/ 1340 w 1341"/>
                              <a:gd name="T9" fmla="*/ 125 h 157"/>
                              <a:gd name="T10" fmla="*/ 1341 w 1341"/>
                              <a:gd name="T11" fmla="*/ 157 h 157"/>
                              <a:gd name="T12" fmla="*/ 4 w 1341"/>
                              <a:gd name="T13" fmla="*/ 132 h 157"/>
                              <a:gd name="T14" fmla="*/ 0 w 1341"/>
                              <a:gd name="T15" fmla="*/ 0 h 1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1" h="157">
                                <a:moveTo>
                                  <a:pt x="0" y="0"/>
                                </a:moveTo>
                                <a:lnTo>
                                  <a:pt x="1340" y="24"/>
                                </a:lnTo>
                                <a:lnTo>
                                  <a:pt x="1340" y="58"/>
                                </a:lnTo>
                                <a:lnTo>
                                  <a:pt x="1340" y="91"/>
                                </a:lnTo>
                                <a:lnTo>
                                  <a:pt x="1340" y="125"/>
                                </a:lnTo>
                                <a:lnTo>
                                  <a:pt x="1341" y="157"/>
                                </a:lnTo>
                                <a:lnTo>
                                  <a:pt x="4" y="132"/>
                                </a:lnTo>
                                <a:lnTo>
                                  <a:pt x="0" y="0"/>
                                </a:lnTo>
                                <a:close/>
                              </a:path>
                            </a:pathLst>
                          </a:custGeom>
                          <a:solidFill>
                            <a:srgbClr val="C32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23"/>
                        <wps:cNvSpPr>
                          <a:spLocks/>
                        </wps:cNvSpPr>
                        <wps:spPr bwMode="auto">
                          <a:xfrm>
                            <a:off x="852805" y="1294130"/>
                            <a:ext cx="141605" cy="17145"/>
                          </a:xfrm>
                          <a:custGeom>
                            <a:avLst/>
                            <a:gdLst>
                              <a:gd name="T0" fmla="*/ 0 w 1339"/>
                              <a:gd name="T1" fmla="*/ 0 h 159"/>
                              <a:gd name="T2" fmla="*/ 1338 w 1339"/>
                              <a:gd name="T3" fmla="*/ 26 h 159"/>
                              <a:gd name="T4" fmla="*/ 1338 w 1339"/>
                              <a:gd name="T5" fmla="*/ 60 h 159"/>
                              <a:gd name="T6" fmla="*/ 1339 w 1339"/>
                              <a:gd name="T7" fmla="*/ 93 h 159"/>
                              <a:gd name="T8" fmla="*/ 1339 w 1339"/>
                              <a:gd name="T9" fmla="*/ 126 h 159"/>
                              <a:gd name="T10" fmla="*/ 1339 w 1339"/>
                              <a:gd name="T11" fmla="*/ 159 h 159"/>
                              <a:gd name="T12" fmla="*/ 5 w 1339"/>
                              <a:gd name="T13" fmla="*/ 134 h 159"/>
                              <a:gd name="T14" fmla="*/ 0 w 1339"/>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9" h="159">
                                <a:moveTo>
                                  <a:pt x="0" y="0"/>
                                </a:moveTo>
                                <a:lnTo>
                                  <a:pt x="1338" y="26"/>
                                </a:lnTo>
                                <a:lnTo>
                                  <a:pt x="1338" y="60"/>
                                </a:lnTo>
                                <a:lnTo>
                                  <a:pt x="1339" y="93"/>
                                </a:lnTo>
                                <a:lnTo>
                                  <a:pt x="1339" y="126"/>
                                </a:lnTo>
                                <a:lnTo>
                                  <a:pt x="1339" y="159"/>
                                </a:lnTo>
                                <a:lnTo>
                                  <a:pt x="5" y="134"/>
                                </a:lnTo>
                                <a:lnTo>
                                  <a:pt x="0" y="0"/>
                                </a:lnTo>
                                <a:close/>
                              </a:path>
                            </a:pathLst>
                          </a:custGeom>
                          <a:solidFill>
                            <a:srgbClr val="C0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4"/>
                        <wps:cNvSpPr>
                          <a:spLocks/>
                        </wps:cNvSpPr>
                        <wps:spPr bwMode="auto">
                          <a:xfrm>
                            <a:off x="853440" y="1301750"/>
                            <a:ext cx="141605" cy="16510"/>
                          </a:xfrm>
                          <a:custGeom>
                            <a:avLst/>
                            <a:gdLst>
                              <a:gd name="T0" fmla="*/ 0 w 1338"/>
                              <a:gd name="T1" fmla="*/ 0 h 159"/>
                              <a:gd name="T2" fmla="*/ 1337 w 1338"/>
                              <a:gd name="T3" fmla="*/ 25 h 159"/>
                              <a:gd name="T4" fmla="*/ 1337 w 1338"/>
                              <a:gd name="T5" fmla="*/ 60 h 159"/>
                              <a:gd name="T6" fmla="*/ 1337 w 1338"/>
                              <a:gd name="T7" fmla="*/ 92 h 159"/>
                              <a:gd name="T8" fmla="*/ 1338 w 1338"/>
                              <a:gd name="T9" fmla="*/ 126 h 159"/>
                              <a:gd name="T10" fmla="*/ 1338 w 1338"/>
                              <a:gd name="T11" fmla="*/ 159 h 159"/>
                              <a:gd name="T12" fmla="*/ 6 w 1338"/>
                              <a:gd name="T13" fmla="*/ 134 h 159"/>
                              <a:gd name="T14" fmla="*/ 0 w 1338"/>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8" h="159">
                                <a:moveTo>
                                  <a:pt x="0" y="0"/>
                                </a:moveTo>
                                <a:lnTo>
                                  <a:pt x="1337" y="25"/>
                                </a:lnTo>
                                <a:lnTo>
                                  <a:pt x="1337" y="60"/>
                                </a:lnTo>
                                <a:lnTo>
                                  <a:pt x="1337" y="92"/>
                                </a:lnTo>
                                <a:lnTo>
                                  <a:pt x="1338" y="126"/>
                                </a:lnTo>
                                <a:lnTo>
                                  <a:pt x="1338" y="159"/>
                                </a:lnTo>
                                <a:lnTo>
                                  <a:pt x="6" y="134"/>
                                </a:lnTo>
                                <a:lnTo>
                                  <a:pt x="0" y="0"/>
                                </a:lnTo>
                                <a:close/>
                              </a:path>
                            </a:pathLst>
                          </a:custGeom>
                          <a:solidFill>
                            <a:srgbClr val="BD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25"/>
                        <wps:cNvSpPr>
                          <a:spLocks/>
                        </wps:cNvSpPr>
                        <wps:spPr bwMode="auto">
                          <a:xfrm>
                            <a:off x="853440" y="1308735"/>
                            <a:ext cx="141605" cy="16510"/>
                          </a:xfrm>
                          <a:custGeom>
                            <a:avLst/>
                            <a:gdLst>
                              <a:gd name="T0" fmla="*/ 0 w 1336"/>
                              <a:gd name="T1" fmla="*/ 0 h 159"/>
                              <a:gd name="T2" fmla="*/ 1334 w 1336"/>
                              <a:gd name="T3" fmla="*/ 25 h 159"/>
                              <a:gd name="T4" fmla="*/ 1335 w 1336"/>
                              <a:gd name="T5" fmla="*/ 59 h 159"/>
                              <a:gd name="T6" fmla="*/ 1335 w 1336"/>
                              <a:gd name="T7" fmla="*/ 92 h 159"/>
                              <a:gd name="T8" fmla="*/ 1335 w 1336"/>
                              <a:gd name="T9" fmla="*/ 125 h 159"/>
                              <a:gd name="T10" fmla="*/ 1336 w 1336"/>
                              <a:gd name="T11" fmla="*/ 159 h 159"/>
                              <a:gd name="T12" fmla="*/ 5 w 1336"/>
                              <a:gd name="T13" fmla="*/ 134 h 159"/>
                              <a:gd name="T14" fmla="*/ 0 w 1336"/>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6" h="159">
                                <a:moveTo>
                                  <a:pt x="0" y="0"/>
                                </a:moveTo>
                                <a:lnTo>
                                  <a:pt x="1334" y="25"/>
                                </a:lnTo>
                                <a:lnTo>
                                  <a:pt x="1335" y="59"/>
                                </a:lnTo>
                                <a:lnTo>
                                  <a:pt x="1335" y="92"/>
                                </a:lnTo>
                                <a:lnTo>
                                  <a:pt x="1335" y="125"/>
                                </a:lnTo>
                                <a:lnTo>
                                  <a:pt x="1336" y="159"/>
                                </a:lnTo>
                                <a:lnTo>
                                  <a:pt x="5" y="134"/>
                                </a:lnTo>
                                <a:lnTo>
                                  <a:pt x="0" y="0"/>
                                </a:lnTo>
                                <a:close/>
                              </a:path>
                            </a:pathLst>
                          </a:custGeom>
                          <a:solidFill>
                            <a:srgbClr val="BA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6"/>
                        <wps:cNvSpPr>
                          <a:spLocks/>
                        </wps:cNvSpPr>
                        <wps:spPr bwMode="auto">
                          <a:xfrm>
                            <a:off x="853440" y="1315720"/>
                            <a:ext cx="141605" cy="16510"/>
                          </a:xfrm>
                          <a:custGeom>
                            <a:avLst/>
                            <a:gdLst>
                              <a:gd name="T0" fmla="*/ 0 w 1334"/>
                              <a:gd name="T1" fmla="*/ 0 h 159"/>
                              <a:gd name="T2" fmla="*/ 1332 w 1334"/>
                              <a:gd name="T3" fmla="*/ 25 h 159"/>
                              <a:gd name="T4" fmla="*/ 1332 w 1334"/>
                              <a:gd name="T5" fmla="*/ 58 h 159"/>
                              <a:gd name="T6" fmla="*/ 1333 w 1334"/>
                              <a:gd name="T7" fmla="*/ 92 h 159"/>
                              <a:gd name="T8" fmla="*/ 1334 w 1334"/>
                              <a:gd name="T9" fmla="*/ 125 h 159"/>
                              <a:gd name="T10" fmla="*/ 1334 w 1334"/>
                              <a:gd name="T11" fmla="*/ 159 h 159"/>
                              <a:gd name="T12" fmla="*/ 4 w 1334"/>
                              <a:gd name="T13" fmla="*/ 133 h 159"/>
                              <a:gd name="T14" fmla="*/ 0 w 1334"/>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9">
                                <a:moveTo>
                                  <a:pt x="0" y="0"/>
                                </a:moveTo>
                                <a:lnTo>
                                  <a:pt x="1332" y="25"/>
                                </a:lnTo>
                                <a:lnTo>
                                  <a:pt x="1332" y="58"/>
                                </a:lnTo>
                                <a:lnTo>
                                  <a:pt x="1333" y="92"/>
                                </a:lnTo>
                                <a:lnTo>
                                  <a:pt x="1334" y="125"/>
                                </a:lnTo>
                                <a:lnTo>
                                  <a:pt x="1334" y="159"/>
                                </a:lnTo>
                                <a:lnTo>
                                  <a:pt x="4" y="133"/>
                                </a:lnTo>
                                <a:lnTo>
                                  <a:pt x="0" y="0"/>
                                </a:lnTo>
                                <a:close/>
                              </a:path>
                            </a:pathLst>
                          </a:custGeom>
                          <a:solidFill>
                            <a:srgbClr val="B62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7"/>
                        <wps:cNvSpPr>
                          <a:spLocks/>
                        </wps:cNvSpPr>
                        <wps:spPr bwMode="auto">
                          <a:xfrm>
                            <a:off x="854075" y="1322705"/>
                            <a:ext cx="140970" cy="16510"/>
                          </a:xfrm>
                          <a:custGeom>
                            <a:avLst/>
                            <a:gdLst>
                              <a:gd name="T0" fmla="*/ 0 w 1335"/>
                              <a:gd name="T1" fmla="*/ 0 h 158"/>
                              <a:gd name="T2" fmla="*/ 1331 w 1335"/>
                              <a:gd name="T3" fmla="*/ 25 h 158"/>
                              <a:gd name="T4" fmla="*/ 1332 w 1335"/>
                              <a:gd name="T5" fmla="*/ 58 h 158"/>
                              <a:gd name="T6" fmla="*/ 1332 w 1335"/>
                              <a:gd name="T7" fmla="*/ 92 h 158"/>
                              <a:gd name="T8" fmla="*/ 1333 w 1335"/>
                              <a:gd name="T9" fmla="*/ 125 h 158"/>
                              <a:gd name="T10" fmla="*/ 1335 w 1335"/>
                              <a:gd name="T11" fmla="*/ 158 h 158"/>
                              <a:gd name="T12" fmla="*/ 5 w 1335"/>
                              <a:gd name="T13" fmla="*/ 133 h 158"/>
                              <a:gd name="T14" fmla="*/ 0 w 1335"/>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5" h="158">
                                <a:moveTo>
                                  <a:pt x="0" y="0"/>
                                </a:moveTo>
                                <a:lnTo>
                                  <a:pt x="1331" y="25"/>
                                </a:lnTo>
                                <a:lnTo>
                                  <a:pt x="1332" y="58"/>
                                </a:lnTo>
                                <a:lnTo>
                                  <a:pt x="1332" y="92"/>
                                </a:lnTo>
                                <a:lnTo>
                                  <a:pt x="1333" y="125"/>
                                </a:lnTo>
                                <a:lnTo>
                                  <a:pt x="1335" y="158"/>
                                </a:lnTo>
                                <a:lnTo>
                                  <a:pt x="5" y="133"/>
                                </a:lnTo>
                                <a:lnTo>
                                  <a:pt x="0" y="0"/>
                                </a:lnTo>
                                <a:close/>
                              </a:path>
                            </a:pathLst>
                          </a:custGeom>
                          <a:solidFill>
                            <a:srgbClr val="B3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8"/>
                        <wps:cNvSpPr>
                          <a:spLocks/>
                        </wps:cNvSpPr>
                        <wps:spPr bwMode="auto">
                          <a:xfrm>
                            <a:off x="854075" y="1329690"/>
                            <a:ext cx="141605" cy="16510"/>
                          </a:xfrm>
                          <a:custGeom>
                            <a:avLst/>
                            <a:gdLst>
                              <a:gd name="T0" fmla="*/ 0 w 1335"/>
                              <a:gd name="T1" fmla="*/ 0 h 158"/>
                              <a:gd name="T2" fmla="*/ 1330 w 1335"/>
                              <a:gd name="T3" fmla="*/ 26 h 158"/>
                              <a:gd name="T4" fmla="*/ 1331 w 1335"/>
                              <a:gd name="T5" fmla="*/ 59 h 158"/>
                              <a:gd name="T6" fmla="*/ 1333 w 1335"/>
                              <a:gd name="T7" fmla="*/ 93 h 158"/>
                              <a:gd name="T8" fmla="*/ 1334 w 1335"/>
                              <a:gd name="T9" fmla="*/ 126 h 158"/>
                              <a:gd name="T10" fmla="*/ 1335 w 1335"/>
                              <a:gd name="T11" fmla="*/ 158 h 158"/>
                              <a:gd name="T12" fmla="*/ 5 w 1335"/>
                              <a:gd name="T13" fmla="*/ 134 h 158"/>
                              <a:gd name="T14" fmla="*/ 0 w 1335"/>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5" h="158">
                                <a:moveTo>
                                  <a:pt x="0" y="0"/>
                                </a:moveTo>
                                <a:lnTo>
                                  <a:pt x="1330" y="26"/>
                                </a:lnTo>
                                <a:lnTo>
                                  <a:pt x="1331" y="59"/>
                                </a:lnTo>
                                <a:lnTo>
                                  <a:pt x="1333" y="93"/>
                                </a:lnTo>
                                <a:lnTo>
                                  <a:pt x="1334" y="126"/>
                                </a:lnTo>
                                <a:lnTo>
                                  <a:pt x="1335" y="158"/>
                                </a:lnTo>
                                <a:lnTo>
                                  <a:pt x="5" y="134"/>
                                </a:lnTo>
                                <a:lnTo>
                                  <a:pt x="0" y="0"/>
                                </a:lnTo>
                                <a:close/>
                              </a:path>
                            </a:pathLst>
                          </a:custGeom>
                          <a:solidFill>
                            <a:srgbClr val="B0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29"/>
                        <wps:cNvSpPr>
                          <a:spLocks/>
                        </wps:cNvSpPr>
                        <wps:spPr bwMode="auto">
                          <a:xfrm>
                            <a:off x="854710" y="1336675"/>
                            <a:ext cx="140970" cy="17145"/>
                          </a:xfrm>
                          <a:custGeom>
                            <a:avLst/>
                            <a:gdLst>
                              <a:gd name="T0" fmla="*/ 0 w 1334"/>
                              <a:gd name="T1" fmla="*/ 0 h 158"/>
                              <a:gd name="T2" fmla="*/ 1330 w 1334"/>
                              <a:gd name="T3" fmla="*/ 25 h 158"/>
                              <a:gd name="T4" fmla="*/ 1331 w 1334"/>
                              <a:gd name="T5" fmla="*/ 59 h 158"/>
                              <a:gd name="T6" fmla="*/ 1332 w 1334"/>
                              <a:gd name="T7" fmla="*/ 93 h 158"/>
                              <a:gd name="T8" fmla="*/ 1333 w 1334"/>
                              <a:gd name="T9" fmla="*/ 125 h 158"/>
                              <a:gd name="T10" fmla="*/ 1334 w 1334"/>
                              <a:gd name="T11" fmla="*/ 158 h 158"/>
                              <a:gd name="T12" fmla="*/ 5 w 1334"/>
                              <a:gd name="T13" fmla="*/ 134 h 158"/>
                              <a:gd name="T14" fmla="*/ 0 w 133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8">
                                <a:moveTo>
                                  <a:pt x="0" y="0"/>
                                </a:moveTo>
                                <a:lnTo>
                                  <a:pt x="1330" y="25"/>
                                </a:lnTo>
                                <a:lnTo>
                                  <a:pt x="1331" y="59"/>
                                </a:lnTo>
                                <a:lnTo>
                                  <a:pt x="1332" y="93"/>
                                </a:lnTo>
                                <a:lnTo>
                                  <a:pt x="1333" y="125"/>
                                </a:lnTo>
                                <a:lnTo>
                                  <a:pt x="1334" y="158"/>
                                </a:lnTo>
                                <a:lnTo>
                                  <a:pt x="5" y="134"/>
                                </a:lnTo>
                                <a:lnTo>
                                  <a:pt x="0" y="0"/>
                                </a:lnTo>
                                <a:close/>
                              </a:path>
                            </a:pathLst>
                          </a:custGeom>
                          <a:solidFill>
                            <a:srgbClr val="AB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30"/>
                        <wps:cNvSpPr>
                          <a:spLocks/>
                        </wps:cNvSpPr>
                        <wps:spPr bwMode="auto">
                          <a:xfrm>
                            <a:off x="854710" y="1343660"/>
                            <a:ext cx="140970" cy="17145"/>
                          </a:xfrm>
                          <a:custGeom>
                            <a:avLst/>
                            <a:gdLst>
                              <a:gd name="T0" fmla="*/ 0 w 1334"/>
                              <a:gd name="T1" fmla="*/ 0 h 158"/>
                              <a:gd name="T2" fmla="*/ 1330 w 1334"/>
                              <a:gd name="T3" fmla="*/ 24 h 158"/>
                              <a:gd name="T4" fmla="*/ 1331 w 1334"/>
                              <a:gd name="T5" fmla="*/ 58 h 158"/>
                              <a:gd name="T6" fmla="*/ 1332 w 1334"/>
                              <a:gd name="T7" fmla="*/ 91 h 158"/>
                              <a:gd name="T8" fmla="*/ 1333 w 1334"/>
                              <a:gd name="T9" fmla="*/ 125 h 158"/>
                              <a:gd name="T10" fmla="*/ 1334 w 1334"/>
                              <a:gd name="T11" fmla="*/ 158 h 158"/>
                              <a:gd name="T12" fmla="*/ 7 w 1334"/>
                              <a:gd name="T13" fmla="*/ 133 h 158"/>
                              <a:gd name="T14" fmla="*/ 0 w 133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8">
                                <a:moveTo>
                                  <a:pt x="0" y="0"/>
                                </a:moveTo>
                                <a:lnTo>
                                  <a:pt x="1330" y="24"/>
                                </a:lnTo>
                                <a:lnTo>
                                  <a:pt x="1331" y="58"/>
                                </a:lnTo>
                                <a:lnTo>
                                  <a:pt x="1332" y="91"/>
                                </a:lnTo>
                                <a:lnTo>
                                  <a:pt x="1333" y="125"/>
                                </a:lnTo>
                                <a:lnTo>
                                  <a:pt x="1334" y="158"/>
                                </a:lnTo>
                                <a:lnTo>
                                  <a:pt x="7" y="133"/>
                                </a:lnTo>
                                <a:lnTo>
                                  <a:pt x="0" y="0"/>
                                </a:lnTo>
                                <a:close/>
                              </a:path>
                            </a:pathLst>
                          </a:custGeom>
                          <a:solidFill>
                            <a:srgbClr val="A82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31"/>
                        <wps:cNvSpPr>
                          <a:spLocks/>
                        </wps:cNvSpPr>
                        <wps:spPr bwMode="auto">
                          <a:xfrm>
                            <a:off x="855345" y="1350645"/>
                            <a:ext cx="140970" cy="17145"/>
                          </a:xfrm>
                          <a:custGeom>
                            <a:avLst/>
                            <a:gdLst>
                              <a:gd name="T0" fmla="*/ 0 w 1334"/>
                              <a:gd name="T1" fmla="*/ 0 h 158"/>
                              <a:gd name="T2" fmla="*/ 1329 w 1334"/>
                              <a:gd name="T3" fmla="*/ 24 h 158"/>
                              <a:gd name="T4" fmla="*/ 1330 w 1334"/>
                              <a:gd name="T5" fmla="*/ 58 h 158"/>
                              <a:gd name="T6" fmla="*/ 1331 w 1334"/>
                              <a:gd name="T7" fmla="*/ 91 h 158"/>
                              <a:gd name="T8" fmla="*/ 1332 w 1334"/>
                              <a:gd name="T9" fmla="*/ 125 h 158"/>
                              <a:gd name="T10" fmla="*/ 1334 w 1334"/>
                              <a:gd name="T11" fmla="*/ 158 h 158"/>
                              <a:gd name="T12" fmla="*/ 7 w 1334"/>
                              <a:gd name="T13" fmla="*/ 133 h 158"/>
                              <a:gd name="T14" fmla="*/ 5 w 1334"/>
                              <a:gd name="T15" fmla="*/ 100 h 158"/>
                              <a:gd name="T16" fmla="*/ 4 w 1334"/>
                              <a:gd name="T17" fmla="*/ 66 h 158"/>
                              <a:gd name="T18" fmla="*/ 2 w 1334"/>
                              <a:gd name="T19" fmla="*/ 33 h 158"/>
                              <a:gd name="T20" fmla="*/ 0 w 133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34" h="158">
                                <a:moveTo>
                                  <a:pt x="0" y="0"/>
                                </a:moveTo>
                                <a:lnTo>
                                  <a:pt x="1329" y="24"/>
                                </a:lnTo>
                                <a:lnTo>
                                  <a:pt x="1330" y="58"/>
                                </a:lnTo>
                                <a:lnTo>
                                  <a:pt x="1331" y="91"/>
                                </a:lnTo>
                                <a:lnTo>
                                  <a:pt x="1332" y="125"/>
                                </a:lnTo>
                                <a:lnTo>
                                  <a:pt x="1334" y="158"/>
                                </a:lnTo>
                                <a:lnTo>
                                  <a:pt x="7" y="133"/>
                                </a:lnTo>
                                <a:lnTo>
                                  <a:pt x="5" y="100"/>
                                </a:lnTo>
                                <a:lnTo>
                                  <a:pt x="4" y="66"/>
                                </a:lnTo>
                                <a:lnTo>
                                  <a:pt x="2" y="33"/>
                                </a:lnTo>
                                <a:lnTo>
                                  <a:pt x="0" y="0"/>
                                </a:lnTo>
                                <a:close/>
                              </a:path>
                            </a:pathLst>
                          </a:custGeom>
                          <a:solidFill>
                            <a:srgbClr val="A52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32"/>
                        <wps:cNvSpPr>
                          <a:spLocks/>
                        </wps:cNvSpPr>
                        <wps:spPr bwMode="auto">
                          <a:xfrm>
                            <a:off x="855345" y="1358265"/>
                            <a:ext cx="140970" cy="16510"/>
                          </a:xfrm>
                          <a:custGeom>
                            <a:avLst/>
                            <a:gdLst>
                              <a:gd name="T0" fmla="*/ 0 w 1334"/>
                              <a:gd name="T1" fmla="*/ 0 h 158"/>
                              <a:gd name="T2" fmla="*/ 1327 w 1334"/>
                              <a:gd name="T3" fmla="*/ 25 h 158"/>
                              <a:gd name="T4" fmla="*/ 1329 w 1334"/>
                              <a:gd name="T5" fmla="*/ 59 h 158"/>
                              <a:gd name="T6" fmla="*/ 1330 w 1334"/>
                              <a:gd name="T7" fmla="*/ 92 h 158"/>
                              <a:gd name="T8" fmla="*/ 1332 w 1334"/>
                              <a:gd name="T9" fmla="*/ 126 h 158"/>
                              <a:gd name="T10" fmla="*/ 1334 w 1334"/>
                              <a:gd name="T11" fmla="*/ 158 h 158"/>
                              <a:gd name="T12" fmla="*/ 6 w 1334"/>
                              <a:gd name="T13" fmla="*/ 133 h 158"/>
                              <a:gd name="T14" fmla="*/ 0 w 133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4" h="158">
                                <a:moveTo>
                                  <a:pt x="0" y="0"/>
                                </a:moveTo>
                                <a:lnTo>
                                  <a:pt x="1327" y="25"/>
                                </a:lnTo>
                                <a:lnTo>
                                  <a:pt x="1329" y="59"/>
                                </a:lnTo>
                                <a:lnTo>
                                  <a:pt x="1330" y="92"/>
                                </a:lnTo>
                                <a:lnTo>
                                  <a:pt x="1332" y="126"/>
                                </a:lnTo>
                                <a:lnTo>
                                  <a:pt x="1334" y="158"/>
                                </a:lnTo>
                                <a:lnTo>
                                  <a:pt x="6" y="133"/>
                                </a:lnTo>
                                <a:lnTo>
                                  <a:pt x="0" y="0"/>
                                </a:lnTo>
                                <a:close/>
                              </a:path>
                            </a:pathLst>
                          </a:custGeom>
                          <a:solidFill>
                            <a:srgbClr val="A32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33"/>
                        <wps:cNvSpPr>
                          <a:spLocks/>
                        </wps:cNvSpPr>
                        <wps:spPr bwMode="auto">
                          <a:xfrm>
                            <a:off x="855980" y="1365250"/>
                            <a:ext cx="140970" cy="16510"/>
                          </a:xfrm>
                          <a:custGeom>
                            <a:avLst/>
                            <a:gdLst>
                              <a:gd name="T0" fmla="*/ 0 w 1335"/>
                              <a:gd name="T1" fmla="*/ 0 h 158"/>
                              <a:gd name="T2" fmla="*/ 1327 w 1335"/>
                              <a:gd name="T3" fmla="*/ 25 h 158"/>
                              <a:gd name="T4" fmla="*/ 1329 w 1335"/>
                              <a:gd name="T5" fmla="*/ 59 h 158"/>
                              <a:gd name="T6" fmla="*/ 1331 w 1335"/>
                              <a:gd name="T7" fmla="*/ 92 h 158"/>
                              <a:gd name="T8" fmla="*/ 1333 w 1335"/>
                              <a:gd name="T9" fmla="*/ 125 h 158"/>
                              <a:gd name="T10" fmla="*/ 1335 w 1335"/>
                              <a:gd name="T11" fmla="*/ 158 h 158"/>
                              <a:gd name="T12" fmla="*/ 6 w 1335"/>
                              <a:gd name="T13" fmla="*/ 133 h 158"/>
                              <a:gd name="T14" fmla="*/ 0 w 1335"/>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5" h="158">
                                <a:moveTo>
                                  <a:pt x="0" y="0"/>
                                </a:moveTo>
                                <a:lnTo>
                                  <a:pt x="1327" y="25"/>
                                </a:lnTo>
                                <a:lnTo>
                                  <a:pt x="1329" y="59"/>
                                </a:lnTo>
                                <a:lnTo>
                                  <a:pt x="1331" y="92"/>
                                </a:lnTo>
                                <a:lnTo>
                                  <a:pt x="1333" y="125"/>
                                </a:lnTo>
                                <a:lnTo>
                                  <a:pt x="1335" y="158"/>
                                </a:lnTo>
                                <a:lnTo>
                                  <a:pt x="6" y="133"/>
                                </a:lnTo>
                                <a:lnTo>
                                  <a:pt x="0" y="0"/>
                                </a:lnTo>
                                <a:close/>
                              </a:path>
                            </a:pathLst>
                          </a:custGeom>
                          <a:solidFill>
                            <a:srgbClr val="A0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34"/>
                        <wps:cNvSpPr>
                          <a:spLocks/>
                        </wps:cNvSpPr>
                        <wps:spPr bwMode="auto">
                          <a:xfrm>
                            <a:off x="855980" y="1372235"/>
                            <a:ext cx="141605" cy="16510"/>
                          </a:xfrm>
                          <a:custGeom>
                            <a:avLst/>
                            <a:gdLst>
                              <a:gd name="T0" fmla="*/ 0 w 1336"/>
                              <a:gd name="T1" fmla="*/ 0 h 159"/>
                              <a:gd name="T2" fmla="*/ 1328 w 1336"/>
                              <a:gd name="T3" fmla="*/ 25 h 159"/>
                              <a:gd name="T4" fmla="*/ 1330 w 1336"/>
                              <a:gd name="T5" fmla="*/ 59 h 159"/>
                              <a:gd name="T6" fmla="*/ 1332 w 1336"/>
                              <a:gd name="T7" fmla="*/ 93 h 159"/>
                              <a:gd name="T8" fmla="*/ 1334 w 1336"/>
                              <a:gd name="T9" fmla="*/ 126 h 159"/>
                              <a:gd name="T10" fmla="*/ 1336 w 1336"/>
                              <a:gd name="T11" fmla="*/ 159 h 159"/>
                              <a:gd name="T12" fmla="*/ 7 w 1336"/>
                              <a:gd name="T13" fmla="*/ 134 h 159"/>
                              <a:gd name="T14" fmla="*/ 0 w 1336"/>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6" h="159">
                                <a:moveTo>
                                  <a:pt x="0" y="0"/>
                                </a:moveTo>
                                <a:lnTo>
                                  <a:pt x="1328" y="25"/>
                                </a:lnTo>
                                <a:lnTo>
                                  <a:pt x="1330" y="59"/>
                                </a:lnTo>
                                <a:lnTo>
                                  <a:pt x="1332" y="93"/>
                                </a:lnTo>
                                <a:lnTo>
                                  <a:pt x="1334" y="126"/>
                                </a:lnTo>
                                <a:lnTo>
                                  <a:pt x="1336" y="159"/>
                                </a:lnTo>
                                <a:lnTo>
                                  <a:pt x="7" y="134"/>
                                </a:lnTo>
                                <a:lnTo>
                                  <a:pt x="0" y="0"/>
                                </a:lnTo>
                                <a:close/>
                              </a:path>
                            </a:pathLst>
                          </a:custGeom>
                          <a:solidFill>
                            <a:srgbClr val="9D2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35"/>
                        <wps:cNvSpPr>
                          <a:spLocks/>
                        </wps:cNvSpPr>
                        <wps:spPr bwMode="auto">
                          <a:xfrm>
                            <a:off x="856615" y="1379220"/>
                            <a:ext cx="141605" cy="16510"/>
                          </a:xfrm>
                          <a:custGeom>
                            <a:avLst/>
                            <a:gdLst>
                              <a:gd name="T0" fmla="*/ 0 w 1339"/>
                              <a:gd name="T1" fmla="*/ 0 h 159"/>
                              <a:gd name="T2" fmla="*/ 1329 w 1339"/>
                              <a:gd name="T3" fmla="*/ 25 h 159"/>
                              <a:gd name="T4" fmla="*/ 1331 w 1339"/>
                              <a:gd name="T5" fmla="*/ 59 h 159"/>
                              <a:gd name="T6" fmla="*/ 1333 w 1339"/>
                              <a:gd name="T7" fmla="*/ 93 h 159"/>
                              <a:gd name="T8" fmla="*/ 1335 w 1339"/>
                              <a:gd name="T9" fmla="*/ 126 h 159"/>
                              <a:gd name="T10" fmla="*/ 1339 w 1339"/>
                              <a:gd name="T11" fmla="*/ 159 h 159"/>
                              <a:gd name="T12" fmla="*/ 7 w 1339"/>
                              <a:gd name="T13" fmla="*/ 134 h 159"/>
                              <a:gd name="T14" fmla="*/ 0 w 1339"/>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9" h="159">
                                <a:moveTo>
                                  <a:pt x="0" y="0"/>
                                </a:moveTo>
                                <a:lnTo>
                                  <a:pt x="1329" y="25"/>
                                </a:lnTo>
                                <a:lnTo>
                                  <a:pt x="1331" y="59"/>
                                </a:lnTo>
                                <a:lnTo>
                                  <a:pt x="1333" y="93"/>
                                </a:lnTo>
                                <a:lnTo>
                                  <a:pt x="1335" y="126"/>
                                </a:lnTo>
                                <a:lnTo>
                                  <a:pt x="1339" y="159"/>
                                </a:lnTo>
                                <a:lnTo>
                                  <a:pt x="7" y="134"/>
                                </a:lnTo>
                                <a:lnTo>
                                  <a:pt x="0" y="0"/>
                                </a:lnTo>
                                <a:close/>
                              </a:path>
                            </a:pathLst>
                          </a:custGeom>
                          <a:solidFill>
                            <a:srgbClr val="9B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36"/>
                        <wps:cNvSpPr>
                          <a:spLocks/>
                        </wps:cNvSpPr>
                        <wps:spPr bwMode="auto">
                          <a:xfrm>
                            <a:off x="856615" y="1386205"/>
                            <a:ext cx="142240" cy="16510"/>
                          </a:xfrm>
                          <a:custGeom>
                            <a:avLst/>
                            <a:gdLst>
                              <a:gd name="T0" fmla="*/ 0 w 1340"/>
                              <a:gd name="T1" fmla="*/ 0 h 159"/>
                              <a:gd name="T2" fmla="*/ 1329 w 1340"/>
                              <a:gd name="T3" fmla="*/ 25 h 159"/>
                              <a:gd name="T4" fmla="*/ 1331 w 1340"/>
                              <a:gd name="T5" fmla="*/ 59 h 159"/>
                              <a:gd name="T6" fmla="*/ 1335 w 1340"/>
                              <a:gd name="T7" fmla="*/ 93 h 159"/>
                              <a:gd name="T8" fmla="*/ 1337 w 1340"/>
                              <a:gd name="T9" fmla="*/ 126 h 159"/>
                              <a:gd name="T10" fmla="*/ 1340 w 1340"/>
                              <a:gd name="T11" fmla="*/ 159 h 159"/>
                              <a:gd name="T12" fmla="*/ 6 w 1340"/>
                              <a:gd name="T13" fmla="*/ 134 h 159"/>
                              <a:gd name="T14" fmla="*/ 0 w 1340"/>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0" h="159">
                                <a:moveTo>
                                  <a:pt x="0" y="0"/>
                                </a:moveTo>
                                <a:lnTo>
                                  <a:pt x="1329" y="25"/>
                                </a:lnTo>
                                <a:lnTo>
                                  <a:pt x="1331" y="59"/>
                                </a:lnTo>
                                <a:lnTo>
                                  <a:pt x="1335" y="93"/>
                                </a:lnTo>
                                <a:lnTo>
                                  <a:pt x="1337" y="126"/>
                                </a:lnTo>
                                <a:lnTo>
                                  <a:pt x="1340" y="159"/>
                                </a:lnTo>
                                <a:lnTo>
                                  <a:pt x="6" y="134"/>
                                </a:lnTo>
                                <a:lnTo>
                                  <a:pt x="0" y="0"/>
                                </a:lnTo>
                                <a:close/>
                              </a:path>
                            </a:pathLst>
                          </a:custGeom>
                          <a:solidFill>
                            <a:srgbClr val="98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37"/>
                        <wps:cNvSpPr>
                          <a:spLocks/>
                        </wps:cNvSpPr>
                        <wps:spPr bwMode="auto">
                          <a:xfrm>
                            <a:off x="857250" y="1393190"/>
                            <a:ext cx="142240" cy="17145"/>
                          </a:xfrm>
                          <a:custGeom>
                            <a:avLst/>
                            <a:gdLst>
                              <a:gd name="T0" fmla="*/ 0 w 1343"/>
                              <a:gd name="T1" fmla="*/ 0 h 158"/>
                              <a:gd name="T2" fmla="*/ 1332 w 1343"/>
                              <a:gd name="T3" fmla="*/ 25 h 158"/>
                              <a:gd name="T4" fmla="*/ 1334 w 1343"/>
                              <a:gd name="T5" fmla="*/ 59 h 158"/>
                              <a:gd name="T6" fmla="*/ 1337 w 1343"/>
                              <a:gd name="T7" fmla="*/ 93 h 158"/>
                              <a:gd name="T8" fmla="*/ 1340 w 1343"/>
                              <a:gd name="T9" fmla="*/ 125 h 158"/>
                              <a:gd name="T10" fmla="*/ 1343 w 1343"/>
                              <a:gd name="T11" fmla="*/ 158 h 158"/>
                              <a:gd name="T12" fmla="*/ 7 w 1343"/>
                              <a:gd name="T13" fmla="*/ 134 h 158"/>
                              <a:gd name="T14" fmla="*/ 0 w 1343"/>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3" h="158">
                                <a:moveTo>
                                  <a:pt x="0" y="0"/>
                                </a:moveTo>
                                <a:lnTo>
                                  <a:pt x="1332" y="25"/>
                                </a:lnTo>
                                <a:lnTo>
                                  <a:pt x="1334" y="59"/>
                                </a:lnTo>
                                <a:lnTo>
                                  <a:pt x="1337" y="93"/>
                                </a:lnTo>
                                <a:lnTo>
                                  <a:pt x="1340" y="125"/>
                                </a:lnTo>
                                <a:lnTo>
                                  <a:pt x="1343" y="158"/>
                                </a:lnTo>
                                <a:lnTo>
                                  <a:pt x="7" y="134"/>
                                </a:lnTo>
                                <a:lnTo>
                                  <a:pt x="0" y="0"/>
                                </a:lnTo>
                                <a:close/>
                              </a:path>
                            </a:pathLst>
                          </a:custGeom>
                          <a:solidFill>
                            <a:srgbClr val="96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38"/>
                        <wps:cNvSpPr>
                          <a:spLocks/>
                        </wps:cNvSpPr>
                        <wps:spPr bwMode="auto">
                          <a:xfrm>
                            <a:off x="857250" y="1400175"/>
                            <a:ext cx="142875" cy="17145"/>
                          </a:xfrm>
                          <a:custGeom>
                            <a:avLst/>
                            <a:gdLst>
                              <a:gd name="T0" fmla="*/ 0 w 1347"/>
                              <a:gd name="T1" fmla="*/ 0 h 158"/>
                              <a:gd name="T2" fmla="*/ 1334 w 1347"/>
                              <a:gd name="T3" fmla="*/ 25 h 158"/>
                              <a:gd name="T4" fmla="*/ 1337 w 1347"/>
                              <a:gd name="T5" fmla="*/ 58 h 158"/>
                              <a:gd name="T6" fmla="*/ 1340 w 1347"/>
                              <a:gd name="T7" fmla="*/ 93 h 158"/>
                              <a:gd name="T8" fmla="*/ 1344 w 1347"/>
                              <a:gd name="T9" fmla="*/ 125 h 158"/>
                              <a:gd name="T10" fmla="*/ 1347 w 1347"/>
                              <a:gd name="T11" fmla="*/ 158 h 158"/>
                              <a:gd name="T12" fmla="*/ 9 w 1347"/>
                              <a:gd name="T13" fmla="*/ 132 h 158"/>
                              <a:gd name="T14" fmla="*/ 7 w 1347"/>
                              <a:gd name="T15" fmla="*/ 100 h 158"/>
                              <a:gd name="T16" fmla="*/ 4 w 1347"/>
                              <a:gd name="T17" fmla="*/ 67 h 158"/>
                              <a:gd name="T18" fmla="*/ 2 w 1347"/>
                              <a:gd name="T19" fmla="*/ 33 h 158"/>
                              <a:gd name="T20" fmla="*/ 0 w 1347"/>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7" h="158">
                                <a:moveTo>
                                  <a:pt x="0" y="0"/>
                                </a:moveTo>
                                <a:lnTo>
                                  <a:pt x="1334" y="25"/>
                                </a:lnTo>
                                <a:lnTo>
                                  <a:pt x="1337" y="58"/>
                                </a:lnTo>
                                <a:lnTo>
                                  <a:pt x="1340" y="93"/>
                                </a:lnTo>
                                <a:lnTo>
                                  <a:pt x="1344" y="125"/>
                                </a:lnTo>
                                <a:lnTo>
                                  <a:pt x="1347" y="158"/>
                                </a:lnTo>
                                <a:lnTo>
                                  <a:pt x="9" y="132"/>
                                </a:lnTo>
                                <a:lnTo>
                                  <a:pt x="7" y="100"/>
                                </a:lnTo>
                                <a:lnTo>
                                  <a:pt x="4" y="67"/>
                                </a:lnTo>
                                <a:lnTo>
                                  <a:pt x="2" y="33"/>
                                </a:lnTo>
                                <a:lnTo>
                                  <a:pt x="0" y="0"/>
                                </a:lnTo>
                                <a:close/>
                              </a:path>
                            </a:pathLst>
                          </a:custGeom>
                          <a:solidFill>
                            <a:srgbClr val="932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9"/>
                        <wps:cNvSpPr>
                          <a:spLocks/>
                        </wps:cNvSpPr>
                        <wps:spPr bwMode="auto">
                          <a:xfrm>
                            <a:off x="857885" y="1407160"/>
                            <a:ext cx="142875" cy="17145"/>
                          </a:xfrm>
                          <a:custGeom>
                            <a:avLst/>
                            <a:gdLst>
                              <a:gd name="T0" fmla="*/ 0 w 1352"/>
                              <a:gd name="T1" fmla="*/ 0 h 157"/>
                              <a:gd name="T2" fmla="*/ 1336 w 1352"/>
                              <a:gd name="T3" fmla="*/ 24 h 157"/>
                              <a:gd name="T4" fmla="*/ 1340 w 1352"/>
                              <a:gd name="T5" fmla="*/ 59 h 157"/>
                              <a:gd name="T6" fmla="*/ 1343 w 1352"/>
                              <a:gd name="T7" fmla="*/ 92 h 157"/>
                              <a:gd name="T8" fmla="*/ 1347 w 1352"/>
                              <a:gd name="T9" fmla="*/ 125 h 157"/>
                              <a:gd name="T10" fmla="*/ 1352 w 1352"/>
                              <a:gd name="T11" fmla="*/ 157 h 157"/>
                              <a:gd name="T12" fmla="*/ 9 w 1352"/>
                              <a:gd name="T13" fmla="*/ 132 h 157"/>
                              <a:gd name="T14" fmla="*/ 7 w 1352"/>
                              <a:gd name="T15" fmla="*/ 100 h 157"/>
                              <a:gd name="T16" fmla="*/ 5 w 1352"/>
                              <a:gd name="T17" fmla="*/ 67 h 157"/>
                              <a:gd name="T18" fmla="*/ 3 w 1352"/>
                              <a:gd name="T19" fmla="*/ 33 h 157"/>
                              <a:gd name="T20" fmla="*/ 0 w 1352"/>
                              <a:gd name="T2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2" h="157">
                                <a:moveTo>
                                  <a:pt x="0" y="0"/>
                                </a:moveTo>
                                <a:lnTo>
                                  <a:pt x="1336" y="24"/>
                                </a:lnTo>
                                <a:lnTo>
                                  <a:pt x="1340" y="59"/>
                                </a:lnTo>
                                <a:lnTo>
                                  <a:pt x="1343" y="92"/>
                                </a:lnTo>
                                <a:lnTo>
                                  <a:pt x="1347" y="125"/>
                                </a:lnTo>
                                <a:lnTo>
                                  <a:pt x="1352" y="157"/>
                                </a:lnTo>
                                <a:lnTo>
                                  <a:pt x="9" y="132"/>
                                </a:lnTo>
                                <a:lnTo>
                                  <a:pt x="7" y="100"/>
                                </a:lnTo>
                                <a:lnTo>
                                  <a:pt x="5" y="67"/>
                                </a:lnTo>
                                <a:lnTo>
                                  <a:pt x="3" y="33"/>
                                </a:lnTo>
                                <a:lnTo>
                                  <a:pt x="0" y="0"/>
                                </a:lnTo>
                                <a:close/>
                              </a:path>
                            </a:pathLst>
                          </a:custGeom>
                          <a:solidFill>
                            <a:srgbClr val="912E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0"/>
                        <wps:cNvSpPr>
                          <a:spLocks/>
                        </wps:cNvSpPr>
                        <wps:spPr bwMode="auto">
                          <a:xfrm>
                            <a:off x="858520" y="1414145"/>
                            <a:ext cx="143510" cy="17145"/>
                          </a:xfrm>
                          <a:custGeom>
                            <a:avLst/>
                            <a:gdLst>
                              <a:gd name="T0" fmla="*/ 0 w 1355"/>
                              <a:gd name="T1" fmla="*/ 0 h 159"/>
                              <a:gd name="T2" fmla="*/ 1338 w 1355"/>
                              <a:gd name="T3" fmla="*/ 26 h 159"/>
                              <a:gd name="T4" fmla="*/ 1342 w 1355"/>
                              <a:gd name="T5" fmla="*/ 61 h 159"/>
                              <a:gd name="T6" fmla="*/ 1347 w 1355"/>
                              <a:gd name="T7" fmla="*/ 94 h 159"/>
                              <a:gd name="T8" fmla="*/ 1351 w 1355"/>
                              <a:gd name="T9" fmla="*/ 127 h 159"/>
                              <a:gd name="T10" fmla="*/ 1355 w 1355"/>
                              <a:gd name="T11" fmla="*/ 159 h 159"/>
                              <a:gd name="T12" fmla="*/ 8 w 1355"/>
                              <a:gd name="T13" fmla="*/ 134 h 159"/>
                              <a:gd name="T14" fmla="*/ 6 w 1355"/>
                              <a:gd name="T15" fmla="*/ 101 h 159"/>
                              <a:gd name="T16" fmla="*/ 4 w 1355"/>
                              <a:gd name="T17" fmla="*/ 68 h 159"/>
                              <a:gd name="T18" fmla="*/ 2 w 1355"/>
                              <a:gd name="T19" fmla="*/ 35 h 159"/>
                              <a:gd name="T20" fmla="*/ 0 w 1355"/>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5" h="159">
                                <a:moveTo>
                                  <a:pt x="0" y="0"/>
                                </a:moveTo>
                                <a:lnTo>
                                  <a:pt x="1338" y="26"/>
                                </a:lnTo>
                                <a:lnTo>
                                  <a:pt x="1342" y="61"/>
                                </a:lnTo>
                                <a:lnTo>
                                  <a:pt x="1347" y="94"/>
                                </a:lnTo>
                                <a:lnTo>
                                  <a:pt x="1351" y="127"/>
                                </a:lnTo>
                                <a:lnTo>
                                  <a:pt x="1355" y="159"/>
                                </a:lnTo>
                                <a:lnTo>
                                  <a:pt x="8" y="134"/>
                                </a:lnTo>
                                <a:lnTo>
                                  <a:pt x="6" y="101"/>
                                </a:lnTo>
                                <a:lnTo>
                                  <a:pt x="4" y="68"/>
                                </a:lnTo>
                                <a:lnTo>
                                  <a:pt x="2" y="35"/>
                                </a:lnTo>
                                <a:lnTo>
                                  <a:pt x="0" y="0"/>
                                </a:lnTo>
                                <a:close/>
                              </a:path>
                            </a:pathLst>
                          </a:custGeom>
                          <a:solidFill>
                            <a:srgbClr val="8E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41"/>
                        <wps:cNvSpPr>
                          <a:spLocks/>
                        </wps:cNvSpPr>
                        <wps:spPr bwMode="auto">
                          <a:xfrm>
                            <a:off x="859155" y="1421765"/>
                            <a:ext cx="144145" cy="16510"/>
                          </a:xfrm>
                          <a:custGeom>
                            <a:avLst/>
                            <a:gdLst>
                              <a:gd name="T0" fmla="*/ 0 w 1362"/>
                              <a:gd name="T1" fmla="*/ 0 h 159"/>
                              <a:gd name="T2" fmla="*/ 1343 w 1362"/>
                              <a:gd name="T3" fmla="*/ 25 h 159"/>
                              <a:gd name="T4" fmla="*/ 1347 w 1362"/>
                              <a:gd name="T5" fmla="*/ 61 h 159"/>
                              <a:gd name="T6" fmla="*/ 1351 w 1362"/>
                              <a:gd name="T7" fmla="*/ 94 h 159"/>
                              <a:gd name="T8" fmla="*/ 1357 w 1362"/>
                              <a:gd name="T9" fmla="*/ 128 h 159"/>
                              <a:gd name="T10" fmla="*/ 1362 w 1362"/>
                              <a:gd name="T11" fmla="*/ 159 h 159"/>
                              <a:gd name="T12" fmla="*/ 9 w 1362"/>
                              <a:gd name="T13" fmla="*/ 134 h 159"/>
                              <a:gd name="T14" fmla="*/ 7 w 1362"/>
                              <a:gd name="T15" fmla="*/ 101 h 159"/>
                              <a:gd name="T16" fmla="*/ 4 w 1362"/>
                              <a:gd name="T17" fmla="*/ 68 h 159"/>
                              <a:gd name="T18" fmla="*/ 2 w 1362"/>
                              <a:gd name="T19" fmla="*/ 34 h 159"/>
                              <a:gd name="T20" fmla="*/ 0 w 1362"/>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62" h="159">
                                <a:moveTo>
                                  <a:pt x="0" y="0"/>
                                </a:moveTo>
                                <a:lnTo>
                                  <a:pt x="1343" y="25"/>
                                </a:lnTo>
                                <a:lnTo>
                                  <a:pt x="1347" y="61"/>
                                </a:lnTo>
                                <a:lnTo>
                                  <a:pt x="1351" y="94"/>
                                </a:lnTo>
                                <a:lnTo>
                                  <a:pt x="1357" y="128"/>
                                </a:lnTo>
                                <a:lnTo>
                                  <a:pt x="1362" y="159"/>
                                </a:lnTo>
                                <a:lnTo>
                                  <a:pt x="9" y="134"/>
                                </a:lnTo>
                                <a:lnTo>
                                  <a:pt x="7" y="101"/>
                                </a:lnTo>
                                <a:lnTo>
                                  <a:pt x="4" y="68"/>
                                </a:lnTo>
                                <a:lnTo>
                                  <a:pt x="2" y="34"/>
                                </a:lnTo>
                                <a:lnTo>
                                  <a:pt x="0" y="0"/>
                                </a:lnTo>
                                <a:close/>
                              </a:path>
                            </a:pathLst>
                          </a:custGeom>
                          <a:solidFill>
                            <a:srgbClr val="8C2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42"/>
                        <wps:cNvSpPr>
                          <a:spLocks/>
                        </wps:cNvSpPr>
                        <wps:spPr bwMode="auto">
                          <a:xfrm>
                            <a:off x="859155" y="1428750"/>
                            <a:ext cx="144780" cy="16510"/>
                          </a:xfrm>
                          <a:custGeom>
                            <a:avLst/>
                            <a:gdLst>
                              <a:gd name="T0" fmla="*/ 0 w 1370"/>
                              <a:gd name="T1" fmla="*/ 0 h 159"/>
                              <a:gd name="T2" fmla="*/ 1347 w 1370"/>
                              <a:gd name="T3" fmla="*/ 25 h 159"/>
                              <a:gd name="T4" fmla="*/ 1353 w 1370"/>
                              <a:gd name="T5" fmla="*/ 61 h 159"/>
                              <a:gd name="T6" fmla="*/ 1358 w 1370"/>
                              <a:gd name="T7" fmla="*/ 94 h 159"/>
                              <a:gd name="T8" fmla="*/ 1363 w 1370"/>
                              <a:gd name="T9" fmla="*/ 128 h 159"/>
                              <a:gd name="T10" fmla="*/ 1370 w 1370"/>
                              <a:gd name="T11" fmla="*/ 159 h 159"/>
                              <a:gd name="T12" fmla="*/ 9 w 1370"/>
                              <a:gd name="T13" fmla="*/ 134 h 159"/>
                              <a:gd name="T14" fmla="*/ 7 w 1370"/>
                              <a:gd name="T15" fmla="*/ 101 h 159"/>
                              <a:gd name="T16" fmla="*/ 5 w 1370"/>
                              <a:gd name="T17" fmla="*/ 67 h 159"/>
                              <a:gd name="T18" fmla="*/ 3 w 1370"/>
                              <a:gd name="T19" fmla="*/ 34 h 159"/>
                              <a:gd name="T20" fmla="*/ 0 w 1370"/>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0" h="159">
                                <a:moveTo>
                                  <a:pt x="0" y="0"/>
                                </a:moveTo>
                                <a:lnTo>
                                  <a:pt x="1347" y="25"/>
                                </a:lnTo>
                                <a:lnTo>
                                  <a:pt x="1353" y="61"/>
                                </a:lnTo>
                                <a:lnTo>
                                  <a:pt x="1358" y="94"/>
                                </a:lnTo>
                                <a:lnTo>
                                  <a:pt x="1363" y="128"/>
                                </a:lnTo>
                                <a:lnTo>
                                  <a:pt x="1370" y="159"/>
                                </a:lnTo>
                                <a:lnTo>
                                  <a:pt x="9" y="134"/>
                                </a:lnTo>
                                <a:lnTo>
                                  <a:pt x="7" y="101"/>
                                </a:lnTo>
                                <a:lnTo>
                                  <a:pt x="5" y="67"/>
                                </a:lnTo>
                                <a:lnTo>
                                  <a:pt x="3" y="34"/>
                                </a:lnTo>
                                <a:lnTo>
                                  <a:pt x="0" y="0"/>
                                </a:lnTo>
                                <a:close/>
                              </a:path>
                            </a:pathLst>
                          </a:custGeom>
                          <a:solidFill>
                            <a:srgbClr val="89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43"/>
                        <wps:cNvSpPr>
                          <a:spLocks/>
                        </wps:cNvSpPr>
                        <wps:spPr bwMode="auto">
                          <a:xfrm>
                            <a:off x="859790" y="1435735"/>
                            <a:ext cx="146050" cy="16510"/>
                          </a:xfrm>
                          <a:custGeom>
                            <a:avLst/>
                            <a:gdLst>
                              <a:gd name="T0" fmla="*/ 0 w 1379"/>
                              <a:gd name="T1" fmla="*/ 0 h 159"/>
                              <a:gd name="T2" fmla="*/ 1353 w 1379"/>
                              <a:gd name="T3" fmla="*/ 25 h 159"/>
                              <a:gd name="T4" fmla="*/ 1358 w 1379"/>
                              <a:gd name="T5" fmla="*/ 61 h 159"/>
                              <a:gd name="T6" fmla="*/ 1365 w 1379"/>
                              <a:gd name="T7" fmla="*/ 94 h 159"/>
                              <a:gd name="T8" fmla="*/ 1371 w 1379"/>
                              <a:gd name="T9" fmla="*/ 127 h 159"/>
                              <a:gd name="T10" fmla="*/ 1379 w 1379"/>
                              <a:gd name="T11" fmla="*/ 159 h 159"/>
                              <a:gd name="T12" fmla="*/ 9 w 1379"/>
                              <a:gd name="T13" fmla="*/ 134 h 159"/>
                              <a:gd name="T14" fmla="*/ 6 w 1379"/>
                              <a:gd name="T15" fmla="*/ 100 h 159"/>
                              <a:gd name="T16" fmla="*/ 4 w 1379"/>
                              <a:gd name="T17" fmla="*/ 67 h 159"/>
                              <a:gd name="T18" fmla="*/ 2 w 1379"/>
                              <a:gd name="T19" fmla="*/ 34 h 159"/>
                              <a:gd name="T20" fmla="*/ 0 w 1379"/>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9" h="159">
                                <a:moveTo>
                                  <a:pt x="0" y="0"/>
                                </a:moveTo>
                                <a:lnTo>
                                  <a:pt x="1353" y="25"/>
                                </a:lnTo>
                                <a:lnTo>
                                  <a:pt x="1358" y="61"/>
                                </a:lnTo>
                                <a:lnTo>
                                  <a:pt x="1365" y="94"/>
                                </a:lnTo>
                                <a:lnTo>
                                  <a:pt x="1371" y="127"/>
                                </a:lnTo>
                                <a:lnTo>
                                  <a:pt x="1379" y="159"/>
                                </a:lnTo>
                                <a:lnTo>
                                  <a:pt x="9" y="134"/>
                                </a:lnTo>
                                <a:lnTo>
                                  <a:pt x="6" y="100"/>
                                </a:lnTo>
                                <a:lnTo>
                                  <a:pt x="4" y="67"/>
                                </a:lnTo>
                                <a:lnTo>
                                  <a:pt x="2" y="34"/>
                                </a:lnTo>
                                <a:lnTo>
                                  <a:pt x="0" y="0"/>
                                </a:lnTo>
                                <a:close/>
                              </a:path>
                            </a:pathLst>
                          </a:custGeom>
                          <a:solidFill>
                            <a:srgbClr val="862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44"/>
                        <wps:cNvSpPr>
                          <a:spLocks/>
                        </wps:cNvSpPr>
                        <wps:spPr bwMode="auto">
                          <a:xfrm>
                            <a:off x="860425" y="1442720"/>
                            <a:ext cx="147320" cy="16510"/>
                          </a:xfrm>
                          <a:custGeom>
                            <a:avLst/>
                            <a:gdLst>
                              <a:gd name="T0" fmla="*/ 0 w 1391"/>
                              <a:gd name="T1" fmla="*/ 0 h 159"/>
                              <a:gd name="T2" fmla="*/ 1361 w 1391"/>
                              <a:gd name="T3" fmla="*/ 25 h 159"/>
                              <a:gd name="T4" fmla="*/ 1367 w 1391"/>
                              <a:gd name="T5" fmla="*/ 60 h 159"/>
                              <a:gd name="T6" fmla="*/ 1375 w 1391"/>
                              <a:gd name="T7" fmla="*/ 95 h 159"/>
                              <a:gd name="T8" fmla="*/ 1382 w 1391"/>
                              <a:gd name="T9" fmla="*/ 127 h 159"/>
                              <a:gd name="T10" fmla="*/ 1391 w 1391"/>
                              <a:gd name="T11" fmla="*/ 159 h 159"/>
                              <a:gd name="T12" fmla="*/ 11 w 1391"/>
                              <a:gd name="T13" fmla="*/ 133 h 159"/>
                              <a:gd name="T14" fmla="*/ 8 w 1391"/>
                              <a:gd name="T15" fmla="*/ 100 h 159"/>
                              <a:gd name="T16" fmla="*/ 5 w 1391"/>
                              <a:gd name="T17" fmla="*/ 67 h 159"/>
                              <a:gd name="T18" fmla="*/ 2 w 1391"/>
                              <a:gd name="T19" fmla="*/ 33 h 159"/>
                              <a:gd name="T20" fmla="*/ 0 w 1391"/>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1" h="159">
                                <a:moveTo>
                                  <a:pt x="0" y="0"/>
                                </a:moveTo>
                                <a:lnTo>
                                  <a:pt x="1361" y="25"/>
                                </a:lnTo>
                                <a:lnTo>
                                  <a:pt x="1367" y="60"/>
                                </a:lnTo>
                                <a:lnTo>
                                  <a:pt x="1375" y="95"/>
                                </a:lnTo>
                                <a:lnTo>
                                  <a:pt x="1382" y="127"/>
                                </a:lnTo>
                                <a:lnTo>
                                  <a:pt x="1391" y="159"/>
                                </a:lnTo>
                                <a:lnTo>
                                  <a:pt x="11" y="133"/>
                                </a:lnTo>
                                <a:lnTo>
                                  <a:pt x="8" y="100"/>
                                </a:lnTo>
                                <a:lnTo>
                                  <a:pt x="5" y="67"/>
                                </a:lnTo>
                                <a:lnTo>
                                  <a:pt x="2" y="33"/>
                                </a:lnTo>
                                <a:lnTo>
                                  <a:pt x="0" y="0"/>
                                </a:lnTo>
                                <a:close/>
                              </a:path>
                            </a:pathLst>
                          </a:custGeom>
                          <a:solidFill>
                            <a:srgbClr val="84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45"/>
                        <wps:cNvSpPr>
                          <a:spLocks/>
                        </wps:cNvSpPr>
                        <wps:spPr bwMode="auto">
                          <a:xfrm>
                            <a:off x="861060" y="1449705"/>
                            <a:ext cx="146685" cy="16510"/>
                          </a:xfrm>
                          <a:custGeom>
                            <a:avLst/>
                            <a:gdLst>
                              <a:gd name="T0" fmla="*/ 0 w 1386"/>
                              <a:gd name="T1" fmla="*/ 0 h 156"/>
                              <a:gd name="T2" fmla="*/ 1370 w 1386"/>
                              <a:gd name="T3" fmla="*/ 25 h 156"/>
                              <a:gd name="T4" fmla="*/ 1373 w 1386"/>
                              <a:gd name="T5" fmla="*/ 43 h 156"/>
                              <a:gd name="T6" fmla="*/ 1377 w 1386"/>
                              <a:gd name="T7" fmla="*/ 60 h 156"/>
                              <a:gd name="T8" fmla="*/ 1382 w 1386"/>
                              <a:gd name="T9" fmla="*/ 78 h 156"/>
                              <a:gd name="T10" fmla="*/ 1386 w 1386"/>
                              <a:gd name="T11" fmla="*/ 94 h 156"/>
                              <a:gd name="T12" fmla="*/ 1386 w 1386"/>
                              <a:gd name="T13" fmla="*/ 94 h 156"/>
                              <a:gd name="T14" fmla="*/ 1323 w 1386"/>
                              <a:gd name="T15" fmla="*/ 112 h 156"/>
                              <a:gd name="T16" fmla="*/ 1268 w 1386"/>
                              <a:gd name="T17" fmla="*/ 156 h 156"/>
                              <a:gd name="T18" fmla="*/ 11 w 1386"/>
                              <a:gd name="T19" fmla="*/ 133 h 156"/>
                              <a:gd name="T20" fmla="*/ 8 w 1386"/>
                              <a:gd name="T21" fmla="*/ 100 h 156"/>
                              <a:gd name="T22" fmla="*/ 6 w 1386"/>
                              <a:gd name="T23" fmla="*/ 67 h 156"/>
                              <a:gd name="T24" fmla="*/ 3 w 1386"/>
                              <a:gd name="T25" fmla="*/ 33 h 156"/>
                              <a:gd name="T26" fmla="*/ 0 w 1386"/>
                              <a:gd name="T27"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86" h="156">
                                <a:moveTo>
                                  <a:pt x="0" y="0"/>
                                </a:moveTo>
                                <a:lnTo>
                                  <a:pt x="1370" y="25"/>
                                </a:lnTo>
                                <a:lnTo>
                                  <a:pt x="1373" y="43"/>
                                </a:lnTo>
                                <a:lnTo>
                                  <a:pt x="1377" y="60"/>
                                </a:lnTo>
                                <a:lnTo>
                                  <a:pt x="1382" y="78"/>
                                </a:lnTo>
                                <a:lnTo>
                                  <a:pt x="1386" y="94"/>
                                </a:lnTo>
                                <a:lnTo>
                                  <a:pt x="1323" y="112"/>
                                </a:lnTo>
                                <a:lnTo>
                                  <a:pt x="1268" y="156"/>
                                </a:lnTo>
                                <a:lnTo>
                                  <a:pt x="11" y="133"/>
                                </a:lnTo>
                                <a:lnTo>
                                  <a:pt x="8" y="100"/>
                                </a:lnTo>
                                <a:lnTo>
                                  <a:pt x="6" y="67"/>
                                </a:lnTo>
                                <a:lnTo>
                                  <a:pt x="3" y="33"/>
                                </a:lnTo>
                                <a:lnTo>
                                  <a:pt x="0" y="0"/>
                                </a:lnTo>
                                <a:close/>
                              </a:path>
                            </a:pathLst>
                          </a:custGeom>
                          <a:solidFill>
                            <a:srgbClr val="81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46"/>
                        <wps:cNvSpPr>
                          <a:spLocks/>
                        </wps:cNvSpPr>
                        <wps:spPr bwMode="auto">
                          <a:xfrm>
                            <a:off x="861060" y="1456690"/>
                            <a:ext cx="146685" cy="16510"/>
                          </a:xfrm>
                          <a:custGeom>
                            <a:avLst/>
                            <a:gdLst>
                              <a:gd name="T0" fmla="*/ 0 w 1380"/>
                              <a:gd name="T1" fmla="*/ 0 h 155"/>
                              <a:gd name="T2" fmla="*/ 1380 w 1380"/>
                              <a:gd name="T3" fmla="*/ 26 h 155"/>
                              <a:gd name="T4" fmla="*/ 1380 w 1380"/>
                              <a:gd name="T5" fmla="*/ 28 h 155"/>
                              <a:gd name="T6" fmla="*/ 1380 w 1380"/>
                              <a:gd name="T7" fmla="*/ 28 h 155"/>
                              <a:gd name="T8" fmla="*/ 1317 w 1380"/>
                              <a:gd name="T9" fmla="*/ 46 h 155"/>
                              <a:gd name="T10" fmla="*/ 1180 w 1380"/>
                              <a:gd name="T11" fmla="*/ 155 h 155"/>
                              <a:gd name="T12" fmla="*/ 11 w 1380"/>
                              <a:gd name="T13" fmla="*/ 133 h 155"/>
                              <a:gd name="T14" fmla="*/ 7 w 1380"/>
                              <a:gd name="T15" fmla="*/ 101 h 155"/>
                              <a:gd name="T16" fmla="*/ 5 w 1380"/>
                              <a:gd name="T17" fmla="*/ 68 h 155"/>
                              <a:gd name="T18" fmla="*/ 2 w 1380"/>
                              <a:gd name="T19" fmla="*/ 34 h 155"/>
                              <a:gd name="T20" fmla="*/ 0 w 1380"/>
                              <a:gd name="T21"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80" h="155">
                                <a:moveTo>
                                  <a:pt x="0" y="0"/>
                                </a:moveTo>
                                <a:lnTo>
                                  <a:pt x="1380" y="26"/>
                                </a:lnTo>
                                <a:lnTo>
                                  <a:pt x="1380" y="28"/>
                                </a:lnTo>
                                <a:lnTo>
                                  <a:pt x="1317" y="46"/>
                                </a:lnTo>
                                <a:lnTo>
                                  <a:pt x="1180" y="155"/>
                                </a:lnTo>
                                <a:lnTo>
                                  <a:pt x="11" y="133"/>
                                </a:lnTo>
                                <a:lnTo>
                                  <a:pt x="7" y="101"/>
                                </a:lnTo>
                                <a:lnTo>
                                  <a:pt x="5" y="68"/>
                                </a:lnTo>
                                <a:lnTo>
                                  <a:pt x="2" y="34"/>
                                </a:lnTo>
                                <a:lnTo>
                                  <a:pt x="0" y="0"/>
                                </a:lnTo>
                                <a:close/>
                              </a:path>
                            </a:pathLst>
                          </a:custGeom>
                          <a:solidFill>
                            <a:srgbClr val="7F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47"/>
                        <wps:cNvSpPr>
                          <a:spLocks/>
                        </wps:cNvSpPr>
                        <wps:spPr bwMode="auto">
                          <a:xfrm>
                            <a:off x="861695" y="1463675"/>
                            <a:ext cx="133350" cy="16510"/>
                          </a:xfrm>
                          <a:custGeom>
                            <a:avLst/>
                            <a:gdLst>
                              <a:gd name="T0" fmla="*/ 0 w 1257"/>
                              <a:gd name="T1" fmla="*/ 0 h 154"/>
                              <a:gd name="T2" fmla="*/ 1257 w 1257"/>
                              <a:gd name="T3" fmla="*/ 23 h 154"/>
                              <a:gd name="T4" fmla="*/ 1094 w 1257"/>
                              <a:gd name="T5" fmla="*/ 154 h 154"/>
                              <a:gd name="T6" fmla="*/ 21 w 1257"/>
                              <a:gd name="T7" fmla="*/ 133 h 154"/>
                              <a:gd name="T8" fmla="*/ 11 w 1257"/>
                              <a:gd name="T9" fmla="*/ 130 h 154"/>
                              <a:gd name="T10" fmla="*/ 9 w 1257"/>
                              <a:gd name="T11" fmla="*/ 98 h 154"/>
                              <a:gd name="T12" fmla="*/ 6 w 1257"/>
                              <a:gd name="T13" fmla="*/ 65 h 154"/>
                              <a:gd name="T14" fmla="*/ 2 w 1257"/>
                              <a:gd name="T15" fmla="*/ 33 h 154"/>
                              <a:gd name="T16" fmla="*/ 0 w 1257"/>
                              <a:gd name="T1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7" h="154">
                                <a:moveTo>
                                  <a:pt x="0" y="0"/>
                                </a:moveTo>
                                <a:lnTo>
                                  <a:pt x="1257" y="23"/>
                                </a:lnTo>
                                <a:lnTo>
                                  <a:pt x="1094" y="154"/>
                                </a:lnTo>
                                <a:lnTo>
                                  <a:pt x="21" y="133"/>
                                </a:lnTo>
                                <a:lnTo>
                                  <a:pt x="11" y="130"/>
                                </a:lnTo>
                                <a:lnTo>
                                  <a:pt x="9" y="98"/>
                                </a:lnTo>
                                <a:lnTo>
                                  <a:pt x="6" y="65"/>
                                </a:lnTo>
                                <a:lnTo>
                                  <a:pt x="2" y="33"/>
                                </a:lnTo>
                                <a:lnTo>
                                  <a:pt x="0" y="0"/>
                                </a:lnTo>
                                <a:close/>
                              </a:path>
                            </a:pathLst>
                          </a:custGeom>
                          <a:solidFill>
                            <a:srgbClr val="7C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48"/>
                        <wps:cNvSpPr>
                          <a:spLocks/>
                        </wps:cNvSpPr>
                        <wps:spPr bwMode="auto">
                          <a:xfrm>
                            <a:off x="862330" y="1470660"/>
                            <a:ext cx="123825" cy="16510"/>
                          </a:xfrm>
                          <a:custGeom>
                            <a:avLst/>
                            <a:gdLst>
                              <a:gd name="T0" fmla="*/ 0 w 1169"/>
                              <a:gd name="T1" fmla="*/ 0 h 153"/>
                              <a:gd name="T2" fmla="*/ 1169 w 1169"/>
                              <a:gd name="T3" fmla="*/ 22 h 153"/>
                              <a:gd name="T4" fmla="*/ 1049 w 1169"/>
                              <a:gd name="T5" fmla="*/ 119 h 153"/>
                              <a:gd name="T6" fmla="*/ 1036 w 1169"/>
                              <a:gd name="T7" fmla="*/ 128 h 153"/>
                              <a:gd name="T8" fmla="*/ 1025 w 1169"/>
                              <a:gd name="T9" fmla="*/ 136 h 153"/>
                              <a:gd name="T10" fmla="*/ 1011 w 1169"/>
                              <a:gd name="T11" fmla="*/ 145 h 153"/>
                              <a:gd name="T12" fmla="*/ 997 w 1169"/>
                              <a:gd name="T13" fmla="*/ 153 h 153"/>
                              <a:gd name="T14" fmla="*/ 217 w 1169"/>
                              <a:gd name="T15" fmla="*/ 138 h 153"/>
                              <a:gd name="T16" fmla="*/ 189 w 1169"/>
                              <a:gd name="T17" fmla="*/ 130 h 153"/>
                              <a:gd name="T18" fmla="*/ 167 w 1169"/>
                              <a:gd name="T19" fmla="*/ 125 h 153"/>
                              <a:gd name="T20" fmla="*/ 154 w 1169"/>
                              <a:gd name="T21" fmla="*/ 120 h 153"/>
                              <a:gd name="T22" fmla="*/ 150 w 1169"/>
                              <a:gd name="T23" fmla="*/ 119 h 153"/>
                              <a:gd name="T24" fmla="*/ 5 w 1169"/>
                              <a:gd name="T25" fmla="*/ 64 h 153"/>
                              <a:gd name="T26" fmla="*/ 0 w 1169"/>
                              <a:gd name="T2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9" h="153">
                                <a:moveTo>
                                  <a:pt x="0" y="0"/>
                                </a:moveTo>
                                <a:lnTo>
                                  <a:pt x="1169" y="22"/>
                                </a:lnTo>
                                <a:lnTo>
                                  <a:pt x="1049" y="119"/>
                                </a:lnTo>
                                <a:lnTo>
                                  <a:pt x="1036" y="128"/>
                                </a:lnTo>
                                <a:lnTo>
                                  <a:pt x="1025" y="136"/>
                                </a:lnTo>
                                <a:lnTo>
                                  <a:pt x="1011" y="145"/>
                                </a:lnTo>
                                <a:lnTo>
                                  <a:pt x="997" y="153"/>
                                </a:lnTo>
                                <a:lnTo>
                                  <a:pt x="217" y="138"/>
                                </a:lnTo>
                                <a:lnTo>
                                  <a:pt x="189" y="130"/>
                                </a:lnTo>
                                <a:lnTo>
                                  <a:pt x="167" y="125"/>
                                </a:lnTo>
                                <a:lnTo>
                                  <a:pt x="154" y="120"/>
                                </a:lnTo>
                                <a:lnTo>
                                  <a:pt x="150" y="119"/>
                                </a:lnTo>
                                <a:lnTo>
                                  <a:pt x="5" y="64"/>
                                </a:lnTo>
                                <a:lnTo>
                                  <a:pt x="0" y="0"/>
                                </a:lnTo>
                                <a:close/>
                              </a:path>
                            </a:pathLst>
                          </a:custGeom>
                          <a:solidFill>
                            <a:srgbClr val="7B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49"/>
                        <wps:cNvSpPr>
                          <a:spLocks/>
                        </wps:cNvSpPr>
                        <wps:spPr bwMode="auto">
                          <a:xfrm>
                            <a:off x="864235" y="1478280"/>
                            <a:ext cx="113665" cy="14605"/>
                          </a:xfrm>
                          <a:custGeom>
                            <a:avLst/>
                            <a:gdLst>
                              <a:gd name="T0" fmla="*/ 0 w 1073"/>
                              <a:gd name="T1" fmla="*/ 0 h 143"/>
                              <a:gd name="T2" fmla="*/ 1073 w 1073"/>
                              <a:gd name="T3" fmla="*/ 21 h 143"/>
                              <a:gd name="T4" fmla="*/ 1034 w 1073"/>
                              <a:gd name="T5" fmla="*/ 52 h 143"/>
                              <a:gd name="T6" fmla="*/ 1009 w 1073"/>
                              <a:gd name="T7" fmla="*/ 69 h 143"/>
                              <a:gd name="T8" fmla="*/ 982 w 1073"/>
                              <a:gd name="T9" fmla="*/ 86 h 143"/>
                              <a:gd name="T10" fmla="*/ 952 w 1073"/>
                              <a:gd name="T11" fmla="*/ 100 h 143"/>
                              <a:gd name="T12" fmla="*/ 922 w 1073"/>
                              <a:gd name="T13" fmla="*/ 110 h 143"/>
                              <a:gd name="T14" fmla="*/ 890 w 1073"/>
                              <a:gd name="T15" fmla="*/ 120 h 143"/>
                              <a:gd name="T16" fmla="*/ 856 w 1073"/>
                              <a:gd name="T17" fmla="*/ 128 h 143"/>
                              <a:gd name="T18" fmla="*/ 821 w 1073"/>
                              <a:gd name="T19" fmla="*/ 134 h 143"/>
                              <a:gd name="T20" fmla="*/ 785 w 1073"/>
                              <a:gd name="T21" fmla="*/ 138 h 143"/>
                              <a:gd name="T22" fmla="*/ 749 w 1073"/>
                              <a:gd name="T23" fmla="*/ 142 h 143"/>
                              <a:gd name="T24" fmla="*/ 712 w 1073"/>
                              <a:gd name="T25" fmla="*/ 143 h 143"/>
                              <a:gd name="T26" fmla="*/ 675 w 1073"/>
                              <a:gd name="T27" fmla="*/ 143 h 143"/>
                              <a:gd name="T28" fmla="*/ 637 w 1073"/>
                              <a:gd name="T29" fmla="*/ 142 h 143"/>
                              <a:gd name="T30" fmla="*/ 599 w 1073"/>
                              <a:gd name="T31" fmla="*/ 140 h 143"/>
                              <a:gd name="T32" fmla="*/ 561 w 1073"/>
                              <a:gd name="T33" fmla="*/ 137 h 143"/>
                              <a:gd name="T34" fmla="*/ 525 w 1073"/>
                              <a:gd name="T35" fmla="*/ 133 h 143"/>
                              <a:gd name="T36" fmla="*/ 488 w 1073"/>
                              <a:gd name="T37" fmla="*/ 129 h 143"/>
                              <a:gd name="T38" fmla="*/ 452 w 1073"/>
                              <a:gd name="T39" fmla="*/ 123 h 143"/>
                              <a:gd name="T40" fmla="*/ 418 w 1073"/>
                              <a:gd name="T41" fmla="*/ 118 h 143"/>
                              <a:gd name="T42" fmla="*/ 384 w 1073"/>
                              <a:gd name="T43" fmla="*/ 113 h 143"/>
                              <a:gd name="T44" fmla="*/ 352 w 1073"/>
                              <a:gd name="T45" fmla="*/ 106 h 143"/>
                              <a:gd name="T46" fmla="*/ 291 w 1073"/>
                              <a:gd name="T47" fmla="*/ 93 h 143"/>
                              <a:gd name="T48" fmla="*/ 240 w 1073"/>
                              <a:gd name="T49" fmla="*/ 80 h 143"/>
                              <a:gd name="T50" fmla="*/ 195 w 1073"/>
                              <a:gd name="T51" fmla="*/ 69 h 143"/>
                              <a:gd name="T52" fmla="*/ 163 w 1073"/>
                              <a:gd name="T53" fmla="*/ 60 h 143"/>
                              <a:gd name="T54" fmla="*/ 142 w 1073"/>
                              <a:gd name="T55" fmla="*/ 54 h 143"/>
                              <a:gd name="T56" fmla="*/ 135 w 1073"/>
                              <a:gd name="T57" fmla="*/ 52 h 143"/>
                              <a:gd name="T58" fmla="*/ 0 w 1073"/>
                              <a:gd name="T5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73" h="143">
                                <a:moveTo>
                                  <a:pt x="0" y="0"/>
                                </a:moveTo>
                                <a:lnTo>
                                  <a:pt x="1073" y="21"/>
                                </a:lnTo>
                                <a:lnTo>
                                  <a:pt x="1034" y="52"/>
                                </a:lnTo>
                                <a:lnTo>
                                  <a:pt x="1009" y="69"/>
                                </a:lnTo>
                                <a:lnTo>
                                  <a:pt x="982" y="86"/>
                                </a:lnTo>
                                <a:lnTo>
                                  <a:pt x="952" y="100"/>
                                </a:lnTo>
                                <a:lnTo>
                                  <a:pt x="922" y="110"/>
                                </a:lnTo>
                                <a:lnTo>
                                  <a:pt x="890" y="120"/>
                                </a:lnTo>
                                <a:lnTo>
                                  <a:pt x="856" y="128"/>
                                </a:lnTo>
                                <a:lnTo>
                                  <a:pt x="821" y="134"/>
                                </a:lnTo>
                                <a:lnTo>
                                  <a:pt x="785" y="138"/>
                                </a:lnTo>
                                <a:lnTo>
                                  <a:pt x="749" y="142"/>
                                </a:lnTo>
                                <a:lnTo>
                                  <a:pt x="712" y="143"/>
                                </a:lnTo>
                                <a:lnTo>
                                  <a:pt x="675" y="143"/>
                                </a:lnTo>
                                <a:lnTo>
                                  <a:pt x="637" y="142"/>
                                </a:lnTo>
                                <a:lnTo>
                                  <a:pt x="599" y="140"/>
                                </a:lnTo>
                                <a:lnTo>
                                  <a:pt x="561" y="137"/>
                                </a:lnTo>
                                <a:lnTo>
                                  <a:pt x="525" y="133"/>
                                </a:lnTo>
                                <a:lnTo>
                                  <a:pt x="488" y="129"/>
                                </a:lnTo>
                                <a:lnTo>
                                  <a:pt x="452" y="123"/>
                                </a:lnTo>
                                <a:lnTo>
                                  <a:pt x="418" y="118"/>
                                </a:lnTo>
                                <a:lnTo>
                                  <a:pt x="384" y="113"/>
                                </a:lnTo>
                                <a:lnTo>
                                  <a:pt x="352" y="106"/>
                                </a:lnTo>
                                <a:lnTo>
                                  <a:pt x="291" y="93"/>
                                </a:lnTo>
                                <a:lnTo>
                                  <a:pt x="240" y="80"/>
                                </a:lnTo>
                                <a:lnTo>
                                  <a:pt x="195" y="69"/>
                                </a:lnTo>
                                <a:lnTo>
                                  <a:pt x="163" y="60"/>
                                </a:lnTo>
                                <a:lnTo>
                                  <a:pt x="142" y="54"/>
                                </a:lnTo>
                                <a:lnTo>
                                  <a:pt x="135" y="52"/>
                                </a:lnTo>
                                <a:lnTo>
                                  <a:pt x="0" y="0"/>
                                </a:lnTo>
                                <a:close/>
                              </a:path>
                            </a:pathLst>
                          </a:custGeom>
                          <a:solidFill>
                            <a:srgbClr val="792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50"/>
                        <wps:cNvSpPr>
                          <a:spLocks/>
                        </wps:cNvSpPr>
                        <wps:spPr bwMode="auto">
                          <a:xfrm>
                            <a:off x="885190" y="1485265"/>
                            <a:ext cx="82550" cy="7620"/>
                          </a:xfrm>
                          <a:custGeom>
                            <a:avLst/>
                            <a:gdLst>
                              <a:gd name="T0" fmla="*/ 0 w 780"/>
                              <a:gd name="T1" fmla="*/ 0 h 72"/>
                              <a:gd name="T2" fmla="*/ 780 w 780"/>
                              <a:gd name="T3" fmla="*/ 15 h 72"/>
                              <a:gd name="T4" fmla="*/ 758 w 780"/>
                              <a:gd name="T5" fmla="*/ 25 h 72"/>
                              <a:gd name="T6" fmla="*/ 736 w 780"/>
                              <a:gd name="T7" fmla="*/ 34 h 72"/>
                              <a:gd name="T8" fmla="*/ 713 w 780"/>
                              <a:gd name="T9" fmla="*/ 42 h 72"/>
                              <a:gd name="T10" fmla="*/ 689 w 780"/>
                              <a:gd name="T11" fmla="*/ 49 h 72"/>
                              <a:gd name="T12" fmla="*/ 664 w 780"/>
                              <a:gd name="T13" fmla="*/ 55 h 72"/>
                              <a:gd name="T14" fmla="*/ 638 w 780"/>
                              <a:gd name="T15" fmla="*/ 60 h 72"/>
                              <a:gd name="T16" fmla="*/ 612 w 780"/>
                              <a:gd name="T17" fmla="*/ 64 h 72"/>
                              <a:gd name="T18" fmla="*/ 586 w 780"/>
                              <a:gd name="T19" fmla="*/ 67 h 72"/>
                              <a:gd name="T20" fmla="*/ 559 w 780"/>
                              <a:gd name="T21" fmla="*/ 70 h 72"/>
                              <a:gd name="T22" fmla="*/ 532 w 780"/>
                              <a:gd name="T23" fmla="*/ 71 h 72"/>
                              <a:gd name="T24" fmla="*/ 504 w 780"/>
                              <a:gd name="T25" fmla="*/ 72 h 72"/>
                              <a:gd name="T26" fmla="*/ 477 w 780"/>
                              <a:gd name="T27" fmla="*/ 72 h 72"/>
                              <a:gd name="T28" fmla="*/ 449 w 780"/>
                              <a:gd name="T29" fmla="*/ 72 h 72"/>
                              <a:gd name="T30" fmla="*/ 421 w 780"/>
                              <a:gd name="T31" fmla="*/ 71 h 72"/>
                              <a:gd name="T32" fmla="*/ 393 w 780"/>
                              <a:gd name="T33" fmla="*/ 69 h 72"/>
                              <a:gd name="T34" fmla="*/ 366 w 780"/>
                              <a:gd name="T35" fmla="*/ 66 h 72"/>
                              <a:gd name="T36" fmla="*/ 311 w 780"/>
                              <a:gd name="T37" fmla="*/ 61 h 72"/>
                              <a:gd name="T38" fmla="*/ 257 w 780"/>
                              <a:gd name="T39" fmla="*/ 53 h 72"/>
                              <a:gd name="T40" fmla="*/ 206 w 780"/>
                              <a:gd name="T41" fmla="*/ 46 h 72"/>
                              <a:gd name="T42" fmla="*/ 157 w 780"/>
                              <a:gd name="T43" fmla="*/ 36 h 72"/>
                              <a:gd name="T44" fmla="*/ 111 w 780"/>
                              <a:gd name="T45" fmla="*/ 26 h 72"/>
                              <a:gd name="T46" fmla="*/ 70 w 780"/>
                              <a:gd name="T47" fmla="*/ 18 h 72"/>
                              <a:gd name="T48" fmla="*/ 32 w 780"/>
                              <a:gd name="T49" fmla="*/ 8 h 72"/>
                              <a:gd name="T50" fmla="*/ 0 w 780"/>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0" h="72">
                                <a:moveTo>
                                  <a:pt x="0" y="0"/>
                                </a:moveTo>
                                <a:lnTo>
                                  <a:pt x="780" y="15"/>
                                </a:lnTo>
                                <a:lnTo>
                                  <a:pt x="758" y="25"/>
                                </a:lnTo>
                                <a:lnTo>
                                  <a:pt x="736" y="34"/>
                                </a:lnTo>
                                <a:lnTo>
                                  <a:pt x="713" y="42"/>
                                </a:lnTo>
                                <a:lnTo>
                                  <a:pt x="689" y="49"/>
                                </a:lnTo>
                                <a:lnTo>
                                  <a:pt x="664" y="55"/>
                                </a:lnTo>
                                <a:lnTo>
                                  <a:pt x="638" y="60"/>
                                </a:lnTo>
                                <a:lnTo>
                                  <a:pt x="612" y="64"/>
                                </a:lnTo>
                                <a:lnTo>
                                  <a:pt x="586" y="67"/>
                                </a:lnTo>
                                <a:lnTo>
                                  <a:pt x="559" y="70"/>
                                </a:lnTo>
                                <a:lnTo>
                                  <a:pt x="532" y="71"/>
                                </a:lnTo>
                                <a:lnTo>
                                  <a:pt x="504" y="72"/>
                                </a:lnTo>
                                <a:lnTo>
                                  <a:pt x="477" y="72"/>
                                </a:lnTo>
                                <a:lnTo>
                                  <a:pt x="449" y="72"/>
                                </a:lnTo>
                                <a:lnTo>
                                  <a:pt x="421" y="71"/>
                                </a:lnTo>
                                <a:lnTo>
                                  <a:pt x="393" y="69"/>
                                </a:lnTo>
                                <a:lnTo>
                                  <a:pt x="366" y="66"/>
                                </a:lnTo>
                                <a:lnTo>
                                  <a:pt x="311" y="61"/>
                                </a:lnTo>
                                <a:lnTo>
                                  <a:pt x="257" y="53"/>
                                </a:lnTo>
                                <a:lnTo>
                                  <a:pt x="206" y="46"/>
                                </a:lnTo>
                                <a:lnTo>
                                  <a:pt x="157" y="36"/>
                                </a:lnTo>
                                <a:lnTo>
                                  <a:pt x="111" y="26"/>
                                </a:lnTo>
                                <a:lnTo>
                                  <a:pt x="70" y="18"/>
                                </a:lnTo>
                                <a:lnTo>
                                  <a:pt x="32" y="8"/>
                                </a:lnTo>
                                <a:lnTo>
                                  <a:pt x="0" y="0"/>
                                </a:lnTo>
                                <a:close/>
                              </a:path>
                            </a:pathLst>
                          </a:custGeom>
                          <a:solidFill>
                            <a:srgbClr val="762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51"/>
                        <wps:cNvSpPr>
                          <a:spLocks/>
                        </wps:cNvSpPr>
                        <wps:spPr bwMode="auto">
                          <a:xfrm>
                            <a:off x="197485" y="619760"/>
                            <a:ext cx="676275" cy="347345"/>
                          </a:xfrm>
                          <a:custGeom>
                            <a:avLst/>
                            <a:gdLst>
                              <a:gd name="T0" fmla="*/ 6358 w 6393"/>
                              <a:gd name="T1" fmla="*/ 3259 h 3283"/>
                              <a:gd name="T2" fmla="*/ 6127 w 6393"/>
                              <a:gd name="T3" fmla="*/ 3090 h 3283"/>
                              <a:gd name="T4" fmla="*/ 5827 w 6393"/>
                              <a:gd name="T5" fmla="*/ 2877 h 3283"/>
                              <a:gd name="T6" fmla="*/ 5577 w 6393"/>
                              <a:gd name="T7" fmla="*/ 2703 h 3283"/>
                              <a:gd name="T8" fmla="*/ 5293 w 6393"/>
                              <a:gd name="T9" fmla="*/ 2509 h 3283"/>
                              <a:gd name="T10" fmla="*/ 4982 w 6393"/>
                              <a:gd name="T11" fmla="*/ 2300 h 3283"/>
                              <a:gd name="T12" fmla="*/ 4647 w 6393"/>
                              <a:gd name="T13" fmla="*/ 2081 h 3283"/>
                              <a:gd name="T14" fmla="*/ 4296 w 6393"/>
                              <a:gd name="T15" fmla="*/ 1858 h 3283"/>
                              <a:gd name="T16" fmla="*/ 3933 w 6393"/>
                              <a:gd name="T17" fmla="*/ 1636 h 3283"/>
                              <a:gd name="T18" fmla="*/ 3564 w 6393"/>
                              <a:gd name="T19" fmla="*/ 1418 h 3283"/>
                              <a:gd name="T20" fmla="*/ 3195 w 6393"/>
                              <a:gd name="T21" fmla="*/ 1211 h 3283"/>
                              <a:gd name="T22" fmla="*/ 2830 w 6393"/>
                              <a:gd name="T23" fmla="*/ 1020 h 3283"/>
                              <a:gd name="T24" fmla="*/ 2475 w 6393"/>
                              <a:gd name="T25" fmla="*/ 848 h 3283"/>
                              <a:gd name="T26" fmla="*/ 2137 w 6393"/>
                              <a:gd name="T27" fmla="*/ 703 h 3283"/>
                              <a:gd name="T28" fmla="*/ 1674 w 6393"/>
                              <a:gd name="T29" fmla="*/ 532 h 3283"/>
                              <a:gd name="T30" fmla="*/ 1164 w 6393"/>
                              <a:gd name="T31" fmla="*/ 353 h 3283"/>
                              <a:gd name="T32" fmla="*/ 767 w 6393"/>
                              <a:gd name="T33" fmla="*/ 219 h 3283"/>
                              <a:gd name="T34" fmla="*/ 469 w 6393"/>
                              <a:gd name="T35" fmla="*/ 125 h 3283"/>
                              <a:gd name="T36" fmla="*/ 256 w 6393"/>
                              <a:gd name="T37" fmla="*/ 62 h 3283"/>
                              <a:gd name="T38" fmla="*/ 117 w 6393"/>
                              <a:gd name="T39" fmla="*/ 25 h 3283"/>
                              <a:gd name="T40" fmla="*/ 37 w 6393"/>
                              <a:gd name="T41" fmla="*/ 7 h 3283"/>
                              <a:gd name="T42" fmla="*/ 3 w 6393"/>
                              <a:gd name="T43" fmla="*/ 0 h 3283"/>
                              <a:gd name="T44" fmla="*/ 25 w 6393"/>
                              <a:gd name="T45" fmla="*/ 9 h 3283"/>
                              <a:gd name="T46" fmla="*/ 218 w 6393"/>
                              <a:gd name="T47" fmla="*/ 75 h 3283"/>
                              <a:gd name="T48" fmla="*/ 474 w 6393"/>
                              <a:gd name="T49" fmla="*/ 169 h 3283"/>
                              <a:gd name="T50" fmla="*/ 691 w 6393"/>
                              <a:gd name="T51" fmla="*/ 251 h 3283"/>
                              <a:gd name="T52" fmla="*/ 943 w 6393"/>
                              <a:gd name="T53" fmla="*/ 349 h 3283"/>
                              <a:gd name="T54" fmla="*/ 1225 w 6393"/>
                              <a:gd name="T55" fmla="*/ 463 h 3283"/>
                              <a:gd name="T56" fmla="*/ 1534 w 6393"/>
                              <a:gd name="T57" fmla="*/ 593 h 3283"/>
                              <a:gd name="T58" fmla="*/ 1866 w 6393"/>
                              <a:gd name="T59" fmla="*/ 738 h 3283"/>
                              <a:gd name="T60" fmla="*/ 2219 w 6393"/>
                              <a:gd name="T61" fmla="*/ 899 h 3283"/>
                              <a:gd name="T62" fmla="*/ 2591 w 6393"/>
                              <a:gd name="T63" fmla="*/ 1075 h 3283"/>
                              <a:gd name="T64" fmla="*/ 2975 w 6393"/>
                              <a:gd name="T65" fmla="*/ 1266 h 3283"/>
                              <a:gd name="T66" fmla="*/ 3372 w 6393"/>
                              <a:gd name="T67" fmla="*/ 1472 h 3283"/>
                              <a:gd name="T68" fmla="*/ 3775 w 6393"/>
                              <a:gd name="T69" fmla="*/ 1692 h 3283"/>
                              <a:gd name="T70" fmla="*/ 4183 w 6393"/>
                              <a:gd name="T71" fmla="*/ 1927 h 3283"/>
                              <a:gd name="T72" fmla="*/ 4769 w 6393"/>
                              <a:gd name="T73" fmla="*/ 2284 h 3283"/>
                              <a:gd name="T74" fmla="*/ 5382 w 6393"/>
                              <a:gd name="T75" fmla="*/ 2660 h 3283"/>
                              <a:gd name="T76" fmla="*/ 5818 w 6393"/>
                              <a:gd name="T77" fmla="*/ 2927 h 3283"/>
                              <a:gd name="T78" fmla="*/ 6107 w 6393"/>
                              <a:gd name="T79" fmla="*/ 3105 h 3283"/>
                              <a:gd name="T80" fmla="*/ 6279 w 6393"/>
                              <a:gd name="T81" fmla="*/ 3211 h 3283"/>
                              <a:gd name="T82" fmla="*/ 6363 w 6393"/>
                              <a:gd name="T83" fmla="*/ 3264 h 3283"/>
                              <a:gd name="T84" fmla="*/ 6390 w 6393"/>
                              <a:gd name="T85" fmla="*/ 3282 h 3283"/>
                              <a:gd name="T86" fmla="*/ 6390 w 6393"/>
                              <a:gd name="T87" fmla="*/ 3282 h 3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93" h="3283">
                                <a:moveTo>
                                  <a:pt x="6388" y="3281"/>
                                </a:moveTo>
                                <a:lnTo>
                                  <a:pt x="6358" y="3259"/>
                                </a:lnTo>
                                <a:lnTo>
                                  <a:pt x="6268" y="3193"/>
                                </a:lnTo>
                                <a:lnTo>
                                  <a:pt x="6127" y="3090"/>
                                </a:lnTo>
                                <a:lnTo>
                                  <a:pt x="5937" y="2955"/>
                                </a:lnTo>
                                <a:lnTo>
                                  <a:pt x="5827" y="2877"/>
                                </a:lnTo>
                                <a:lnTo>
                                  <a:pt x="5706" y="2792"/>
                                </a:lnTo>
                                <a:lnTo>
                                  <a:pt x="5577" y="2703"/>
                                </a:lnTo>
                                <a:lnTo>
                                  <a:pt x="5439" y="2608"/>
                                </a:lnTo>
                                <a:lnTo>
                                  <a:pt x="5293" y="2509"/>
                                </a:lnTo>
                                <a:lnTo>
                                  <a:pt x="5141" y="2406"/>
                                </a:lnTo>
                                <a:lnTo>
                                  <a:pt x="4982" y="2300"/>
                                </a:lnTo>
                                <a:lnTo>
                                  <a:pt x="4817" y="2191"/>
                                </a:lnTo>
                                <a:lnTo>
                                  <a:pt x="4647" y="2081"/>
                                </a:lnTo>
                                <a:lnTo>
                                  <a:pt x="4473" y="1970"/>
                                </a:lnTo>
                                <a:lnTo>
                                  <a:pt x="4296" y="1858"/>
                                </a:lnTo>
                                <a:lnTo>
                                  <a:pt x="4116" y="1747"/>
                                </a:lnTo>
                                <a:lnTo>
                                  <a:pt x="3933" y="1636"/>
                                </a:lnTo>
                                <a:lnTo>
                                  <a:pt x="3750" y="1526"/>
                                </a:lnTo>
                                <a:lnTo>
                                  <a:pt x="3564" y="1418"/>
                                </a:lnTo>
                                <a:lnTo>
                                  <a:pt x="3379" y="1313"/>
                                </a:lnTo>
                                <a:lnTo>
                                  <a:pt x="3195" y="1211"/>
                                </a:lnTo>
                                <a:lnTo>
                                  <a:pt x="3011" y="1113"/>
                                </a:lnTo>
                                <a:lnTo>
                                  <a:pt x="2830" y="1020"/>
                                </a:lnTo>
                                <a:lnTo>
                                  <a:pt x="2651" y="931"/>
                                </a:lnTo>
                                <a:lnTo>
                                  <a:pt x="2475" y="848"/>
                                </a:lnTo>
                                <a:lnTo>
                                  <a:pt x="2304" y="772"/>
                                </a:lnTo>
                                <a:lnTo>
                                  <a:pt x="2137" y="703"/>
                                </a:lnTo>
                                <a:lnTo>
                                  <a:pt x="1975" y="641"/>
                                </a:lnTo>
                                <a:lnTo>
                                  <a:pt x="1674" y="532"/>
                                </a:lnTo>
                                <a:lnTo>
                                  <a:pt x="1404" y="437"/>
                                </a:lnTo>
                                <a:lnTo>
                                  <a:pt x="1164" y="353"/>
                                </a:lnTo>
                                <a:lnTo>
                                  <a:pt x="953" y="282"/>
                                </a:lnTo>
                                <a:lnTo>
                                  <a:pt x="767" y="219"/>
                                </a:lnTo>
                                <a:lnTo>
                                  <a:pt x="606" y="167"/>
                                </a:lnTo>
                                <a:lnTo>
                                  <a:pt x="469" y="125"/>
                                </a:lnTo>
                                <a:lnTo>
                                  <a:pt x="352" y="90"/>
                                </a:lnTo>
                                <a:lnTo>
                                  <a:pt x="256" y="62"/>
                                </a:lnTo>
                                <a:lnTo>
                                  <a:pt x="178" y="41"/>
                                </a:lnTo>
                                <a:lnTo>
                                  <a:pt x="117" y="25"/>
                                </a:lnTo>
                                <a:lnTo>
                                  <a:pt x="70" y="14"/>
                                </a:lnTo>
                                <a:lnTo>
                                  <a:pt x="37" y="7"/>
                                </a:lnTo>
                                <a:lnTo>
                                  <a:pt x="15" y="2"/>
                                </a:lnTo>
                                <a:lnTo>
                                  <a:pt x="3" y="0"/>
                                </a:lnTo>
                                <a:lnTo>
                                  <a:pt x="0" y="0"/>
                                </a:lnTo>
                                <a:lnTo>
                                  <a:pt x="25" y="9"/>
                                </a:lnTo>
                                <a:lnTo>
                                  <a:pt x="98" y="34"/>
                                </a:lnTo>
                                <a:lnTo>
                                  <a:pt x="218" y="75"/>
                                </a:lnTo>
                                <a:lnTo>
                                  <a:pt x="379" y="133"/>
                                </a:lnTo>
                                <a:lnTo>
                                  <a:pt x="474" y="169"/>
                                </a:lnTo>
                                <a:lnTo>
                                  <a:pt x="578" y="207"/>
                                </a:lnTo>
                                <a:lnTo>
                                  <a:pt x="691" y="251"/>
                                </a:lnTo>
                                <a:lnTo>
                                  <a:pt x="813" y="298"/>
                                </a:lnTo>
                                <a:lnTo>
                                  <a:pt x="943" y="349"/>
                                </a:lnTo>
                                <a:lnTo>
                                  <a:pt x="1080" y="404"/>
                                </a:lnTo>
                                <a:lnTo>
                                  <a:pt x="1225" y="463"/>
                                </a:lnTo>
                                <a:lnTo>
                                  <a:pt x="1376" y="526"/>
                                </a:lnTo>
                                <a:lnTo>
                                  <a:pt x="1534" y="593"/>
                                </a:lnTo>
                                <a:lnTo>
                                  <a:pt x="1697" y="663"/>
                                </a:lnTo>
                                <a:lnTo>
                                  <a:pt x="1866" y="738"/>
                                </a:lnTo>
                                <a:lnTo>
                                  <a:pt x="2040" y="816"/>
                                </a:lnTo>
                                <a:lnTo>
                                  <a:pt x="2219" y="899"/>
                                </a:lnTo>
                                <a:lnTo>
                                  <a:pt x="2403" y="984"/>
                                </a:lnTo>
                                <a:lnTo>
                                  <a:pt x="2591" y="1075"/>
                                </a:lnTo>
                                <a:lnTo>
                                  <a:pt x="2782" y="1168"/>
                                </a:lnTo>
                                <a:lnTo>
                                  <a:pt x="2975" y="1266"/>
                                </a:lnTo>
                                <a:lnTo>
                                  <a:pt x="3172" y="1366"/>
                                </a:lnTo>
                                <a:lnTo>
                                  <a:pt x="3372" y="1472"/>
                                </a:lnTo>
                                <a:lnTo>
                                  <a:pt x="3573" y="1580"/>
                                </a:lnTo>
                                <a:lnTo>
                                  <a:pt x="3775" y="1692"/>
                                </a:lnTo>
                                <a:lnTo>
                                  <a:pt x="3979" y="1808"/>
                                </a:lnTo>
                                <a:lnTo>
                                  <a:pt x="4183" y="1927"/>
                                </a:lnTo>
                                <a:lnTo>
                                  <a:pt x="4387" y="2051"/>
                                </a:lnTo>
                                <a:lnTo>
                                  <a:pt x="4769" y="2284"/>
                                </a:lnTo>
                                <a:lnTo>
                                  <a:pt x="5100" y="2486"/>
                                </a:lnTo>
                                <a:lnTo>
                                  <a:pt x="5382" y="2660"/>
                                </a:lnTo>
                                <a:lnTo>
                                  <a:pt x="5620" y="2805"/>
                                </a:lnTo>
                                <a:lnTo>
                                  <a:pt x="5818" y="2927"/>
                                </a:lnTo>
                                <a:lnTo>
                                  <a:pt x="5979" y="3025"/>
                                </a:lnTo>
                                <a:lnTo>
                                  <a:pt x="6107" y="3105"/>
                                </a:lnTo>
                                <a:lnTo>
                                  <a:pt x="6206" y="3166"/>
                                </a:lnTo>
                                <a:lnTo>
                                  <a:pt x="6279" y="3211"/>
                                </a:lnTo>
                                <a:lnTo>
                                  <a:pt x="6330" y="3243"/>
                                </a:lnTo>
                                <a:lnTo>
                                  <a:pt x="6363" y="3264"/>
                                </a:lnTo>
                                <a:lnTo>
                                  <a:pt x="6383" y="3277"/>
                                </a:lnTo>
                                <a:lnTo>
                                  <a:pt x="6390" y="3282"/>
                                </a:lnTo>
                                <a:lnTo>
                                  <a:pt x="6393" y="3283"/>
                                </a:lnTo>
                                <a:lnTo>
                                  <a:pt x="6390" y="3282"/>
                                </a:lnTo>
                                <a:lnTo>
                                  <a:pt x="6388" y="3281"/>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52"/>
                        <wps:cNvSpPr>
                          <a:spLocks/>
                        </wps:cNvSpPr>
                        <wps:spPr bwMode="auto">
                          <a:xfrm>
                            <a:off x="169545" y="661670"/>
                            <a:ext cx="694055" cy="311785"/>
                          </a:xfrm>
                          <a:custGeom>
                            <a:avLst/>
                            <a:gdLst>
                              <a:gd name="T0" fmla="*/ 6518 w 6553"/>
                              <a:gd name="T1" fmla="*/ 2925 h 2948"/>
                              <a:gd name="T2" fmla="*/ 6278 w 6553"/>
                              <a:gd name="T3" fmla="*/ 2776 h 2948"/>
                              <a:gd name="T4" fmla="*/ 5843 w 6553"/>
                              <a:gd name="T5" fmla="*/ 2512 h 2948"/>
                              <a:gd name="T6" fmla="*/ 5416 w 6553"/>
                              <a:gd name="T7" fmla="*/ 2260 h 2948"/>
                              <a:gd name="T8" fmla="*/ 5094 w 6553"/>
                              <a:gd name="T9" fmla="*/ 2074 h 2948"/>
                              <a:gd name="T10" fmla="*/ 4749 w 6553"/>
                              <a:gd name="T11" fmla="*/ 1881 h 2948"/>
                              <a:gd name="T12" fmla="*/ 4387 w 6553"/>
                              <a:gd name="T13" fmla="*/ 1683 h 2948"/>
                              <a:gd name="T14" fmla="*/ 4012 w 6553"/>
                              <a:gd name="T15" fmla="*/ 1486 h 2948"/>
                              <a:gd name="T16" fmla="*/ 3633 w 6553"/>
                              <a:gd name="T17" fmla="*/ 1294 h 2948"/>
                              <a:gd name="T18" fmla="*/ 3253 w 6553"/>
                              <a:gd name="T19" fmla="*/ 1112 h 2948"/>
                              <a:gd name="T20" fmla="*/ 2879 w 6553"/>
                              <a:gd name="T21" fmla="*/ 944 h 2948"/>
                              <a:gd name="T22" fmla="*/ 2516 w 6553"/>
                              <a:gd name="T23" fmla="*/ 794 h 2948"/>
                              <a:gd name="T24" fmla="*/ 2171 w 6553"/>
                              <a:gd name="T25" fmla="*/ 668 h 2948"/>
                              <a:gd name="T26" fmla="*/ 1699 w 6553"/>
                              <a:gd name="T27" fmla="*/ 521 h 2948"/>
                              <a:gd name="T28" fmla="*/ 1180 w 6553"/>
                              <a:gd name="T29" fmla="*/ 363 h 2948"/>
                              <a:gd name="T30" fmla="*/ 776 w 6553"/>
                              <a:gd name="T31" fmla="*/ 240 h 2948"/>
                              <a:gd name="T32" fmla="*/ 474 w 6553"/>
                              <a:gd name="T33" fmla="*/ 147 h 2948"/>
                              <a:gd name="T34" fmla="*/ 259 w 6553"/>
                              <a:gd name="T35" fmla="*/ 80 h 2948"/>
                              <a:gd name="T36" fmla="*/ 118 w 6553"/>
                              <a:gd name="T37" fmla="*/ 37 h 2948"/>
                              <a:gd name="T38" fmla="*/ 37 w 6553"/>
                              <a:gd name="T39" fmla="*/ 12 h 2948"/>
                              <a:gd name="T40" fmla="*/ 3 w 6553"/>
                              <a:gd name="T41" fmla="*/ 1 h 2948"/>
                              <a:gd name="T42" fmla="*/ 25 w 6553"/>
                              <a:gd name="T43" fmla="*/ 8 h 2948"/>
                              <a:gd name="T44" fmla="*/ 221 w 6553"/>
                              <a:gd name="T45" fmla="*/ 64 h 2948"/>
                              <a:gd name="T46" fmla="*/ 481 w 6553"/>
                              <a:gd name="T47" fmla="*/ 144 h 2948"/>
                              <a:gd name="T48" fmla="*/ 703 w 6553"/>
                              <a:gd name="T49" fmla="*/ 215 h 2948"/>
                              <a:gd name="T50" fmla="*/ 959 w 6553"/>
                              <a:gd name="T51" fmla="*/ 300 h 2948"/>
                              <a:gd name="T52" fmla="*/ 1246 w 6553"/>
                              <a:gd name="T53" fmla="*/ 400 h 2948"/>
                              <a:gd name="T54" fmla="*/ 1561 w 6553"/>
                              <a:gd name="T55" fmla="*/ 513 h 2948"/>
                              <a:gd name="T56" fmla="*/ 1902 w 6553"/>
                              <a:gd name="T57" fmla="*/ 640 h 2948"/>
                              <a:gd name="T58" fmla="*/ 2262 w 6553"/>
                              <a:gd name="T59" fmla="*/ 783 h 2948"/>
                              <a:gd name="T60" fmla="*/ 2643 w 6553"/>
                              <a:gd name="T61" fmla="*/ 939 h 2948"/>
                              <a:gd name="T62" fmla="*/ 3037 w 6553"/>
                              <a:gd name="T63" fmla="*/ 1111 h 2948"/>
                              <a:gd name="T64" fmla="*/ 3443 w 6553"/>
                              <a:gd name="T65" fmla="*/ 1295 h 2948"/>
                              <a:gd name="T66" fmla="*/ 3858 w 6553"/>
                              <a:gd name="T67" fmla="*/ 1495 h 2948"/>
                              <a:gd name="T68" fmla="*/ 4277 w 6553"/>
                              <a:gd name="T69" fmla="*/ 1709 h 2948"/>
                              <a:gd name="T70" fmla="*/ 4881 w 6553"/>
                              <a:gd name="T71" fmla="*/ 2034 h 2948"/>
                              <a:gd name="T72" fmla="*/ 5512 w 6553"/>
                              <a:gd name="T73" fmla="*/ 2377 h 2948"/>
                              <a:gd name="T74" fmla="*/ 5961 w 6553"/>
                              <a:gd name="T75" fmla="*/ 2622 h 2948"/>
                              <a:gd name="T76" fmla="*/ 6259 w 6553"/>
                              <a:gd name="T77" fmla="*/ 2785 h 2948"/>
                              <a:gd name="T78" fmla="*/ 6437 w 6553"/>
                              <a:gd name="T79" fmla="*/ 2882 h 2948"/>
                              <a:gd name="T80" fmla="*/ 6524 w 6553"/>
                              <a:gd name="T81" fmla="*/ 2931 h 2948"/>
                              <a:gd name="T82" fmla="*/ 6552 w 6553"/>
                              <a:gd name="T83" fmla="*/ 2947 h 2948"/>
                              <a:gd name="T84" fmla="*/ 6551 w 6553"/>
                              <a:gd name="T85" fmla="*/ 2947 h 2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53" h="2948">
                                <a:moveTo>
                                  <a:pt x="6550" y="2946"/>
                                </a:moveTo>
                                <a:lnTo>
                                  <a:pt x="6518" y="2925"/>
                                </a:lnTo>
                                <a:lnTo>
                                  <a:pt x="6426" y="2868"/>
                                </a:lnTo>
                                <a:lnTo>
                                  <a:pt x="6278" y="2776"/>
                                </a:lnTo>
                                <a:lnTo>
                                  <a:pt x="6082" y="2656"/>
                                </a:lnTo>
                                <a:lnTo>
                                  <a:pt x="5843" y="2512"/>
                                </a:lnTo>
                                <a:lnTo>
                                  <a:pt x="5566" y="2347"/>
                                </a:lnTo>
                                <a:lnTo>
                                  <a:pt x="5416" y="2260"/>
                                </a:lnTo>
                                <a:lnTo>
                                  <a:pt x="5258" y="2168"/>
                                </a:lnTo>
                                <a:lnTo>
                                  <a:pt x="5094" y="2074"/>
                                </a:lnTo>
                                <a:lnTo>
                                  <a:pt x="4924" y="1978"/>
                                </a:lnTo>
                                <a:lnTo>
                                  <a:pt x="4749" y="1881"/>
                                </a:lnTo>
                                <a:lnTo>
                                  <a:pt x="4569" y="1782"/>
                                </a:lnTo>
                                <a:lnTo>
                                  <a:pt x="4387" y="1683"/>
                                </a:lnTo>
                                <a:lnTo>
                                  <a:pt x="4201" y="1584"/>
                                </a:lnTo>
                                <a:lnTo>
                                  <a:pt x="4012" y="1486"/>
                                </a:lnTo>
                                <a:lnTo>
                                  <a:pt x="3823" y="1389"/>
                                </a:lnTo>
                                <a:lnTo>
                                  <a:pt x="3633" y="1294"/>
                                </a:lnTo>
                                <a:lnTo>
                                  <a:pt x="3443" y="1201"/>
                                </a:lnTo>
                                <a:lnTo>
                                  <a:pt x="3253" y="1112"/>
                                </a:lnTo>
                                <a:lnTo>
                                  <a:pt x="3065" y="1026"/>
                                </a:lnTo>
                                <a:lnTo>
                                  <a:pt x="2879" y="944"/>
                                </a:lnTo>
                                <a:lnTo>
                                  <a:pt x="2695" y="867"/>
                                </a:lnTo>
                                <a:lnTo>
                                  <a:pt x="2516" y="794"/>
                                </a:lnTo>
                                <a:lnTo>
                                  <a:pt x="2340" y="729"/>
                                </a:lnTo>
                                <a:lnTo>
                                  <a:pt x="2171" y="668"/>
                                </a:lnTo>
                                <a:lnTo>
                                  <a:pt x="2005" y="615"/>
                                </a:lnTo>
                                <a:lnTo>
                                  <a:pt x="1699" y="521"/>
                                </a:lnTo>
                                <a:lnTo>
                                  <a:pt x="1424" y="437"/>
                                </a:lnTo>
                                <a:lnTo>
                                  <a:pt x="1180" y="363"/>
                                </a:lnTo>
                                <a:lnTo>
                                  <a:pt x="965" y="297"/>
                                </a:lnTo>
                                <a:lnTo>
                                  <a:pt x="776" y="240"/>
                                </a:lnTo>
                                <a:lnTo>
                                  <a:pt x="613" y="189"/>
                                </a:lnTo>
                                <a:lnTo>
                                  <a:pt x="474" y="147"/>
                                </a:lnTo>
                                <a:lnTo>
                                  <a:pt x="356" y="110"/>
                                </a:lnTo>
                                <a:lnTo>
                                  <a:pt x="259" y="80"/>
                                </a:lnTo>
                                <a:lnTo>
                                  <a:pt x="180" y="56"/>
                                </a:lnTo>
                                <a:lnTo>
                                  <a:pt x="118" y="37"/>
                                </a:lnTo>
                                <a:lnTo>
                                  <a:pt x="70" y="23"/>
                                </a:lnTo>
                                <a:lnTo>
                                  <a:pt x="37" y="12"/>
                                </a:lnTo>
                                <a:lnTo>
                                  <a:pt x="15" y="6"/>
                                </a:lnTo>
                                <a:lnTo>
                                  <a:pt x="3" y="1"/>
                                </a:lnTo>
                                <a:lnTo>
                                  <a:pt x="0" y="0"/>
                                </a:lnTo>
                                <a:lnTo>
                                  <a:pt x="25" y="8"/>
                                </a:lnTo>
                                <a:lnTo>
                                  <a:pt x="100" y="28"/>
                                </a:lnTo>
                                <a:lnTo>
                                  <a:pt x="221" y="64"/>
                                </a:lnTo>
                                <a:lnTo>
                                  <a:pt x="384" y="114"/>
                                </a:lnTo>
                                <a:lnTo>
                                  <a:pt x="481" y="144"/>
                                </a:lnTo>
                                <a:lnTo>
                                  <a:pt x="587" y="177"/>
                                </a:lnTo>
                                <a:lnTo>
                                  <a:pt x="703" y="215"/>
                                </a:lnTo>
                                <a:lnTo>
                                  <a:pt x="827" y="256"/>
                                </a:lnTo>
                                <a:lnTo>
                                  <a:pt x="959" y="300"/>
                                </a:lnTo>
                                <a:lnTo>
                                  <a:pt x="1099" y="348"/>
                                </a:lnTo>
                                <a:lnTo>
                                  <a:pt x="1246" y="400"/>
                                </a:lnTo>
                                <a:lnTo>
                                  <a:pt x="1401" y="455"/>
                                </a:lnTo>
                                <a:lnTo>
                                  <a:pt x="1561" y="513"/>
                                </a:lnTo>
                                <a:lnTo>
                                  <a:pt x="1729" y="575"/>
                                </a:lnTo>
                                <a:lnTo>
                                  <a:pt x="1902" y="640"/>
                                </a:lnTo>
                                <a:lnTo>
                                  <a:pt x="2080" y="710"/>
                                </a:lnTo>
                                <a:lnTo>
                                  <a:pt x="2262" y="783"/>
                                </a:lnTo>
                                <a:lnTo>
                                  <a:pt x="2450" y="859"/>
                                </a:lnTo>
                                <a:lnTo>
                                  <a:pt x="2643" y="939"/>
                                </a:lnTo>
                                <a:lnTo>
                                  <a:pt x="2838" y="1023"/>
                                </a:lnTo>
                                <a:lnTo>
                                  <a:pt x="3037" y="1111"/>
                                </a:lnTo>
                                <a:lnTo>
                                  <a:pt x="3239" y="1201"/>
                                </a:lnTo>
                                <a:lnTo>
                                  <a:pt x="3443" y="1295"/>
                                </a:lnTo>
                                <a:lnTo>
                                  <a:pt x="3649" y="1393"/>
                                </a:lnTo>
                                <a:lnTo>
                                  <a:pt x="3858" y="1495"/>
                                </a:lnTo>
                                <a:lnTo>
                                  <a:pt x="4067" y="1600"/>
                                </a:lnTo>
                                <a:lnTo>
                                  <a:pt x="4277" y="1709"/>
                                </a:lnTo>
                                <a:lnTo>
                                  <a:pt x="4487" y="1822"/>
                                </a:lnTo>
                                <a:lnTo>
                                  <a:pt x="4881" y="2034"/>
                                </a:lnTo>
                                <a:lnTo>
                                  <a:pt x="5222" y="2220"/>
                                </a:lnTo>
                                <a:lnTo>
                                  <a:pt x="5512" y="2377"/>
                                </a:lnTo>
                                <a:lnTo>
                                  <a:pt x="5757" y="2511"/>
                                </a:lnTo>
                                <a:lnTo>
                                  <a:pt x="5961" y="2622"/>
                                </a:lnTo>
                                <a:lnTo>
                                  <a:pt x="6128" y="2713"/>
                                </a:lnTo>
                                <a:lnTo>
                                  <a:pt x="6259" y="2785"/>
                                </a:lnTo>
                                <a:lnTo>
                                  <a:pt x="6361" y="2840"/>
                                </a:lnTo>
                                <a:lnTo>
                                  <a:pt x="6437" y="2882"/>
                                </a:lnTo>
                                <a:lnTo>
                                  <a:pt x="6490" y="2911"/>
                                </a:lnTo>
                                <a:lnTo>
                                  <a:pt x="6524" y="2931"/>
                                </a:lnTo>
                                <a:lnTo>
                                  <a:pt x="6544" y="2941"/>
                                </a:lnTo>
                                <a:lnTo>
                                  <a:pt x="6552" y="2947"/>
                                </a:lnTo>
                                <a:lnTo>
                                  <a:pt x="6553" y="2948"/>
                                </a:lnTo>
                                <a:lnTo>
                                  <a:pt x="6551" y="2947"/>
                                </a:lnTo>
                                <a:lnTo>
                                  <a:pt x="6550" y="2946"/>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53"/>
                        <wps:cNvSpPr>
                          <a:spLocks/>
                        </wps:cNvSpPr>
                        <wps:spPr bwMode="auto">
                          <a:xfrm>
                            <a:off x="956945" y="686435"/>
                            <a:ext cx="694055" cy="311785"/>
                          </a:xfrm>
                          <a:custGeom>
                            <a:avLst/>
                            <a:gdLst>
                              <a:gd name="T0" fmla="*/ 36 w 6554"/>
                              <a:gd name="T1" fmla="*/ 2925 h 2948"/>
                              <a:gd name="T2" fmla="*/ 275 w 6554"/>
                              <a:gd name="T3" fmla="*/ 2776 h 2948"/>
                              <a:gd name="T4" fmla="*/ 586 w 6554"/>
                              <a:gd name="T5" fmla="*/ 2586 h 2948"/>
                              <a:gd name="T6" fmla="*/ 844 w 6554"/>
                              <a:gd name="T7" fmla="*/ 2431 h 2948"/>
                              <a:gd name="T8" fmla="*/ 1137 w 6554"/>
                              <a:gd name="T9" fmla="*/ 2259 h 2948"/>
                              <a:gd name="T10" fmla="*/ 1460 w 6554"/>
                              <a:gd name="T11" fmla="*/ 2074 h 2948"/>
                              <a:gd name="T12" fmla="*/ 1805 w 6554"/>
                              <a:gd name="T13" fmla="*/ 1881 h 2948"/>
                              <a:gd name="T14" fmla="*/ 2167 w 6554"/>
                              <a:gd name="T15" fmla="*/ 1682 h 2948"/>
                              <a:gd name="T16" fmla="*/ 2541 w 6554"/>
                              <a:gd name="T17" fmla="*/ 1486 h 2948"/>
                              <a:gd name="T18" fmla="*/ 2920 w 6554"/>
                              <a:gd name="T19" fmla="*/ 1294 h 2948"/>
                              <a:gd name="T20" fmla="*/ 3300 w 6554"/>
                              <a:gd name="T21" fmla="*/ 1112 h 2948"/>
                              <a:gd name="T22" fmla="*/ 3675 w 6554"/>
                              <a:gd name="T23" fmla="*/ 943 h 2948"/>
                              <a:gd name="T24" fmla="*/ 4038 w 6554"/>
                              <a:gd name="T25" fmla="*/ 794 h 2948"/>
                              <a:gd name="T26" fmla="*/ 4384 w 6554"/>
                              <a:gd name="T27" fmla="*/ 668 h 2948"/>
                              <a:gd name="T28" fmla="*/ 4855 w 6554"/>
                              <a:gd name="T29" fmla="*/ 521 h 2948"/>
                              <a:gd name="T30" fmla="*/ 5373 w 6554"/>
                              <a:gd name="T31" fmla="*/ 363 h 2948"/>
                              <a:gd name="T32" fmla="*/ 5777 w 6554"/>
                              <a:gd name="T33" fmla="*/ 239 h 2948"/>
                              <a:gd name="T34" fmla="*/ 6079 w 6554"/>
                              <a:gd name="T35" fmla="*/ 146 h 2948"/>
                              <a:gd name="T36" fmla="*/ 6295 w 6554"/>
                              <a:gd name="T37" fmla="*/ 80 h 2948"/>
                              <a:gd name="T38" fmla="*/ 6436 w 6554"/>
                              <a:gd name="T39" fmla="*/ 37 h 2948"/>
                              <a:gd name="T40" fmla="*/ 6517 w 6554"/>
                              <a:gd name="T41" fmla="*/ 12 h 2948"/>
                              <a:gd name="T42" fmla="*/ 6551 w 6554"/>
                              <a:gd name="T43" fmla="*/ 1 h 2948"/>
                              <a:gd name="T44" fmla="*/ 6529 w 6554"/>
                              <a:gd name="T45" fmla="*/ 8 h 2948"/>
                              <a:gd name="T46" fmla="*/ 6333 w 6554"/>
                              <a:gd name="T47" fmla="*/ 64 h 2948"/>
                              <a:gd name="T48" fmla="*/ 6073 w 6554"/>
                              <a:gd name="T49" fmla="*/ 144 h 2948"/>
                              <a:gd name="T50" fmla="*/ 5850 w 6554"/>
                              <a:gd name="T51" fmla="*/ 215 h 2948"/>
                              <a:gd name="T52" fmla="*/ 5594 w 6554"/>
                              <a:gd name="T53" fmla="*/ 299 h 2948"/>
                              <a:gd name="T54" fmla="*/ 5307 w 6554"/>
                              <a:gd name="T55" fmla="*/ 398 h 2948"/>
                              <a:gd name="T56" fmla="*/ 4992 w 6554"/>
                              <a:gd name="T57" fmla="*/ 513 h 2948"/>
                              <a:gd name="T58" fmla="*/ 4653 w 6554"/>
                              <a:gd name="T59" fmla="*/ 640 h 2948"/>
                              <a:gd name="T60" fmla="*/ 4291 w 6554"/>
                              <a:gd name="T61" fmla="*/ 782 h 2948"/>
                              <a:gd name="T62" fmla="*/ 3911 w 6554"/>
                              <a:gd name="T63" fmla="*/ 939 h 2948"/>
                              <a:gd name="T64" fmla="*/ 3516 w 6554"/>
                              <a:gd name="T65" fmla="*/ 1109 h 2948"/>
                              <a:gd name="T66" fmla="*/ 3110 w 6554"/>
                              <a:gd name="T67" fmla="*/ 1295 h 2948"/>
                              <a:gd name="T68" fmla="*/ 2697 w 6554"/>
                              <a:gd name="T69" fmla="*/ 1495 h 2948"/>
                              <a:gd name="T70" fmla="*/ 2277 w 6554"/>
                              <a:gd name="T71" fmla="*/ 1708 h 2948"/>
                              <a:gd name="T72" fmla="*/ 1673 w 6554"/>
                              <a:gd name="T73" fmla="*/ 2034 h 2948"/>
                              <a:gd name="T74" fmla="*/ 1041 w 6554"/>
                              <a:gd name="T75" fmla="*/ 2377 h 2948"/>
                              <a:gd name="T76" fmla="*/ 592 w 6554"/>
                              <a:gd name="T77" fmla="*/ 2622 h 2948"/>
                              <a:gd name="T78" fmla="*/ 294 w 6554"/>
                              <a:gd name="T79" fmla="*/ 2785 h 2948"/>
                              <a:gd name="T80" fmla="*/ 117 w 6554"/>
                              <a:gd name="T81" fmla="*/ 2882 h 2948"/>
                              <a:gd name="T82" fmla="*/ 29 w 6554"/>
                              <a:gd name="T83" fmla="*/ 2931 h 2948"/>
                              <a:gd name="T84" fmla="*/ 1 w 6554"/>
                              <a:gd name="T85" fmla="*/ 2947 h 2948"/>
                              <a:gd name="T86" fmla="*/ 2 w 6554"/>
                              <a:gd name="T87" fmla="*/ 2947 h 2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54" h="2948">
                                <a:moveTo>
                                  <a:pt x="4" y="2946"/>
                                </a:moveTo>
                                <a:lnTo>
                                  <a:pt x="36" y="2925"/>
                                </a:lnTo>
                                <a:lnTo>
                                  <a:pt x="128" y="2867"/>
                                </a:lnTo>
                                <a:lnTo>
                                  <a:pt x="275" y="2776"/>
                                </a:lnTo>
                                <a:lnTo>
                                  <a:pt x="472" y="2655"/>
                                </a:lnTo>
                                <a:lnTo>
                                  <a:pt x="586" y="2586"/>
                                </a:lnTo>
                                <a:lnTo>
                                  <a:pt x="711" y="2511"/>
                                </a:lnTo>
                                <a:lnTo>
                                  <a:pt x="844" y="2431"/>
                                </a:lnTo>
                                <a:lnTo>
                                  <a:pt x="987" y="2347"/>
                                </a:lnTo>
                                <a:lnTo>
                                  <a:pt x="1137" y="2259"/>
                                </a:lnTo>
                                <a:lnTo>
                                  <a:pt x="1296" y="2168"/>
                                </a:lnTo>
                                <a:lnTo>
                                  <a:pt x="1460" y="2074"/>
                                </a:lnTo>
                                <a:lnTo>
                                  <a:pt x="1630" y="1978"/>
                                </a:lnTo>
                                <a:lnTo>
                                  <a:pt x="1805" y="1881"/>
                                </a:lnTo>
                                <a:lnTo>
                                  <a:pt x="1984" y="1782"/>
                                </a:lnTo>
                                <a:lnTo>
                                  <a:pt x="2167" y="1682"/>
                                </a:lnTo>
                                <a:lnTo>
                                  <a:pt x="2353" y="1584"/>
                                </a:lnTo>
                                <a:lnTo>
                                  <a:pt x="2541" y="1486"/>
                                </a:lnTo>
                                <a:lnTo>
                                  <a:pt x="2730" y="1389"/>
                                </a:lnTo>
                                <a:lnTo>
                                  <a:pt x="2920" y="1294"/>
                                </a:lnTo>
                                <a:lnTo>
                                  <a:pt x="3111" y="1201"/>
                                </a:lnTo>
                                <a:lnTo>
                                  <a:pt x="3300" y="1112"/>
                                </a:lnTo>
                                <a:lnTo>
                                  <a:pt x="3488" y="1025"/>
                                </a:lnTo>
                                <a:lnTo>
                                  <a:pt x="3675" y="943"/>
                                </a:lnTo>
                                <a:lnTo>
                                  <a:pt x="3858" y="867"/>
                                </a:lnTo>
                                <a:lnTo>
                                  <a:pt x="4038" y="794"/>
                                </a:lnTo>
                                <a:lnTo>
                                  <a:pt x="4213" y="727"/>
                                </a:lnTo>
                                <a:lnTo>
                                  <a:pt x="4384" y="668"/>
                                </a:lnTo>
                                <a:lnTo>
                                  <a:pt x="4548" y="615"/>
                                </a:lnTo>
                                <a:lnTo>
                                  <a:pt x="4855" y="521"/>
                                </a:lnTo>
                                <a:lnTo>
                                  <a:pt x="5129" y="437"/>
                                </a:lnTo>
                                <a:lnTo>
                                  <a:pt x="5373" y="363"/>
                                </a:lnTo>
                                <a:lnTo>
                                  <a:pt x="5589" y="297"/>
                                </a:lnTo>
                                <a:lnTo>
                                  <a:pt x="5777" y="239"/>
                                </a:lnTo>
                                <a:lnTo>
                                  <a:pt x="5940" y="189"/>
                                </a:lnTo>
                                <a:lnTo>
                                  <a:pt x="6079" y="146"/>
                                </a:lnTo>
                                <a:lnTo>
                                  <a:pt x="6197" y="110"/>
                                </a:lnTo>
                                <a:lnTo>
                                  <a:pt x="6295" y="80"/>
                                </a:lnTo>
                                <a:lnTo>
                                  <a:pt x="6374" y="56"/>
                                </a:lnTo>
                                <a:lnTo>
                                  <a:pt x="6436" y="37"/>
                                </a:lnTo>
                                <a:lnTo>
                                  <a:pt x="6483" y="22"/>
                                </a:lnTo>
                                <a:lnTo>
                                  <a:pt x="6517" y="12"/>
                                </a:lnTo>
                                <a:lnTo>
                                  <a:pt x="6539" y="6"/>
                                </a:lnTo>
                                <a:lnTo>
                                  <a:pt x="6551" y="1"/>
                                </a:lnTo>
                                <a:lnTo>
                                  <a:pt x="6554" y="0"/>
                                </a:lnTo>
                                <a:lnTo>
                                  <a:pt x="6529" y="8"/>
                                </a:lnTo>
                                <a:lnTo>
                                  <a:pt x="6454" y="28"/>
                                </a:lnTo>
                                <a:lnTo>
                                  <a:pt x="6333" y="64"/>
                                </a:lnTo>
                                <a:lnTo>
                                  <a:pt x="6169" y="114"/>
                                </a:lnTo>
                                <a:lnTo>
                                  <a:pt x="6073" y="144"/>
                                </a:lnTo>
                                <a:lnTo>
                                  <a:pt x="5966" y="177"/>
                                </a:lnTo>
                                <a:lnTo>
                                  <a:pt x="5850" y="215"/>
                                </a:lnTo>
                                <a:lnTo>
                                  <a:pt x="5727" y="255"/>
                                </a:lnTo>
                                <a:lnTo>
                                  <a:pt x="5594" y="299"/>
                                </a:lnTo>
                                <a:lnTo>
                                  <a:pt x="5455" y="348"/>
                                </a:lnTo>
                                <a:lnTo>
                                  <a:pt x="5307" y="398"/>
                                </a:lnTo>
                                <a:lnTo>
                                  <a:pt x="5153" y="453"/>
                                </a:lnTo>
                                <a:lnTo>
                                  <a:pt x="4992" y="513"/>
                                </a:lnTo>
                                <a:lnTo>
                                  <a:pt x="4825" y="574"/>
                                </a:lnTo>
                                <a:lnTo>
                                  <a:pt x="4653" y="640"/>
                                </a:lnTo>
                                <a:lnTo>
                                  <a:pt x="4474" y="709"/>
                                </a:lnTo>
                                <a:lnTo>
                                  <a:pt x="4291" y="782"/>
                                </a:lnTo>
                                <a:lnTo>
                                  <a:pt x="4103" y="859"/>
                                </a:lnTo>
                                <a:lnTo>
                                  <a:pt x="3911" y="939"/>
                                </a:lnTo>
                                <a:lnTo>
                                  <a:pt x="3715" y="1023"/>
                                </a:lnTo>
                                <a:lnTo>
                                  <a:pt x="3516" y="1109"/>
                                </a:lnTo>
                                <a:lnTo>
                                  <a:pt x="3314" y="1201"/>
                                </a:lnTo>
                                <a:lnTo>
                                  <a:pt x="3110" y="1295"/>
                                </a:lnTo>
                                <a:lnTo>
                                  <a:pt x="2904" y="1393"/>
                                </a:lnTo>
                                <a:lnTo>
                                  <a:pt x="2697" y="1495"/>
                                </a:lnTo>
                                <a:lnTo>
                                  <a:pt x="2487" y="1600"/>
                                </a:lnTo>
                                <a:lnTo>
                                  <a:pt x="2277" y="1708"/>
                                </a:lnTo>
                                <a:lnTo>
                                  <a:pt x="2066" y="1820"/>
                                </a:lnTo>
                                <a:lnTo>
                                  <a:pt x="1673" y="2034"/>
                                </a:lnTo>
                                <a:lnTo>
                                  <a:pt x="1333" y="2218"/>
                                </a:lnTo>
                                <a:lnTo>
                                  <a:pt x="1041" y="2377"/>
                                </a:lnTo>
                                <a:lnTo>
                                  <a:pt x="796" y="2511"/>
                                </a:lnTo>
                                <a:lnTo>
                                  <a:pt x="592" y="2622"/>
                                </a:lnTo>
                                <a:lnTo>
                                  <a:pt x="427" y="2713"/>
                                </a:lnTo>
                                <a:lnTo>
                                  <a:pt x="294" y="2785"/>
                                </a:lnTo>
                                <a:lnTo>
                                  <a:pt x="192" y="2840"/>
                                </a:lnTo>
                                <a:lnTo>
                                  <a:pt x="117" y="2882"/>
                                </a:lnTo>
                                <a:lnTo>
                                  <a:pt x="64" y="2911"/>
                                </a:lnTo>
                                <a:lnTo>
                                  <a:pt x="29" y="2931"/>
                                </a:lnTo>
                                <a:lnTo>
                                  <a:pt x="10" y="2941"/>
                                </a:lnTo>
                                <a:lnTo>
                                  <a:pt x="1" y="2947"/>
                                </a:lnTo>
                                <a:lnTo>
                                  <a:pt x="0" y="2948"/>
                                </a:lnTo>
                                <a:lnTo>
                                  <a:pt x="2" y="2947"/>
                                </a:lnTo>
                                <a:lnTo>
                                  <a:pt x="4" y="2946"/>
                                </a:lnTo>
                                <a:close/>
                              </a:path>
                            </a:pathLst>
                          </a:custGeom>
                          <a:solidFill>
                            <a:srgbClr val="BB8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54"/>
                        <wps:cNvSpPr>
                          <a:spLocks/>
                        </wps:cNvSpPr>
                        <wps:spPr bwMode="auto">
                          <a:xfrm>
                            <a:off x="219710" y="981075"/>
                            <a:ext cx="198755" cy="193040"/>
                          </a:xfrm>
                          <a:custGeom>
                            <a:avLst/>
                            <a:gdLst>
                              <a:gd name="T0" fmla="*/ 1287 w 1878"/>
                              <a:gd name="T1" fmla="*/ 134 h 1826"/>
                              <a:gd name="T2" fmla="*/ 1334 w 1878"/>
                              <a:gd name="T3" fmla="*/ 185 h 1826"/>
                              <a:gd name="T4" fmla="*/ 1358 w 1878"/>
                              <a:gd name="T5" fmla="*/ 233 h 1826"/>
                              <a:gd name="T6" fmla="*/ 1363 w 1878"/>
                              <a:gd name="T7" fmla="*/ 278 h 1826"/>
                              <a:gd name="T8" fmla="*/ 1350 w 1878"/>
                              <a:gd name="T9" fmla="*/ 318 h 1826"/>
                              <a:gd name="T10" fmla="*/ 1266 w 1878"/>
                              <a:gd name="T11" fmla="*/ 402 h 1826"/>
                              <a:gd name="T12" fmla="*/ 1254 w 1878"/>
                              <a:gd name="T13" fmla="*/ 461 h 1826"/>
                              <a:gd name="T14" fmla="*/ 1465 w 1878"/>
                              <a:gd name="T15" fmla="*/ 538 h 1826"/>
                              <a:gd name="T16" fmla="*/ 1523 w 1878"/>
                              <a:gd name="T17" fmla="*/ 578 h 1826"/>
                              <a:gd name="T18" fmla="*/ 1540 w 1878"/>
                              <a:gd name="T19" fmla="*/ 616 h 1826"/>
                              <a:gd name="T20" fmla="*/ 1544 w 1878"/>
                              <a:gd name="T21" fmla="*/ 683 h 1826"/>
                              <a:gd name="T22" fmla="*/ 1521 w 1878"/>
                              <a:gd name="T23" fmla="*/ 752 h 1826"/>
                              <a:gd name="T24" fmla="*/ 1466 w 1878"/>
                              <a:gd name="T25" fmla="*/ 828 h 1826"/>
                              <a:gd name="T26" fmla="*/ 1473 w 1878"/>
                              <a:gd name="T27" fmla="*/ 828 h 1826"/>
                              <a:gd name="T28" fmla="*/ 1526 w 1878"/>
                              <a:gd name="T29" fmla="*/ 838 h 1826"/>
                              <a:gd name="T30" fmla="*/ 1595 w 1878"/>
                              <a:gd name="T31" fmla="*/ 878 h 1826"/>
                              <a:gd name="T32" fmla="*/ 1639 w 1878"/>
                              <a:gd name="T33" fmla="*/ 936 h 1826"/>
                              <a:gd name="T34" fmla="*/ 1671 w 1878"/>
                              <a:gd name="T35" fmla="*/ 1045 h 1826"/>
                              <a:gd name="T36" fmla="*/ 1727 w 1878"/>
                              <a:gd name="T37" fmla="*/ 1060 h 1826"/>
                              <a:gd name="T38" fmla="*/ 1813 w 1878"/>
                              <a:gd name="T39" fmla="*/ 1106 h 1826"/>
                              <a:gd name="T40" fmla="*/ 1856 w 1878"/>
                              <a:gd name="T41" fmla="*/ 1150 h 1826"/>
                              <a:gd name="T42" fmla="*/ 1876 w 1878"/>
                              <a:gd name="T43" fmla="*/ 1198 h 1826"/>
                              <a:gd name="T44" fmla="*/ 1874 w 1878"/>
                              <a:gd name="T45" fmla="*/ 1272 h 1826"/>
                              <a:gd name="T46" fmla="*/ 1845 w 1878"/>
                              <a:gd name="T47" fmla="*/ 1368 h 1826"/>
                              <a:gd name="T48" fmla="*/ 1788 w 1878"/>
                              <a:gd name="T49" fmla="*/ 1476 h 1826"/>
                              <a:gd name="T50" fmla="*/ 1696 w 1878"/>
                              <a:gd name="T51" fmla="*/ 1587 h 1826"/>
                              <a:gd name="T52" fmla="*/ 1567 w 1878"/>
                              <a:gd name="T53" fmla="*/ 1688 h 1826"/>
                              <a:gd name="T54" fmla="*/ 1395 w 1878"/>
                              <a:gd name="T55" fmla="*/ 1772 h 1826"/>
                              <a:gd name="T56" fmla="*/ 1210 w 1878"/>
                              <a:gd name="T57" fmla="*/ 1818 h 1826"/>
                              <a:gd name="T58" fmla="*/ 1020 w 1878"/>
                              <a:gd name="T59" fmla="*/ 1824 h 1826"/>
                              <a:gd name="T60" fmla="*/ 849 w 1878"/>
                              <a:gd name="T61" fmla="*/ 1797 h 1826"/>
                              <a:gd name="T62" fmla="*/ 744 w 1878"/>
                              <a:gd name="T63" fmla="*/ 1753 h 1826"/>
                              <a:gd name="T64" fmla="*/ 677 w 1878"/>
                              <a:gd name="T65" fmla="*/ 1708 h 1826"/>
                              <a:gd name="T66" fmla="*/ 591 w 1878"/>
                              <a:gd name="T67" fmla="*/ 1614 h 1826"/>
                              <a:gd name="T68" fmla="*/ 554 w 1878"/>
                              <a:gd name="T69" fmla="*/ 1545 h 1826"/>
                              <a:gd name="T70" fmla="*/ 365 w 1878"/>
                              <a:gd name="T71" fmla="*/ 1454 h 1826"/>
                              <a:gd name="T72" fmla="*/ 302 w 1878"/>
                              <a:gd name="T73" fmla="*/ 1400 h 1826"/>
                              <a:gd name="T74" fmla="*/ 263 w 1878"/>
                              <a:gd name="T75" fmla="*/ 1341 h 1826"/>
                              <a:gd name="T76" fmla="*/ 240 w 1878"/>
                              <a:gd name="T77" fmla="*/ 1265 h 1826"/>
                              <a:gd name="T78" fmla="*/ 236 w 1878"/>
                              <a:gd name="T79" fmla="*/ 1208 h 1826"/>
                              <a:gd name="T80" fmla="*/ 269 w 1878"/>
                              <a:gd name="T81" fmla="*/ 1151 h 1826"/>
                              <a:gd name="T82" fmla="*/ 325 w 1878"/>
                              <a:gd name="T83" fmla="*/ 1098 h 1826"/>
                              <a:gd name="T84" fmla="*/ 317 w 1878"/>
                              <a:gd name="T85" fmla="*/ 1088 h 1826"/>
                              <a:gd name="T86" fmla="*/ 184 w 1878"/>
                              <a:gd name="T87" fmla="*/ 1020 h 1826"/>
                              <a:gd name="T88" fmla="*/ 116 w 1878"/>
                              <a:gd name="T89" fmla="*/ 919 h 1826"/>
                              <a:gd name="T90" fmla="*/ 95 w 1878"/>
                              <a:gd name="T91" fmla="*/ 804 h 1826"/>
                              <a:gd name="T92" fmla="*/ 103 w 1878"/>
                              <a:gd name="T93" fmla="*/ 696 h 1826"/>
                              <a:gd name="T94" fmla="*/ 125 w 1878"/>
                              <a:gd name="T95" fmla="*/ 615 h 1826"/>
                              <a:gd name="T96" fmla="*/ 143 w 1878"/>
                              <a:gd name="T97" fmla="*/ 581 h 1826"/>
                              <a:gd name="T98" fmla="*/ 95 w 1878"/>
                              <a:gd name="T99" fmla="*/ 539 h 1826"/>
                              <a:gd name="T100" fmla="*/ 28 w 1878"/>
                              <a:gd name="T101" fmla="*/ 453 h 1826"/>
                              <a:gd name="T102" fmla="*/ 2 w 1878"/>
                              <a:gd name="T103" fmla="*/ 386 h 1826"/>
                              <a:gd name="T104" fmla="*/ 6 w 1878"/>
                              <a:gd name="T105" fmla="*/ 315 h 1826"/>
                              <a:gd name="T106" fmla="*/ 61 w 1878"/>
                              <a:gd name="T107" fmla="*/ 236 h 1826"/>
                              <a:gd name="T108" fmla="*/ 202 w 1878"/>
                              <a:gd name="T109" fmla="*/ 142 h 1826"/>
                              <a:gd name="T110" fmla="*/ 389 w 1878"/>
                              <a:gd name="T111" fmla="*/ 70 h 1826"/>
                              <a:gd name="T112" fmla="*/ 600 w 1878"/>
                              <a:gd name="T113" fmla="*/ 21 h 1826"/>
                              <a:gd name="T114" fmla="*/ 815 w 1878"/>
                              <a:gd name="T115" fmla="*/ 1 h 1826"/>
                              <a:gd name="T116" fmla="*/ 1013 w 1878"/>
                              <a:gd name="T117" fmla="*/ 11 h 1826"/>
                              <a:gd name="T118" fmla="*/ 1172 w 1878"/>
                              <a:gd name="T119" fmla="*/ 56 h 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78" h="1826">
                                <a:moveTo>
                                  <a:pt x="1196" y="69"/>
                                </a:moveTo>
                                <a:lnTo>
                                  <a:pt x="1231" y="92"/>
                                </a:lnTo>
                                <a:lnTo>
                                  <a:pt x="1261" y="112"/>
                                </a:lnTo>
                                <a:lnTo>
                                  <a:pt x="1274" y="123"/>
                                </a:lnTo>
                                <a:lnTo>
                                  <a:pt x="1287" y="134"/>
                                </a:lnTo>
                                <a:lnTo>
                                  <a:pt x="1298" y="144"/>
                                </a:lnTo>
                                <a:lnTo>
                                  <a:pt x="1309" y="154"/>
                                </a:lnTo>
                                <a:lnTo>
                                  <a:pt x="1318" y="165"/>
                                </a:lnTo>
                                <a:lnTo>
                                  <a:pt x="1326" y="175"/>
                                </a:lnTo>
                                <a:lnTo>
                                  <a:pt x="1334" y="185"/>
                                </a:lnTo>
                                <a:lnTo>
                                  <a:pt x="1340" y="195"/>
                                </a:lnTo>
                                <a:lnTo>
                                  <a:pt x="1347" y="205"/>
                                </a:lnTo>
                                <a:lnTo>
                                  <a:pt x="1351" y="215"/>
                                </a:lnTo>
                                <a:lnTo>
                                  <a:pt x="1355" y="224"/>
                                </a:lnTo>
                                <a:lnTo>
                                  <a:pt x="1358" y="233"/>
                                </a:lnTo>
                                <a:lnTo>
                                  <a:pt x="1361" y="243"/>
                                </a:lnTo>
                                <a:lnTo>
                                  <a:pt x="1363" y="251"/>
                                </a:lnTo>
                                <a:lnTo>
                                  <a:pt x="1363" y="261"/>
                                </a:lnTo>
                                <a:lnTo>
                                  <a:pt x="1364" y="270"/>
                                </a:lnTo>
                                <a:lnTo>
                                  <a:pt x="1363" y="278"/>
                                </a:lnTo>
                                <a:lnTo>
                                  <a:pt x="1362" y="287"/>
                                </a:lnTo>
                                <a:lnTo>
                                  <a:pt x="1359" y="294"/>
                                </a:lnTo>
                                <a:lnTo>
                                  <a:pt x="1357" y="303"/>
                                </a:lnTo>
                                <a:lnTo>
                                  <a:pt x="1353" y="311"/>
                                </a:lnTo>
                                <a:lnTo>
                                  <a:pt x="1350" y="318"/>
                                </a:lnTo>
                                <a:lnTo>
                                  <a:pt x="1345" y="326"/>
                                </a:lnTo>
                                <a:lnTo>
                                  <a:pt x="1340" y="333"/>
                                </a:lnTo>
                                <a:lnTo>
                                  <a:pt x="1328" y="347"/>
                                </a:lnTo>
                                <a:lnTo>
                                  <a:pt x="1315" y="360"/>
                                </a:lnTo>
                                <a:lnTo>
                                  <a:pt x="1266" y="402"/>
                                </a:lnTo>
                                <a:lnTo>
                                  <a:pt x="1235" y="429"/>
                                </a:lnTo>
                                <a:lnTo>
                                  <a:pt x="1219" y="444"/>
                                </a:lnTo>
                                <a:lnTo>
                                  <a:pt x="1215" y="449"/>
                                </a:lnTo>
                                <a:lnTo>
                                  <a:pt x="1226" y="452"/>
                                </a:lnTo>
                                <a:lnTo>
                                  <a:pt x="1254" y="461"/>
                                </a:lnTo>
                                <a:lnTo>
                                  <a:pt x="1295" y="473"/>
                                </a:lnTo>
                                <a:lnTo>
                                  <a:pt x="1343" y="490"/>
                                </a:lnTo>
                                <a:lnTo>
                                  <a:pt x="1395" y="508"/>
                                </a:lnTo>
                                <a:lnTo>
                                  <a:pt x="1444" y="528"/>
                                </a:lnTo>
                                <a:lnTo>
                                  <a:pt x="1465" y="538"/>
                                </a:lnTo>
                                <a:lnTo>
                                  <a:pt x="1485" y="548"/>
                                </a:lnTo>
                                <a:lnTo>
                                  <a:pt x="1501" y="558"/>
                                </a:lnTo>
                                <a:lnTo>
                                  <a:pt x="1513" y="566"/>
                                </a:lnTo>
                                <a:lnTo>
                                  <a:pt x="1518" y="572"/>
                                </a:lnTo>
                                <a:lnTo>
                                  <a:pt x="1523" y="578"/>
                                </a:lnTo>
                                <a:lnTo>
                                  <a:pt x="1527" y="585"/>
                                </a:lnTo>
                                <a:lnTo>
                                  <a:pt x="1531" y="591"/>
                                </a:lnTo>
                                <a:lnTo>
                                  <a:pt x="1534" y="600"/>
                                </a:lnTo>
                                <a:lnTo>
                                  <a:pt x="1538" y="607"/>
                                </a:lnTo>
                                <a:lnTo>
                                  <a:pt x="1540" y="616"/>
                                </a:lnTo>
                                <a:lnTo>
                                  <a:pt x="1542" y="625"/>
                                </a:lnTo>
                                <a:lnTo>
                                  <a:pt x="1545" y="643"/>
                                </a:lnTo>
                                <a:lnTo>
                                  <a:pt x="1545" y="663"/>
                                </a:lnTo>
                                <a:lnTo>
                                  <a:pt x="1545" y="673"/>
                                </a:lnTo>
                                <a:lnTo>
                                  <a:pt x="1544" y="683"/>
                                </a:lnTo>
                                <a:lnTo>
                                  <a:pt x="1542" y="694"/>
                                </a:lnTo>
                                <a:lnTo>
                                  <a:pt x="1540" y="703"/>
                                </a:lnTo>
                                <a:lnTo>
                                  <a:pt x="1534" y="721"/>
                                </a:lnTo>
                                <a:lnTo>
                                  <a:pt x="1528" y="737"/>
                                </a:lnTo>
                                <a:lnTo>
                                  <a:pt x="1521" y="752"/>
                                </a:lnTo>
                                <a:lnTo>
                                  <a:pt x="1514" y="765"/>
                                </a:lnTo>
                                <a:lnTo>
                                  <a:pt x="1499" y="788"/>
                                </a:lnTo>
                                <a:lnTo>
                                  <a:pt x="1484" y="808"/>
                                </a:lnTo>
                                <a:lnTo>
                                  <a:pt x="1473" y="822"/>
                                </a:lnTo>
                                <a:lnTo>
                                  <a:pt x="1466" y="828"/>
                                </a:lnTo>
                                <a:lnTo>
                                  <a:pt x="1466" y="829"/>
                                </a:lnTo>
                                <a:lnTo>
                                  <a:pt x="1466" y="831"/>
                                </a:lnTo>
                                <a:lnTo>
                                  <a:pt x="1467" y="831"/>
                                </a:lnTo>
                                <a:lnTo>
                                  <a:pt x="1469" y="831"/>
                                </a:lnTo>
                                <a:lnTo>
                                  <a:pt x="1473" y="828"/>
                                </a:lnTo>
                                <a:lnTo>
                                  <a:pt x="1480" y="824"/>
                                </a:lnTo>
                                <a:lnTo>
                                  <a:pt x="1486" y="825"/>
                                </a:lnTo>
                                <a:lnTo>
                                  <a:pt x="1502" y="829"/>
                                </a:lnTo>
                                <a:lnTo>
                                  <a:pt x="1513" y="834"/>
                                </a:lnTo>
                                <a:lnTo>
                                  <a:pt x="1526" y="838"/>
                                </a:lnTo>
                                <a:lnTo>
                                  <a:pt x="1539" y="844"/>
                                </a:lnTo>
                                <a:lnTo>
                                  <a:pt x="1553" y="850"/>
                                </a:lnTo>
                                <a:lnTo>
                                  <a:pt x="1567" y="858"/>
                                </a:lnTo>
                                <a:lnTo>
                                  <a:pt x="1581" y="867"/>
                                </a:lnTo>
                                <a:lnTo>
                                  <a:pt x="1595" y="878"/>
                                </a:lnTo>
                                <a:lnTo>
                                  <a:pt x="1608" y="890"/>
                                </a:lnTo>
                                <a:lnTo>
                                  <a:pt x="1620" y="904"/>
                                </a:lnTo>
                                <a:lnTo>
                                  <a:pt x="1631" y="919"/>
                                </a:lnTo>
                                <a:lnTo>
                                  <a:pt x="1635" y="928"/>
                                </a:lnTo>
                                <a:lnTo>
                                  <a:pt x="1639" y="936"/>
                                </a:lnTo>
                                <a:lnTo>
                                  <a:pt x="1644" y="945"/>
                                </a:lnTo>
                                <a:lnTo>
                                  <a:pt x="1646" y="955"/>
                                </a:lnTo>
                                <a:lnTo>
                                  <a:pt x="1662" y="1013"/>
                                </a:lnTo>
                                <a:lnTo>
                                  <a:pt x="1669" y="1039"/>
                                </a:lnTo>
                                <a:lnTo>
                                  <a:pt x="1671" y="1045"/>
                                </a:lnTo>
                                <a:lnTo>
                                  <a:pt x="1671" y="1044"/>
                                </a:lnTo>
                                <a:lnTo>
                                  <a:pt x="1678" y="1046"/>
                                </a:lnTo>
                                <a:lnTo>
                                  <a:pt x="1698" y="1052"/>
                                </a:lnTo>
                                <a:lnTo>
                                  <a:pt x="1712" y="1055"/>
                                </a:lnTo>
                                <a:lnTo>
                                  <a:pt x="1727" y="1060"/>
                                </a:lnTo>
                                <a:lnTo>
                                  <a:pt x="1743" y="1067"/>
                                </a:lnTo>
                                <a:lnTo>
                                  <a:pt x="1761" y="1074"/>
                                </a:lnTo>
                                <a:lnTo>
                                  <a:pt x="1779" y="1083"/>
                                </a:lnTo>
                                <a:lnTo>
                                  <a:pt x="1796" y="1094"/>
                                </a:lnTo>
                                <a:lnTo>
                                  <a:pt x="1813" y="1106"/>
                                </a:lnTo>
                                <a:lnTo>
                                  <a:pt x="1829" y="1119"/>
                                </a:lnTo>
                                <a:lnTo>
                                  <a:pt x="1837" y="1126"/>
                                </a:lnTo>
                                <a:lnTo>
                                  <a:pt x="1843" y="1134"/>
                                </a:lnTo>
                                <a:lnTo>
                                  <a:pt x="1850" y="1141"/>
                                </a:lnTo>
                                <a:lnTo>
                                  <a:pt x="1856" y="1150"/>
                                </a:lnTo>
                                <a:lnTo>
                                  <a:pt x="1862" y="1159"/>
                                </a:lnTo>
                                <a:lnTo>
                                  <a:pt x="1866" y="1167"/>
                                </a:lnTo>
                                <a:lnTo>
                                  <a:pt x="1870" y="1177"/>
                                </a:lnTo>
                                <a:lnTo>
                                  <a:pt x="1874" y="1188"/>
                                </a:lnTo>
                                <a:lnTo>
                                  <a:pt x="1876" y="1198"/>
                                </a:lnTo>
                                <a:lnTo>
                                  <a:pt x="1878" y="1211"/>
                                </a:lnTo>
                                <a:lnTo>
                                  <a:pt x="1878" y="1224"/>
                                </a:lnTo>
                                <a:lnTo>
                                  <a:pt x="1878" y="1239"/>
                                </a:lnTo>
                                <a:lnTo>
                                  <a:pt x="1876" y="1256"/>
                                </a:lnTo>
                                <a:lnTo>
                                  <a:pt x="1874" y="1272"/>
                                </a:lnTo>
                                <a:lnTo>
                                  <a:pt x="1870" y="1290"/>
                                </a:lnTo>
                                <a:lnTo>
                                  <a:pt x="1866" y="1309"/>
                                </a:lnTo>
                                <a:lnTo>
                                  <a:pt x="1861" y="1328"/>
                                </a:lnTo>
                                <a:lnTo>
                                  <a:pt x="1854" y="1347"/>
                                </a:lnTo>
                                <a:lnTo>
                                  <a:pt x="1845" y="1368"/>
                                </a:lnTo>
                                <a:lnTo>
                                  <a:pt x="1837" y="1388"/>
                                </a:lnTo>
                                <a:lnTo>
                                  <a:pt x="1827" y="1410"/>
                                </a:lnTo>
                                <a:lnTo>
                                  <a:pt x="1815" y="1432"/>
                                </a:lnTo>
                                <a:lnTo>
                                  <a:pt x="1802" y="1454"/>
                                </a:lnTo>
                                <a:lnTo>
                                  <a:pt x="1788" y="1476"/>
                                </a:lnTo>
                                <a:lnTo>
                                  <a:pt x="1773" y="1498"/>
                                </a:lnTo>
                                <a:lnTo>
                                  <a:pt x="1756" y="1520"/>
                                </a:lnTo>
                                <a:lnTo>
                                  <a:pt x="1737" y="1543"/>
                                </a:lnTo>
                                <a:lnTo>
                                  <a:pt x="1718" y="1564"/>
                                </a:lnTo>
                                <a:lnTo>
                                  <a:pt x="1696" y="1587"/>
                                </a:lnTo>
                                <a:lnTo>
                                  <a:pt x="1674" y="1607"/>
                                </a:lnTo>
                                <a:lnTo>
                                  <a:pt x="1649" y="1629"/>
                                </a:lnTo>
                                <a:lnTo>
                                  <a:pt x="1624" y="1649"/>
                                </a:lnTo>
                                <a:lnTo>
                                  <a:pt x="1596" y="1669"/>
                                </a:lnTo>
                                <a:lnTo>
                                  <a:pt x="1567" y="1688"/>
                                </a:lnTo>
                                <a:lnTo>
                                  <a:pt x="1537" y="1707"/>
                                </a:lnTo>
                                <a:lnTo>
                                  <a:pt x="1503" y="1725"/>
                                </a:lnTo>
                                <a:lnTo>
                                  <a:pt x="1470" y="1742"/>
                                </a:lnTo>
                                <a:lnTo>
                                  <a:pt x="1433" y="1757"/>
                                </a:lnTo>
                                <a:lnTo>
                                  <a:pt x="1395" y="1772"/>
                                </a:lnTo>
                                <a:lnTo>
                                  <a:pt x="1356" y="1786"/>
                                </a:lnTo>
                                <a:lnTo>
                                  <a:pt x="1322" y="1796"/>
                                </a:lnTo>
                                <a:lnTo>
                                  <a:pt x="1285" y="1805"/>
                                </a:lnTo>
                                <a:lnTo>
                                  <a:pt x="1248" y="1812"/>
                                </a:lnTo>
                                <a:lnTo>
                                  <a:pt x="1210" y="1818"/>
                                </a:lnTo>
                                <a:lnTo>
                                  <a:pt x="1173" y="1822"/>
                                </a:lnTo>
                                <a:lnTo>
                                  <a:pt x="1134" y="1825"/>
                                </a:lnTo>
                                <a:lnTo>
                                  <a:pt x="1096" y="1826"/>
                                </a:lnTo>
                                <a:lnTo>
                                  <a:pt x="1057" y="1826"/>
                                </a:lnTo>
                                <a:lnTo>
                                  <a:pt x="1020" y="1824"/>
                                </a:lnTo>
                                <a:lnTo>
                                  <a:pt x="984" y="1822"/>
                                </a:lnTo>
                                <a:lnTo>
                                  <a:pt x="947" y="1818"/>
                                </a:lnTo>
                                <a:lnTo>
                                  <a:pt x="913" y="1812"/>
                                </a:lnTo>
                                <a:lnTo>
                                  <a:pt x="880" y="1806"/>
                                </a:lnTo>
                                <a:lnTo>
                                  <a:pt x="849" y="1797"/>
                                </a:lnTo>
                                <a:lnTo>
                                  <a:pt x="819" y="1789"/>
                                </a:lnTo>
                                <a:lnTo>
                                  <a:pt x="792" y="1778"/>
                                </a:lnTo>
                                <a:lnTo>
                                  <a:pt x="775" y="1770"/>
                                </a:lnTo>
                                <a:lnTo>
                                  <a:pt x="759" y="1762"/>
                                </a:lnTo>
                                <a:lnTo>
                                  <a:pt x="744" y="1753"/>
                                </a:lnTo>
                                <a:lnTo>
                                  <a:pt x="729" y="1744"/>
                                </a:lnTo>
                                <a:lnTo>
                                  <a:pt x="715" y="1736"/>
                                </a:lnTo>
                                <a:lnTo>
                                  <a:pt x="701" y="1726"/>
                                </a:lnTo>
                                <a:lnTo>
                                  <a:pt x="689" y="1717"/>
                                </a:lnTo>
                                <a:lnTo>
                                  <a:pt x="677" y="1708"/>
                                </a:lnTo>
                                <a:lnTo>
                                  <a:pt x="654" y="1688"/>
                                </a:lnTo>
                                <a:lnTo>
                                  <a:pt x="635" y="1669"/>
                                </a:lnTo>
                                <a:lnTo>
                                  <a:pt x="618" y="1649"/>
                                </a:lnTo>
                                <a:lnTo>
                                  <a:pt x="603" y="1631"/>
                                </a:lnTo>
                                <a:lnTo>
                                  <a:pt x="591" y="1614"/>
                                </a:lnTo>
                                <a:lnTo>
                                  <a:pt x="580" y="1598"/>
                                </a:lnTo>
                                <a:lnTo>
                                  <a:pt x="571" y="1583"/>
                                </a:lnTo>
                                <a:lnTo>
                                  <a:pt x="565" y="1570"/>
                                </a:lnTo>
                                <a:lnTo>
                                  <a:pt x="557" y="1551"/>
                                </a:lnTo>
                                <a:lnTo>
                                  <a:pt x="554" y="1545"/>
                                </a:lnTo>
                                <a:lnTo>
                                  <a:pt x="497" y="1521"/>
                                </a:lnTo>
                                <a:lnTo>
                                  <a:pt x="440" y="1497"/>
                                </a:lnTo>
                                <a:lnTo>
                                  <a:pt x="414" y="1484"/>
                                </a:lnTo>
                                <a:lnTo>
                                  <a:pt x="389" y="1470"/>
                                </a:lnTo>
                                <a:lnTo>
                                  <a:pt x="365" y="1454"/>
                                </a:lnTo>
                                <a:lnTo>
                                  <a:pt x="342" y="1438"/>
                                </a:lnTo>
                                <a:lnTo>
                                  <a:pt x="331" y="1429"/>
                                </a:lnTo>
                                <a:lnTo>
                                  <a:pt x="322" y="1420"/>
                                </a:lnTo>
                                <a:lnTo>
                                  <a:pt x="312" y="1410"/>
                                </a:lnTo>
                                <a:lnTo>
                                  <a:pt x="302" y="1400"/>
                                </a:lnTo>
                                <a:lnTo>
                                  <a:pt x="294" y="1389"/>
                                </a:lnTo>
                                <a:lnTo>
                                  <a:pt x="285" y="1378"/>
                                </a:lnTo>
                                <a:lnTo>
                                  <a:pt x="277" y="1366"/>
                                </a:lnTo>
                                <a:lnTo>
                                  <a:pt x="270" y="1354"/>
                                </a:lnTo>
                                <a:lnTo>
                                  <a:pt x="263" y="1341"/>
                                </a:lnTo>
                                <a:lnTo>
                                  <a:pt x="258" y="1327"/>
                                </a:lnTo>
                                <a:lnTo>
                                  <a:pt x="251" y="1313"/>
                                </a:lnTo>
                                <a:lnTo>
                                  <a:pt x="247" y="1298"/>
                                </a:lnTo>
                                <a:lnTo>
                                  <a:pt x="243" y="1283"/>
                                </a:lnTo>
                                <a:lnTo>
                                  <a:pt x="240" y="1265"/>
                                </a:lnTo>
                                <a:lnTo>
                                  <a:pt x="237" y="1249"/>
                                </a:lnTo>
                                <a:lnTo>
                                  <a:pt x="235" y="1231"/>
                                </a:lnTo>
                                <a:lnTo>
                                  <a:pt x="235" y="1223"/>
                                </a:lnTo>
                                <a:lnTo>
                                  <a:pt x="235" y="1215"/>
                                </a:lnTo>
                                <a:lnTo>
                                  <a:pt x="236" y="1208"/>
                                </a:lnTo>
                                <a:lnTo>
                                  <a:pt x="238" y="1201"/>
                                </a:lnTo>
                                <a:lnTo>
                                  <a:pt x="244" y="1187"/>
                                </a:lnTo>
                                <a:lnTo>
                                  <a:pt x="250" y="1174"/>
                                </a:lnTo>
                                <a:lnTo>
                                  <a:pt x="259" y="1162"/>
                                </a:lnTo>
                                <a:lnTo>
                                  <a:pt x="269" y="1151"/>
                                </a:lnTo>
                                <a:lnTo>
                                  <a:pt x="279" y="1141"/>
                                </a:lnTo>
                                <a:lnTo>
                                  <a:pt x="289" y="1132"/>
                                </a:lnTo>
                                <a:lnTo>
                                  <a:pt x="308" y="1115"/>
                                </a:lnTo>
                                <a:lnTo>
                                  <a:pt x="322" y="1104"/>
                                </a:lnTo>
                                <a:lnTo>
                                  <a:pt x="325" y="1098"/>
                                </a:lnTo>
                                <a:lnTo>
                                  <a:pt x="325" y="1094"/>
                                </a:lnTo>
                                <a:lnTo>
                                  <a:pt x="325" y="1093"/>
                                </a:lnTo>
                                <a:lnTo>
                                  <a:pt x="323" y="1091"/>
                                </a:lnTo>
                                <a:lnTo>
                                  <a:pt x="321" y="1090"/>
                                </a:lnTo>
                                <a:lnTo>
                                  <a:pt x="317" y="1088"/>
                                </a:lnTo>
                                <a:lnTo>
                                  <a:pt x="285" y="1078"/>
                                </a:lnTo>
                                <a:lnTo>
                                  <a:pt x="256" y="1066"/>
                                </a:lnTo>
                                <a:lnTo>
                                  <a:pt x="229" y="1053"/>
                                </a:lnTo>
                                <a:lnTo>
                                  <a:pt x="206" y="1037"/>
                                </a:lnTo>
                                <a:lnTo>
                                  <a:pt x="184" y="1020"/>
                                </a:lnTo>
                                <a:lnTo>
                                  <a:pt x="166" y="1002"/>
                                </a:lnTo>
                                <a:lnTo>
                                  <a:pt x="151" y="983"/>
                                </a:lnTo>
                                <a:lnTo>
                                  <a:pt x="137" y="962"/>
                                </a:lnTo>
                                <a:lnTo>
                                  <a:pt x="125" y="941"/>
                                </a:lnTo>
                                <a:lnTo>
                                  <a:pt x="116" y="919"/>
                                </a:lnTo>
                                <a:lnTo>
                                  <a:pt x="109" y="896"/>
                                </a:lnTo>
                                <a:lnTo>
                                  <a:pt x="102" y="873"/>
                                </a:lnTo>
                                <a:lnTo>
                                  <a:pt x="99" y="850"/>
                                </a:lnTo>
                                <a:lnTo>
                                  <a:pt x="96" y="827"/>
                                </a:lnTo>
                                <a:lnTo>
                                  <a:pt x="95" y="804"/>
                                </a:lnTo>
                                <a:lnTo>
                                  <a:pt x="95" y="781"/>
                                </a:lnTo>
                                <a:lnTo>
                                  <a:pt x="96" y="759"/>
                                </a:lnTo>
                                <a:lnTo>
                                  <a:pt x="97" y="737"/>
                                </a:lnTo>
                                <a:lnTo>
                                  <a:pt x="100" y="716"/>
                                </a:lnTo>
                                <a:lnTo>
                                  <a:pt x="103" y="696"/>
                                </a:lnTo>
                                <a:lnTo>
                                  <a:pt x="107" y="677"/>
                                </a:lnTo>
                                <a:lnTo>
                                  <a:pt x="111" y="659"/>
                                </a:lnTo>
                                <a:lnTo>
                                  <a:pt x="116" y="643"/>
                                </a:lnTo>
                                <a:lnTo>
                                  <a:pt x="121" y="629"/>
                                </a:lnTo>
                                <a:lnTo>
                                  <a:pt x="125" y="615"/>
                                </a:lnTo>
                                <a:lnTo>
                                  <a:pt x="129" y="604"/>
                                </a:lnTo>
                                <a:lnTo>
                                  <a:pt x="134" y="595"/>
                                </a:lnTo>
                                <a:lnTo>
                                  <a:pt x="138" y="588"/>
                                </a:lnTo>
                                <a:lnTo>
                                  <a:pt x="141" y="584"/>
                                </a:lnTo>
                                <a:lnTo>
                                  <a:pt x="143" y="581"/>
                                </a:lnTo>
                                <a:lnTo>
                                  <a:pt x="146" y="581"/>
                                </a:lnTo>
                                <a:lnTo>
                                  <a:pt x="147" y="586"/>
                                </a:lnTo>
                                <a:lnTo>
                                  <a:pt x="137" y="577"/>
                                </a:lnTo>
                                <a:lnTo>
                                  <a:pt x="111" y="555"/>
                                </a:lnTo>
                                <a:lnTo>
                                  <a:pt x="95" y="539"/>
                                </a:lnTo>
                                <a:lnTo>
                                  <a:pt x="78" y="521"/>
                                </a:lnTo>
                                <a:lnTo>
                                  <a:pt x="60" y="500"/>
                                </a:lnTo>
                                <a:lnTo>
                                  <a:pt x="43" y="478"/>
                                </a:lnTo>
                                <a:lnTo>
                                  <a:pt x="35" y="466"/>
                                </a:lnTo>
                                <a:lnTo>
                                  <a:pt x="28" y="453"/>
                                </a:lnTo>
                                <a:lnTo>
                                  <a:pt x="21" y="440"/>
                                </a:lnTo>
                                <a:lnTo>
                                  <a:pt x="15" y="427"/>
                                </a:lnTo>
                                <a:lnTo>
                                  <a:pt x="9" y="414"/>
                                </a:lnTo>
                                <a:lnTo>
                                  <a:pt x="5" y="400"/>
                                </a:lnTo>
                                <a:lnTo>
                                  <a:pt x="2" y="386"/>
                                </a:lnTo>
                                <a:lnTo>
                                  <a:pt x="1" y="372"/>
                                </a:lnTo>
                                <a:lnTo>
                                  <a:pt x="0" y="358"/>
                                </a:lnTo>
                                <a:lnTo>
                                  <a:pt x="1" y="343"/>
                                </a:lnTo>
                                <a:lnTo>
                                  <a:pt x="3" y="329"/>
                                </a:lnTo>
                                <a:lnTo>
                                  <a:pt x="6" y="315"/>
                                </a:lnTo>
                                <a:lnTo>
                                  <a:pt x="12" y="300"/>
                                </a:lnTo>
                                <a:lnTo>
                                  <a:pt x="19" y="286"/>
                                </a:lnTo>
                                <a:lnTo>
                                  <a:pt x="29" y="272"/>
                                </a:lnTo>
                                <a:lnTo>
                                  <a:pt x="41" y="258"/>
                                </a:lnTo>
                                <a:lnTo>
                                  <a:pt x="61" y="236"/>
                                </a:lnTo>
                                <a:lnTo>
                                  <a:pt x="85" y="217"/>
                                </a:lnTo>
                                <a:lnTo>
                                  <a:pt x="111" y="196"/>
                                </a:lnTo>
                                <a:lnTo>
                                  <a:pt x="139" y="178"/>
                                </a:lnTo>
                                <a:lnTo>
                                  <a:pt x="169" y="159"/>
                                </a:lnTo>
                                <a:lnTo>
                                  <a:pt x="202" y="142"/>
                                </a:lnTo>
                                <a:lnTo>
                                  <a:pt x="236" y="126"/>
                                </a:lnTo>
                                <a:lnTo>
                                  <a:pt x="272" y="111"/>
                                </a:lnTo>
                                <a:lnTo>
                                  <a:pt x="310" y="96"/>
                                </a:lnTo>
                                <a:lnTo>
                                  <a:pt x="349" y="83"/>
                                </a:lnTo>
                                <a:lnTo>
                                  <a:pt x="389" y="70"/>
                                </a:lnTo>
                                <a:lnTo>
                                  <a:pt x="430" y="58"/>
                                </a:lnTo>
                                <a:lnTo>
                                  <a:pt x="471" y="47"/>
                                </a:lnTo>
                                <a:lnTo>
                                  <a:pt x="514" y="38"/>
                                </a:lnTo>
                                <a:lnTo>
                                  <a:pt x="557" y="29"/>
                                </a:lnTo>
                                <a:lnTo>
                                  <a:pt x="600" y="21"/>
                                </a:lnTo>
                                <a:lnTo>
                                  <a:pt x="643" y="15"/>
                                </a:lnTo>
                                <a:lnTo>
                                  <a:pt x="687" y="10"/>
                                </a:lnTo>
                                <a:lnTo>
                                  <a:pt x="730" y="5"/>
                                </a:lnTo>
                                <a:lnTo>
                                  <a:pt x="773" y="2"/>
                                </a:lnTo>
                                <a:lnTo>
                                  <a:pt x="815" y="1"/>
                                </a:lnTo>
                                <a:lnTo>
                                  <a:pt x="856" y="0"/>
                                </a:lnTo>
                                <a:lnTo>
                                  <a:pt x="897" y="1"/>
                                </a:lnTo>
                                <a:lnTo>
                                  <a:pt x="937" y="3"/>
                                </a:lnTo>
                                <a:lnTo>
                                  <a:pt x="976" y="6"/>
                                </a:lnTo>
                                <a:lnTo>
                                  <a:pt x="1013" y="11"/>
                                </a:lnTo>
                                <a:lnTo>
                                  <a:pt x="1048" y="17"/>
                                </a:lnTo>
                                <a:lnTo>
                                  <a:pt x="1082" y="25"/>
                                </a:lnTo>
                                <a:lnTo>
                                  <a:pt x="1114" y="33"/>
                                </a:lnTo>
                                <a:lnTo>
                                  <a:pt x="1143" y="44"/>
                                </a:lnTo>
                                <a:lnTo>
                                  <a:pt x="1172" y="56"/>
                                </a:lnTo>
                                <a:lnTo>
                                  <a:pt x="119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55"/>
                        <wps:cNvSpPr>
                          <a:spLocks/>
                        </wps:cNvSpPr>
                        <wps:spPr bwMode="auto">
                          <a:xfrm>
                            <a:off x="210820" y="972185"/>
                            <a:ext cx="216535" cy="210820"/>
                          </a:xfrm>
                          <a:custGeom>
                            <a:avLst/>
                            <a:gdLst>
                              <a:gd name="T0" fmla="*/ 33 w 2049"/>
                              <a:gd name="T1" fmla="*/ 325 h 1996"/>
                              <a:gd name="T2" fmla="*/ 8 w 2049"/>
                              <a:gd name="T3" fmla="*/ 382 h 1996"/>
                              <a:gd name="T4" fmla="*/ 0 w 2049"/>
                              <a:gd name="T5" fmla="*/ 441 h 1996"/>
                              <a:gd name="T6" fmla="*/ 7 w 2049"/>
                              <a:gd name="T7" fmla="*/ 496 h 1996"/>
                              <a:gd name="T8" fmla="*/ 30 w 2049"/>
                              <a:gd name="T9" fmla="*/ 561 h 1996"/>
                              <a:gd name="T10" fmla="*/ 108 w 2049"/>
                              <a:gd name="T11" fmla="*/ 670 h 1996"/>
                              <a:gd name="T12" fmla="*/ 102 w 2049"/>
                              <a:gd name="T13" fmla="*/ 787 h 1996"/>
                              <a:gd name="T14" fmla="*/ 97 w 2049"/>
                              <a:gd name="T15" fmla="*/ 923 h 1996"/>
                              <a:gd name="T16" fmla="*/ 120 w 2049"/>
                              <a:gd name="T17" fmla="*/ 1029 h 1996"/>
                              <a:gd name="T18" fmla="*/ 159 w 2049"/>
                              <a:gd name="T19" fmla="*/ 1103 h 1996"/>
                              <a:gd name="T20" fmla="*/ 214 w 2049"/>
                              <a:gd name="T21" fmla="*/ 1166 h 1996"/>
                              <a:gd name="T22" fmla="*/ 262 w 2049"/>
                              <a:gd name="T23" fmla="*/ 1218 h 1996"/>
                              <a:gd name="T24" fmla="*/ 237 w 2049"/>
                              <a:gd name="T25" fmla="*/ 1288 h 1996"/>
                              <a:gd name="T26" fmla="*/ 246 w 2049"/>
                              <a:gd name="T27" fmla="*/ 1383 h 1996"/>
                              <a:gd name="T28" fmla="*/ 272 w 2049"/>
                              <a:gd name="T29" fmla="*/ 1462 h 1996"/>
                              <a:gd name="T30" fmla="*/ 309 w 2049"/>
                              <a:gd name="T31" fmla="*/ 1524 h 1996"/>
                              <a:gd name="T32" fmla="*/ 380 w 2049"/>
                              <a:gd name="T33" fmla="*/ 1592 h 1996"/>
                              <a:gd name="T34" fmla="*/ 499 w 2049"/>
                              <a:gd name="T35" fmla="*/ 1662 h 1996"/>
                              <a:gd name="T36" fmla="*/ 608 w 2049"/>
                              <a:gd name="T37" fmla="*/ 1749 h 1996"/>
                              <a:gd name="T38" fmla="*/ 679 w 2049"/>
                              <a:gd name="T39" fmla="*/ 1831 h 1996"/>
                              <a:gd name="T40" fmla="*/ 789 w 2049"/>
                              <a:gd name="T41" fmla="*/ 1913 h 1996"/>
                              <a:gd name="T42" fmla="*/ 894 w 2049"/>
                              <a:gd name="T43" fmla="*/ 1958 h 1996"/>
                              <a:gd name="T44" fmla="*/ 1062 w 2049"/>
                              <a:gd name="T45" fmla="*/ 1990 h 1996"/>
                              <a:gd name="T46" fmla="*/ 1271 w 2049"/>
                              <a:gd name="T47" fmla="*/ 1990 h 1996"/>
                              <a:gd name="T48" fmla="*/ 1468 w 2049"/>
                              <a:gd name="T49" fmla="*/ 1951 h 1996"/>
                              <a:gd name="T50" fmla="*/ 1663 w 2049"/>
                              <a:gd name="T51" fmla="*/ 1866 h 1996"/>
                              <a:gd name="T52" fmla="*/ 1815 w 2049"/>
                              <a:gd name="T53" fmla="*/ 1756 h 1996"/>
                              <a:gd name="T54" fmla="*/ 1927 w 2049"/>
                              <a:gd name="T55" fmla="*/ 1632 h 1996"/>
                              <a:gd name="T56" fmla="*/ 2002 w 2049"/>
                              <a:gd name="T57" fmla="*/ 1505 h 1996"/>
                              <a:gd name="T58" fmla="*/ 2042 w 2049"/>
                              <a:gd name="T59" fmla="*/ 1385 h 1996"/>
                              <a:gd name="T60" fmla="*/ 2048 w 2049"/>
                              <a:gd name="T61" fmla="*/ 1282 h 1996"/>
                              <a:gd name="T62" fmla="*/ 2017 w 2049"/>
                              <a:gd name="T63" fmla="*/ 1191 h 1996"/>
                              <a:gd name="T64" fmla="*/ 1949 w 2049"/>
                              <a:gd name="T65" fmla="*/ 1120 h 1996"/>
                              <a:gd name="T66" fmla="*/ 1855 w 2049"/>
                              <a:gd name="T67" fmla="*/ 1069 h 1996"/>
                              <a:gd name="T68" fmla="*/ 1815 w 2049"/>
                              <a:gd name="T69" fmla="*/ 1016 h 1996"/>
                              <a:gd name="T70" fmla="*/ 1787 w 2049"/>
                              <a:gd name="T71" fmla="*/ 954 h 1996"/>
                              <a:gd name="T72" fmla="*/ 1745 w 2049"/>
                              <a:gd name="T73" fmla="*/ 906 h 1996"/>
                              <a:gd name="T74" fmla="*/ 1691 w 2049"/>
                              <a:gd name="T75" fmla="*/ 851 h 1996"/>
                              <a:gd name="T76" fmla="*/ 1715 w 2049"/>
                              <a:gd name="T77" fmla="*/ 774 h 1996"/>
                              <a:gd name="T78" fmla="*/ 1712 w 2049"/>
                              <a:gd name="T79" fmla="*/ 692 h 1996"/>
                              <a:gd name="T80" fmla="*/ 1688 w 2049"/>
                              <a:gd name="T81" fmla="*/ 628 h 1996"/>
                              <a:gd name="T82" fmla="*/ 1641 w 2049"/>
                              <a:gd name="T83" fmla="*/ 576 h 1996"/>
                              <a:gd name="T84" fmla="*/ 1522 w 2049"/>
                              <a:gd name="T85" fmla="*/ 518 h 1996"/>
                              <a:gd name="T86" fmla="*/ 1490 w 2049"/>
                              <a:gd name="T87" fmla="*/ 469 h 1996"/>
                              <a:gd name="T88" fmla="*/ 1520 w 2049"/>
                              <a:gd name="T89" fmla="*/ 420 h 1996"/>
                              <a:gd name="T90" fmla="*/ 1534 w 2049"/>
                              <a:gd name="T91" fmla="*/ 368 h 1996"/>
                              <a:gd name="T92" fmla="*/ 1532 w 2049"/>
                              <a:gd name="T93" fmla="*/ 316 h 1996"/>
                              <a:gd name="T94" fmla="*/ 1511 w 2049"/>
                              <a:gd name="T95" fmla="*/ 255 h 1996"/>
                              <a:gd name="T96" fmla="*/ 1462 w 2049"/>
                              <a:gd name="T97" fmla="*/ 185 h 1996"/>
                              <a:gd name="T98" fmla="*/ 1385 w 2049"/>
                              <a:gd name="T99" fmla="*/ 118 h 1996"/>
                              <a:gd name="T100" fmla="*/ 1267 w 2049"/>
                              <a:gd name="T101" fmla="*/ 51 h 1996"/>
                              <a:gd name="T102" fmla="*/ 1082 w 2049"/>
                              <a:gd name="T103" fmla="*/ 7 h 1996"/>
                              <a:gd name="T104" fmla="*/ 860 w 2049"/>
                              <a:gd name="T105" fmla="*/ 2 h 1996"/>
                              <a:gd name="T106" fmla="*/ 626 w 2049"/>
                              <a:gd name="T107" fmla="*/ 30 h 1996"/>
                              <a:gd name="T108" fmla="*/ 400 w 2049"/>
                              <a:gd name="T109" fmla="*/ 89 h 1996"/>
                              <a:gd name="T110" fmla="*/ 206 w 2049"/>
                              <a:gd name="T111" fmla="*/ 174 h 1996"/>
                              <a:gd name="T112" fmla="*/ 63 w 2049"/>
                              <a:gd name="T113" fmla="*/ 284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49" h="1996">
                                <a:moveTo>
                                  <a:pt x="63" y="284"/>
                                </a:moveTo>
                                <a:lnTo>
                                  <a:pt x="54" y="294"/>
                                </a:lnTo>
                                <a:lnTo>
                                  <a:pt x="47" y="304"/>
                                </a:lnTo>
                                <a:lnTo>
                                  <a:pt x="39" y="315"/>
                                </a:lnTo>
                                <a:lnTo>
                                  <a:pt x="33" y="325"/>
                                </a:lnTo>
                                <a:lnTo>
                                  <a:pt x="26" y="336"/>
                                </a:lnTo>
                                <a:lnTo>
                                  <a:pt x="21" y="347"/>
                                </a:lnTo>
                                <a:lnTo>
                                  <a:pt x="17" y="358"/>
                                </a:lnTo>
                                <a:lnTo>
                                  <a:pt x="12" y="370"/>
                                </a:lnTo>
                                <a:lnTo>
                                  <a:pt x="8" y="382"/>
                                </a:lnTo>
                                <a:lnTo>
                                  <a:pt x="6" y="392"/>
                                </a:lnTo>
                                <a:lnTo>
                                  <a:pt x="4" y="404"/>
                                </a:lnTo>
                                <a:lnTo>
                                  <a:pt x="2" y="416"/>
                                </a:lnTo>
                                <a:lnTo>
                                  <a:pt x="0" y="428"/>
                                </a:lnTo>
                                <a:lnTo>
                                  <a:pt x="0" y="441"/>
                                </a:lnTo>
                                <a:lnTo>
                                  <a:pt x="0" y="453"/>
                                </a:lnTo>
                                <a:lnTo>
                                  <a:pt x="2" y="465"/>
                                </a:lnTo>
                                <a:lnTo>
                                  <a:pt x="3" y="475"/>
                                </a:lnTo>
                                <a:lnTo>
                                  <a:pt x="5" y="486"/>
                                </a:lnTo>
                                <a:lnTo>
                                  <a:pt x="7" y="496"/>
                                </a:lnTo>
                                <a:lnTo>
                                  <a:pt x="9" y="506"/>
                                </a:lnTo>
                                <a:lnTo>
                                  <a:pt x="13" y="521"/>
                                </a:lnTo>
                                <a:lnTo>
                                  <a:pt x="18" y="534"/>
                                </a:lnTo>
                                <a:lnTo>
                                  <a:pt x="24" y="548"/>
                                </a:lnTo>
                                <a:lnTo>
                                  <a:pt x="30" y="561"/>
                                </a:lnTo>
                                <a:lnTo>
                                  <a:pt x="44" y="586"/>
                                </a:lnTo>
                                <a:lnTo>
                                  <a:pt x="59" y="609"/>
                                </a:lnTo>
                                <a:lnTo>
                                  <a:pt x="75" y="632"/>
                                </a:lnTo>
                                <a:lnTo>
                                  <a:pt x="91" y="651"/>
                                </a:lnTo>
                                <a:lnTo>
                                  <a:pt x="108" y="670"/>
                                </a:lnTo>
                                <a:lnTo>
                                  <a:pt x="125" y="687"/>
                                </a:lnTo>
                                <a:lnTo>
                                  <a:pt x="118" y="707"/>
                                </a:lnTo>
                                <a:lnTo>
                                  <a:pt x="112" y="731"/>
                                </a:lnTo>
                                <a:lnTo>
                                  <a:pt x="106" y="758"/>
                                </a:lnTo>
                                <a:lnTo>
                                  <a:pt x="102" y="787"/>
                                </a:lnTo>
                                <a:lnTo>
                                  <a:pt x="98" y="815"/>
                                </a:lnTo>
                                <a:lnTo>
                                  <a:pt x="95" y="843"/>
                                </a:lnTo>
                                <a:lnTo>
                                  <a:pt x="94" y="870"/>
                                </a:lnTo>
                                <a:lnTo>
                                  <a:pt x="95" y="897"/>
                                </a:lnTo>
                                <a:lnTo>
                                  <a:pt x="97" y="923"/>
                                </a:lnTo>
                                <a:lnTo>
                                  <a:pt x="100" y="948"/>
                                </a:lnTo>
                                <a:lnTo>
                                  <a:pt x="104" y="973"/>
                                </a:lnTo>
                                <a:lnTo>
                                  <a:pt x="111" y="995"/>
                                </a:lnTo>
                                <a:lnTo>
                                  <a:pt x="115" y="1013"/>
                                </a:lnTo>
                                <a:lnTo>
                                  <a:pt x="120" y="1029"/>
                                </a:lnTo>
                                <a:lnTo>
                                  <a:pt x="127" y="1045"/>
                                </a:lnTo>
                                <a:lnTo>
                                  <a:pt x="134" y="1060"/>
                                </a:lnTo>
                                <a:lnTo>
                                  <a:pt x="142" y="1075"/>
                                </a:lnTo>
                                <a:lnTo>
                                  <a:pt x="151" y="1089"/>
                                </a:lnTo>
                                <a:lnTo>
                                  <a:pt x="159" y="1103"/>
                                </a:lnTo>
                                <a:lnTo>
                                  <a:pt x="169" y="1117"/>
                                </a:lnTo>
                                <a:lnTo>
                                  <a:pt x="180" y="1130"/>
                                </a:lnTo>
                                <a:lnTo>
                                  <a:pt x="191" y="1142"/>
                                </a:lnTo>
                                <a:lnTo>
                                  <a:pt x="202" y="1154"/>
                                </a:lnTo>
                                <a:lnTo>
                                  <a:pt x="214" y="1166"/>
                                </a:lnTo>
                                <a:lnTo>
                                  <a:pt x="227" y="1177"/>
                                </a:lnTo>
                                <a:lnTo>
                                  <a:pt x="240" y="1186"/>
                                </a:lnTo>
                                <a:lnTo>
                                  <a:pt x="254" y="1196"/>
                                </a:lnTo>
                                <a:lnTo>
                                  <a:pt x="269" y="1206"/>
                                </a:lnTo>
                                <a:lnTo>
                                  <a:pt x="262" y="1218"/>
                                </a:lnTo>
                                <a:lnTo>
                                  <a:pt x="254" y="1231"/>
                                </a:lnTo>
                                <a:lnTo>
                                  <a:pt x="248" y="1244"/>
                                </a:lnTo>
                                <a:lnTo>
                                  <a:pt x="243" y="1258"/>
                                </a:lnTo>
                                <a:lnTo>
                                  <a:pt x="239" y="1273"/>
                                </a:lnTo>
                                <a:lnTo>
                                  <a:pt x="237" y="1288"/>
                                </a:lnTo>
                                <a:lnTo>
                                  <a:pt x="236" y="1305"/>
                                </a:lnTo>
                                <a:lnTo>
                                  <a:pt x="236" y="1322"/>
                                </a:lnTo>
                                <a:lnTo>
                                  <a:pt x="238" y="1343"/>
                                </a:lnTo>
                                <a:lnTo>
                                  <a:pt x="241" y="1363"/>
                                </a:lnTo>
                                <a:lnTo>
                                  <a:pt x="246" y="1383"/>
                                </a:lnTo>
                                <a:lnTo>
                                  <a:pt x="250" y="1401"/>
                                </a:lnTo>
                                <a:lnTo>
                                  <a:pt x="254" y="1417"/>
                                </a:lnTo>
                                <a:lnTo>
                                  <a:pt x="260" y="1432"/>
                                </a:lnTo>
                                <a:lnTo>
                                  <a:pt x="265" y="1448"/>
                                </a:lnTo>
                                <a:lnTo>
                                  <a:pt x="272" y="1462"/>
                                </a:lnTo>
                                <a:lnTo>
                                  <a:pt x="278" y="1475"/>
                                </a:lnTo>
                                <a:lnTo>
                                  <a:pt x="286" y="1487"/>
                                </a:lnTo>
                                <a:lnTo>
                                  <a:pt x="293" y="1500"/>
                                </a:lnTo>
                                <a:lnTo>
                                  <a:pt x="301" y="1512"/>
                                </a:lnTo>
                                <a:lnTo>
                                  <a:pt x="309" y="1524"/>
                                </a:lnTo>
                                <a:lnTo>
                                  <a:pt x="319" y="1535"/>
                                </a:lnTo>
                                <a:lnTo>
                                  <a:pt x="328" y="1546"/>
                                </a:lnTo>
                                <a:lnTo>
                                  <a:pt x="337" y="1555"/>
                                </a:lnTo>
                                <a:lnTo>
                                  <a:pt x="358" y="1575"/>
                                </a:lnTo>
                                <a:lnTo>
                                  <a:pt x="380" y="1592"/>
                                </a:lnTo>
                                <a:lnTo>
                                  <a:pt x="402" y="1608"/>
                                </a:lnTo>
                                <a:lnTo>
                                  <a:pt x="425" y="1623"/>
                                </a:lnTo>
                                <a:lnTo>
                                  <a:pt x="450" y="1637"/>
                                </a:lnTo>
                                <a:lnTo>
                                  <a:pt x="475" y="1650"/>
                                </a:lnTo>
                                <a:lnTo>
                                  <a:pt x="499" y="1662"/>
                                </a:lnTo>
                                <a:lnTo>
                                  <a:pt x="525" y="1673"/>
                                </a:lnTo>
                                <a:lnTo>
                                  <a:pt x="550" y="1684"/>
                                </a:lnTo>
                                <a:lnTo>
                                  <a:pt x="576" y="1695"/>
                                </a:lnTo>
                                <a:lnTo>
                                  <a:pt x="590" y="1719"/>
                                </a:lnTo>
                                <a:lnTo>
                                  <a:pt x="608" y="1749"/>
                                </a:lnTo>
                                <a:lnTo>
                                  <a:pt x="619" y="1765"/>
                                </a:lnTo>
                                <a:lnTo>
                                  <a:pt x="632" y="1781"/>
                                </a:lnTo>
                                <a:lnTo>
                                  <a:pt x="646" y="1797"/>
                                </a:lnTo>
                                <a:lnTo>
                                  <a:pt x="661" y="1814"/>
                                </a:lnTo>
                                <a:lnTo>
                                  <a:pt x="679" y="1831"/>
                                </a:lnTo>
                                <a:lnTo>
                                  <a:pt x="697" y="1848"/>
                                </a:lnTo>
                                <a:lnTo>
                                  <a:pt x="718" y="1865"/>
                                </a:lnTo>
                                <a:lnTo>
                                  <a:pt x="739" y="1881"/>
                                </a:lnTo>
                                <a:lnTo>
                                  <a:pt x="763" y="1897"/>
                                </a:lnTo>
                                <a:lnTo>
                                  <a:pt x="789" y="1913"/>
                                </a:lnTo>
                                <a:lnTo>
                                  <a:pt x="816" y="1927"/>
                                </a:lnTo>
                                <a:lnTo>
                                  <a:pt x="845" y="1941"/>
                                </a:lnTo>
                                <a:lnTo>
                                  <a:pt x="860" y="1946"/>
                                </a:lnTo>
                                <a:lnTo>
                                  <a:pt x="876" y="1952"/>
                                </a:lnTo>
                                <a:lnTo>
                                  <a:pt x="894" y="1958"/>
                                </a:lnTo>
                                <a:lnTo>
                                  <a:pt x="910" y="1963"/>
                                </a:lnTo>
                                <a:lnTo>
                                  <a:pt x="945" y="1972"/>
                                </a:lnTo>
                                <a:lnTo>
                                  <a:pt x="983" y="1979"/>
                                </a:lnTo>
                                <a:lnTo>
                                  <a:pt x="1022" y="1986"/>
                                </a:lnTo>
                                <a:lnTo>
                                  <a:pt x="1062" y="1990"/>
                                </a:lnTo>
                                <a:lnTo>
                                  <a:pt x="1103" y="1993"/>
                                </a:lnTo>
                                <a:lnTo>
                                  <a:pt x="1144" y="1995"/>
                                </a:lnTo>
                                <a:lnTo>
                                  <a:pt x="1186" y="1996"/>
                                </a:lnTo>
                                <a:lnTo>
                                  <a:pt x="1228" y="1993"/>
                                </a:lnTo>
                                <a:lnTo>
                                  <a:pt x="1271" y="1990"/>
                                </a:lnTo>
                                <a:lnTo>
                                  <a:pt x="1312" y="1986"/>
                                </a:lnTo>
                                <a:lnTo>
                                  <a:pt x="1353" y="1979"/>
                                </a:lnTo>
                                <a:lnTo>
                                  <a:pt x="1393" y="1972"/>
                                </a:lnTo>
                                <a:lnTo>
                                  <a:pt x="1431" y="1962"/>
                                </a:lnTo>
                                <a:lnTo>
                                  <a:pt x="1468" y="1951"/>
                                </a:lnTo>
                                <a:lnTo>
                                  <a:pt x="1510" y="1936"/>
                                </a:lnTo>
                                <a:lnTo>
                                  <a:pt x="1551" y="1921"/>
                                </a:lnTo>
                                <a:lnTo>
                                  <a:pt x="1590" y="1904"/>
                                </a:lnTo>
                                <a:lnTo>
                                  <a:pt x="1627" y="1886"/>
                                </a:lnTo>
                                <a:lnTo>
                                  <a:pt x="1663" y="1866"/>
                                </a:lnTo>
                                <a:lnTo>
                                  <a:pt x="1696" y="1846"/>
                                </a:lnTo>
                                <a:lnTo>
                                  <a:pt x="1728" y="1824"/>
                                </a:lnTo>
                                <a:lnTo>
                                  <a:pt x="1759" y="1803"/>
                                </a:lnTo>
                                <a:lnTo>
                                  <a:pt x="1788" y="1780"/>
                                </a:lnTo>
                                <a:lnTo>
                                  <a:pt x="1815" y="1756"/>
                                </a:lnTo>
                                <a:lnTo>
                                  <a:pt x="1841" y="1732"/>
                                </a:lnTo>
                                <a:lnTo>
                                  <a:pt x="1865" y="1708"/>
                                </a:lnTo>
                                <a:lnTo>
                                  <a:pt x="1887" y="1683"/>
                                </a:lnTo>
                                <a:lnTo>
                                  <a:pt x="1908" y="1658"/>
                                </a:lnTo>
                                <a:lnTo>
                                  <a:pt x="1927" y="1632"/>
                                </a:lnTo>
                                <a:lnTo>
                                  <a:pt x="1946" y="1607"/>
                                </a:lnTo>
                                <a:lnTo>
                                  <a:pt x="1962" y="1581"/>
                                </a:lnTo>
                                <a:lnTo>
                                  <a:pt x="1976" y="1555"/>
                                </a:lnTo>
                                <a:lnTo>
                                  <a:pt x="1990" y="1531"/>
                                </a:lnTo>
                                <a:lnTo>
                                  <a:pt x="2002" y="1505"/>
                                </a:lnTo>
                                <a:lnTo>
                                  <a:pt x="2012" y="1480"/>
                                </a:lnTo>
                                <a:lnTo>
                                  <a:pt x="2022" y="1456"/>
                                </a:lnTo>
                                <a:lnTo>
                                  <a:pt x="2030" y="1431"/>
                                </a:lnTo>
                                <a:lnTo>
                                  <a:pt x="2036" y="1408"/>
                                </a:lnTo>
                                <a:lnTo>
                                  <a:pt x="2042" y="1385"/>
                                </a:lnTo>
                                <a:lnTo>
                                  <a:pt x="2045" y="1363"/>
                                </a:lnTo>
                                <a:lnTo>
                                  <a:pt x="2048" y="1342"/>
                                </a:lnTo>
                                <a:lnTo>
                                  <a:pt x="2049" y="1321"/>
                                </a:lnTo>
                                <a:lnTo>
                                  <a:pt x="2049" y="1302"/>
                                </a:lnTo>
                                <a:lnTo>
                                  <a:pt x="2048" y="1282"/>
                                </a:lnTo>
                                <a:lnTo>
                                  <a:pt x="2046" y="1265"/>
                                </a:lnTo>
                                <a:lnTo>
                                  <a:pt x="2042" y="1249"/>
                                </a:lnTo>
                                <a:lnTo>
                                  <a:pt x="2035" y="1229"/>
                                </a:lnTo>
                                <a:lnTo>
                                  <a:pt x="2027" y="1209"/>
                                </a:lnTo>
                                <a:lnTo>
                                  <a:pt x="2017" y="1191"/>
                                </a:lnTo>
                                <a:lnTo>
                                  <a:pt x="2005" y="1175"/>
                                </a:lnTo>
                                <a:lnTo>
                                  <a:pt x="1992" y="1159"/>
                                </a:lnTo>
                                <a:lnTo>
                                  <a:pt x="1979" y="1144"/>
                                </a:lnTo>
                                <a:lnTo>
                                  <a:pt x="1964" y="1131"/>
                                </a:lnTo>
                                <a:lnTo>
                                  <a:pt x="1949" y="1120"/>
                                </a:lnTo>
                                <a:lnTo>
                                  <a:pt x="1933" y="1109"/>
                                </a:lnTo>
                                <a:lnTo>
                                  <a:pt x="1917" y="1099"/>
                                </a:lnTo>
                                <a:lnTo>
                                  <a:pt x="1901" y="1090"/>
                                </a:lnTo>
                                <a:lnTo>
                                  <a:pt x="1885" y="1082"/>
                                </a:lnTo>
                                <a:lnTo>
                                  <a:pt x="1855" y="1069"/>
                                </a:lnTo>
                                <a:lnTo>
                                  <a:pt x="1827" y="1059"/>
                                </a:lnTo>
                                <a:lnTo>
                                  <a:pt x="1822" y="1044"/>
                                </a:lnTo>
                                <a:lnTo>
                                  <a:pt x="1818" y="1030"/>
                                </a:lnTo>
                                <a:lnTo>
                                  <a:pt x="1816" y="1020"/>
                                </a:lnTo>
                                <a:lnTo>
                                  <a:pt x="1815" y="1016"/>
                                </a:lnTo>
                                <a:lnTo>
                                  <a:pt x="1811" y="1003"/>
                                </a:lnTo>
                                <a:lnTo>
                                  <a:pt x="1805" y="990"/>
                                </a:lnTo>
                                <a:lnTo>
                                  <a:pt x="1800" y="977"/>
                                </a:lnTo>
                                <a:lnTo>
                                  <a:pt x="1793" y="965"/>
                                </a:lnTo>
                                <a:lnTo>
                                  <a:pt x="1787" y="954"/>
                                </a:lnTo>
                                <a:lnTo>
                                  <a:pt x="1779" y="944"/>
                                </a:lnTo>
                                <a:lnTo>
                                  <a:pt x="1771" y="933"/>
                                </a:lnTo>
                                <a:lnTo>
                                  <a:pt x="1763" y="923"/>
                                </a:lnTo>
                                <a:lnTo>
                                  <a:pt x="1753" y="915"/>
                                </a:lnTo>
                                <a:lnTo>
                                  <a:pt x="1745" y="906"/>
                                </a:lnTo>
                                <a:lnTo>
                                  <a:pt x="1735" y="898"/>
                                </a:lnTo>
                                <a:lnTo>
                                  <a:pt x="1725" y="890"/>
                                </a:lnTo>
                                <a:lnTo>
                                  <a:pt x="1705" y="877"/>
                                </a:lnTo>
                                <a:lnTo>
                                  <a:pt x="1684" y="864"/>
                                </a:lnTo>
                                <a:lnTo>
                                  <a:pt x="1691" y="851"/>
                                </a:lnTo>
                                <a:lnTo>
                                  <a:pt x="1697" y="838"/>
                                </a:lnTo>
                                <a:lnTo>
                                  <a:pt x="1704" y="824"/>
                                </a:lnTo>
                                <a:lnTo>
                                  <a:pt x="1709" y="809"/>
                                </a:lnTo>
                                <a:lnTo>
                                  <a:pt x="1712" y="792"/>
                                </a:lnTo>
                                <a:lnTo>
                                  <a:pt x="1715" y="774"/>
                                </a:lnTo>
                                <a:lnTo>
                                  <a:pt x="1717" y="758"/>
                                </a:lnTo>
                                <a:lnTo>
                                  <a:pt x="1718" y="741"/>
                                </a:lnTo>
                                <a:lnTo>
                                  <a:pt x="1717" y="725"/>
                                </a:lnTo>
                                <a:lnTo>
                                  <a:pt x="1715" y="709"/>
                                </a:lnTo>
                                <a:lnTo>
                                  <a:pt x="1712" y="692"/>
                                </a:lnTo>
                                <a:lnTo>
                                  <a:pt x="1709" y="677"/>
                                </a:lnTo>
                                <a:lnTo>
                                  <a:pt x="1705" y="664"/>
                                </a:lnTo>
                                <a:lnTo>
                                  <a:pt x="1700" y="651"/>
                                </a:lnTo>
                                <a:lnTo>
                                  <a:pt x="1695" y="639"/>
                                </a:lnTo>
                                <a:lnTo>
                                  <a:pt x="1688" y="628"/>
                                </a:lnTo>
                                <a:lnTo>
                                  <a:pt x="1681" y="617"/>
                                </a:lnTo>
                                <a:lnTo>
                                  <a:pt x="1673" y="606"/>
                                </a:lnTo>
                                <a:lnTo>
                                  <a:pt x="1665" y="596"/>
                                </a:lnTo>
                                <a:lnTo>
                                  <a:pt x="1656" y="588"/>
                                </a:lnTo>
                                <a:lnTo>
                                  <a:pt x="1641" y="576"/>
                                </a:lnTo>
                                <a:lnTo>
                                  <a:pt x="1623" y="564"/>
                                </a:lnTo>
                                <a:lnTo>
                                  <a:pt x="1600" y="551"/>
                                </a:lnTo>
                                <a:lnTo>
                                  <a:pt x="1576" y="540"/>
                                </a:lnTo>
                                <a:lnTo>
                                  <a:pt x="1550" y="528"/>
                                </a:lnTo>
                                <a:lnTo>
                                  <a:pt x="1522" y="518"/>
                                </a:lnTo>
                                <a:lnTo>
                                  <a:pt x="1494" y="507"/>
                                </a:lnTo>
                                <a:lnTo>
                                  <a:pt x="1466" y="496"/>
                                </a:lnTo>
                                <a:lnTo>
                                  <a:pt x="1475" y="487"/>
                                </a:lnTo>
                                <a:lnTo>
                                  <a:pt x="1482" y="479"/>
                                </a:lnTo>
                                <a:lnTo>
                                  <a:pt x="1490" y="469"/>
                                </a:lnTo>
                                <a:lnTo>
                                  <a:pt x="1497" y="460"/>
                                </a:lnTo>
                                <a:lnTo>
                                  <a:pt x="1504" y="451"/>
                                </a:lnTo>
                                <a:lnTo>
                                  <a:pt x="1509" y="441"/>
                                </a:lnTo>
                                <a:lnTo>
                                  <a:pt x="1515" y="431"/>
                                </a:lnTo>
                                <a:lnTo>
                                  <a:pt x="1520" y="420"/>
                                </a:lnTo>
                                <a:lnTo>
                                  <a:pt x="1523" y="411"/>
                                </a:lnTo>
                                <a:lnTo>
                                  <a:pt x="1528" y="400"/>
                                </a:lnTo>
                                <a:lnTo>
                                  <a:pt x="1530" y="389"/>
                                </a:lnTo>
                                <a:lnTo>
                                  <a:pt x="1532" y="378"/>
                                </a:lnTo>
                                <a:lnTo>
                                  <a:pt x="1534" y="368"/>
                                </a:lnTo>
                                <a:lnTo>
                                  <a:pt x="1534" y="357"/>
                                </a:lnTo>
                                <a:lnTo>
                                  <a:pt x="1535" y="346"/>
                                </a:lnTo>
                                <a:lnTo>
                                  <a:pt x="1534" y="334"/>
                                </a:lnTo>
                                <a:lnTo>
                                  <a:pt x="1533" y="325"/>
                                </a:lnTo>
                                <a:lnTo>
                                  <a:pt x="1532" y="316"/>
                                </a:lnTo>
                                <a:lnTo>
                                  <a:pt x="1530" y="307"/>
                                </a:lnTo>
                                <a:lnTo>
                                  <a:pt x="1528" y="299"/>
                                </a:lnTo>
                                <a:lnTo>
                                  <a:pt x="1523" y="283"/>
                                </a:lnTo>
                                <a:lnTo>
                                  <a:pt x="1518" y="269"/>
                                </a:lnTo>
                                <a:lnTo>
                                  <a:pt x="1511" y="255"/>
                                </a:lnTo>
                                <a:lnTo>
                                  <a:pt x="1504" y="240"/>
                                </a:lnTo>
                                <a:lnTo>
                                  <a:pt x="1494" y="226"/>
                                </a:lnTo>
                                <a:lnTo>
                                  <a:pt x="1484" y="212"/>
                                </a:lnTo>
                                <a:lnTo>
                                  <a:pt x="1474" y="199"/>
                                </a:lnTo>
                                <a:lnTo>
                                  <a:pt x="1462" y="185"/>
                                </a:lnTo>
                                <a:lnTo>
                                  <a:pt x="1449" y="171"/>
                                </a:lnTo>
                                <a:lnTo>
                                  <a:pt x="1434" y="158"/>
                                </a:lnTo>
                                <a:lnTo>
                                  <a:pt x="1418" y="145"/>
                                </a:lnTo>
                                <a:lnTo>
                                  <a:pt x="1402" y="131"/>
                                </a:lnTo>
                                <a:lnTo>
                                  <a:pt x="1385" y="118"/>
                                </a:lnTo>
                                <a:lnTo>
                                  <a:pt x="1367" y="105"/>
                                </a:lnTo>
                                <a:lnTo>
                                  <a:pt x="1347" y="92"/>
                                </a:lnTo>
                                <a:lnTo>
                                  <a:pt x="1327" y="79"/>
                                </a:lnTo>
                                <a:lnTo>
                                  <a:pt x="1298" y="64"/>
                                </a:lnTo>
                                <a:lnTo>
                                  <a:pt x="1267" y="51"/>
                                </a:lnTo>
                                <a:lnTo>
                                  <a:pt x="1234" y="40"/>
                                </a:lnTo>
                                <a:lnTo>
                                  <a:pt x="1198" y="29"/>
                                </a:lnTo>
                                <a:lnTo>
                                  <a:pt x="1161" y="20"/>
                                </a:lnTo>
                                <a:lnTo>
                                  <a:pt x="1123" y="13"/>
                                </a:lnTo>
                                <a:lnTo>
                                  <a:pt x="1082" y="7"/>
                                </a:lnTo>
                                <a:lnTo>
                                  <a:pt x="1039" y="3"/>
                                </a:lnTo>
                                <a:lnTo>
                                  <a:pt x="996" y="1"/>
                                </a:lnTo>
                                <a:lnTo>
                                  <a:pt x="952" y="0"/>
                                </a:lnTo>
                                <a:lnTo>
                                  <a:pt x="907" y="0"/>
                                </a:lnTo>
                                <a:lnTo>
                                  <a:pt x="860" y="2"/>
                                </a:lnTo>
                                <a:lnTo>
                                  <a:pt x="814" y="5"/>
                                </a:lnTo>
                                <a:lnTo>
                                  <a:pt x="767" y="9"/>
                                </a:lnTo>
                                <a:lnTo>
                                  <a:pt x="720" y="15"/>
                                </a:lnTo>
                                <a:lnTo>
                                  <a:pt x="673" y="21"/>
                                </a:lnTo>
                                <a:lnTo>
                                  <a:pt x="626" y="30"/>
                                </a:lnTo>
                                <a:lnTo>
                                  <a:pt x="579" y="40"/>
                                </a:lnTo>
                                <a:lnTo>
                                  <a:pt x="533" y="50"/>
                                </a:lnTo>
                                <a:lnTo>
                                  <a:pt x="488" y="62"/>
                                </a:lnTo>
                                <a:lnTo>
                                  <a:pt x="443" y="75"/>
                                </a:lnTo>
                                <a:lnTo>
                                  <a:pt x="400" y="89"/>
                                </a:lnTo>
                                <a:lnTo>
                                  <a:pt x="358" y="104"/>
                                </a:lnTo>
                                <a:lnTo>
                                  <a:pt x="317" y="120"/>
                                </a:lnTo>
                                <a:lnTo>
                                  <a:pt x="278" y="138"/>
                                </a:lnTo>
                                <a:lnTo>
                                  <a:pt x="240" y="156"/>
                                </a:lnTo>
                                <a:lnTo>
                                  <a:pt x="206" y="174"/>
                                </a:lnTo>
                                <a:lnTo>
                                  <a:pt x="172" y="195"/>
                                </a:lnTo>
                                <a:lnTo>
                                  <a:pt x="141" y="217"/>
                                </a:lnTo>
                                <a:lnTo>
                                  <a:pt x="112" y="238"/>
                                </a:lnTo>
                                <a:lnTo>
                                  <a:pt x="86" y="261"/>
                                </a:lnTo>
                                <a:lnTo>
                                  <a:pt x="63" y="2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56"/>
                        <wps:cNvSpPr>
                          <a:spLocks/>
                        </wps:cNvSpPr>
                        <wps:spPr bwMode="auto">
                          <a:xfrm>
                            <a:off x="219710" y="981075"/>
                            <a:ext cx="198755" cy="193040"/>
                          </a:xfrm>
                          <a:custGeom>
                            <a:avLst/>
                            <a:gdLst>
                              <a:gd name="T0" fmla="*/ 1287 w 1878"/>
                              <a:gd name="T1" fmla="*/ 134 h 1826"/>
                              <a:gd name="T2" fmla="*/ 1334 w 1878"/>
                              <a:gd name="T3" fmla="*/ 185 h 1826"/>
                              <a:gd name="T4" fmla="*/ 1358 w 1878"/>
                              <a:gd name="T5" fmla="*/ 233 h 1826"/>
                              <a:gd name="T6" fmla="*/ 1363 w 1878"/>
                              <a:gd name="T7" fmla="*/ 278 h 1826"/>
                              <a:gd name="T8" fmla="*/ 1350 w 1878"/>
                              <a:gd name="T9" fmla="*/ 318 h 1826"/>
                              <a:gd name="T10" fmla="*/ 1266 w 1878"/>
                              <a:gd name="T11" fmla="*/ 402 h 1826"/>
                              <a:gd name="T12" fmla="*/ 1254 w 1878"/>
                              <a:gd name="T13" fmla="*/ 461 h 1826"/>
                              <a:gd name="T14" fmla="*/ 1465 w 1878"/>
                              <a:gd name="T15" fmla="*/ 538 h 1826"/>
                              <a:gd name="T16" fmla="*/ 1523 w 1878"/>
                              <a:gd name="T17" fmla="*/ 578 h 1826"/>
                              <a:gd name="T18" fmla="*/ 1540 w 1878"/>
                              <a:gd name="T19" fmla="*/ 616 h 1826"/>
                              <a:gd name="T20" fmla="*/ 1544 w 1878"/>
                              <a:gd name="T21" fmla="*/ 683 h 1826"/>
                              <a:gd name="T22" fmla="*/ 1521 w 1878"/>
                              <a:gd name="T23" fmla="*/ 752 h 1826"/>
                              <a:gd name="T24" fmla="*/ 1466 w 1878"/>
                              <a:gd name="T25" fmla="*/ 828 h 1826"/>
                              <a:gd name="T26" fmla="*/ 1473 w 1878"/>
                              <a:gd name="T27" fmla="*/ 828 h 1826"/>
                              <a:gd name="T28" fmla="*/ 1526 w 1878"/>
                              <a:gd name="T29" fmla="*/ 838 h 1826"/>
                              <a:gd name="T30" fmla="*/ 1595 w 1878"/>
                              <a:gd name="T31" fmla="*/ 878 h 1826"/>
                              <a:gd name="T32" fmla="*/ 1639 w 1878"/>
                              <a:gd name="T33" fmla="*/ 936 h 1826"/>
                              <a:gd name="T34" fmla="*/ 1671 w 1878"/>
                              <a:gd name="T35" fmla="*/ 1045 h 1826"/>
                              <a:gd name="T36" fmla="*/ 1727 w 1878"/>
                              <a:gd name="T37" fmla="*/ 1060 h 1826"/>
                              <a:gd name="T38" fmla="*/ 1813 w 1878"/>
                              <a:gd name="T39" fmla="*/ 1106 h 1826"/>
                              <a:gd name="T40" fmla="*/ 1856 w 1878"/>
                              <a:gd name="T41" fmla="*/ 1150 h 1826"/>
                              <a:gd name="T42" fmla="*/ 1876 w 1878"/>
                              <a:gd name="T43" fmla="*/ 1198 h 1826"/>
                              <a:gd name="T44" fmla="*/ 1874 w 1878"/>
                              <a:gd name="T45" fmla="*/ 1272 h 1826"/>
                              <a:gd name="T46" fmla="*/ 1845 w 1878"/>
                              <a:gd name="T47" fmla="*/ 1368 h 1826"/>
                              <a:gd name="T48" fmla="*/ 1788 w 1878"/>
                              <a:gd name="T49" fmla="*/ 1476 h 1826"/>
                              <a:gd name="T50" fmla="*/ 1696 w 1878"/>
                              <a:gd name="T51" fmla="*/ 1587 h 1826"/>
                              <a:gd name="T52" fmla="*/ 1567 w 1878"/>
                              <a:gd name="T53" fmla="*/ 1688 h 1826"/>
                              <a:gd name="T54" fmla="*/ 1395 w 1878"/>
                              <a:gd name="T55" fmla="*/ 1772 h 1826"/>
                              <a:gd name="T56" fmla="*/ 1210 w 1878"/>
                              <a:gd name="T57" fmla="*/ 1818 h 1826"/>
                              <a:gd name="T58" fmla="*/ 1020 w 1878"/>
                              <a:gd name="T59" fmla="*/ 1824 h 1826"/>
                              <a:gd name="T60" fmla="*/ 849 w 1878"/>
                              <a:gd name="T61" fmla="*/ 1797 h 1826"/>
                              <a:gd name="T62" fmla="*/ 744 w 1878"/>
                              <a:gd name="T63" fmla="*/ 1753 h 1826"/>
                              <a:gd name="T64" fmla="*/ 677 w 1878"/>
                              <a:gd name="T65" fmla="*/ 1708 h 1826"/>
                              <a:gd name="T66" fmla="*/ 591 w 1878"/>
                              <a:gd name="T67" fmla="*/ 1614 h 1826"/>
                              <a:gd name="T68" fmla="*/ 554 w 1878"/>
                              <a:gd name="T69" fmla="*/ 1545 h 1826"/>
                              <a:gd name="T70" fmla="*/ 365 w 1878"/>
                              <a:gd name="T71" fmla="*/ 1454 h 1826"/>
                              <a:gd name="T72" fmla="*/ 302 w 1878"/>
                              <a:gd name="T73" fmla="*/ 1400 h 1826"/>
                              <a:gd name="T74" fmla="*/ 263 w 1878"/>
                              <a:gd name="T75" fmla="*/ 1341 h 1826"/>
                              <a:gd name="T76" fmla="*/ 240 w 1878"/>
                              <a:gd name="T77" fmla="*/ 1265 h 1826"/>
                              <a:gd name="T78" fmla="*/ 236 w 1878"/>
                              <a:gd name="T79" fmla="*/ 1208 h 1826"/>
                              <a:gd name="T80" fmla="*/ 269 w 1878"/>
                              <a:gd name="T81" fmla="*/ 1151 h 1826"/>
                              <a:gd name="T82" fmla="*/ 325 w 1878"/>
                              <a:gd name="T83" fmla="*/ 1098 h 1826"/>
                              <a:gd name="T84" fmla="*/ 317 w 1878"/>
                              <a:gd name="T85" fmla="*/ 1088 h 1826"/>
                              <a:gd name="T86" fmla="*/ 184 w 1878"/>
                              <a:gd name="T87" fmla="*/ 1020 h 1826"/>
                              <a:gd name="T88" fmla="*/ 116 w 1878"/>
                              <a:gd name="T89" fmla="*/ 919 h 1826"/>
                              <a:gd name="T90" fmla="*/ 95 w 1878"/>
                              <a:gd name="T91" fmla="*/ 804 h 1826"/>
                              <a:gd name="T92" fmla="*/ 103 w 1878"/>
                              <a:gd name="T93" fmla="*/ 696 h 1826"/>
                              <a:gd name="T94" fmla="*/ 125 w 1878"/>
                              <a:gd name="T95" fmla="*/ 615 h 1826"/>
                              <a:gd name="T96" fmla="*/ 143 w 1878"/>
                              <a:gd name="T97" fmla="*/ 581 h 1826"/>
                              <a:gd name="T98" fmla="*/ 95 w 1878"/>
                              <a:gd name="T99" fmla="*/ 539 h 1826"/>
                              <a:gd name="T100" fmla="*/ 28 w 1878"/>
                              <a:gd name="T101" fmla="*/ 453 h 1826"/>
                              <a:gd name="T102" fmla="*/ 2 w 1878"/>
                              <a:gd name="T103" fmla="*/ 386 h 1826"/>
                              <a:gd name="T104" fmla="*/ 6 w 1878"/>
                              <a:gd name="T105" fmla="*/ 315 h 1826"/>
                              <a:gd name="T106" fmla="*/ 61 w 1878"/>
                              <a:gd name="T107" fmla="*/ 236 h 1826"/>
                              <a:gd name="T108" fmla="*/ 202 w 1878"/>
                              <a:gd name="T109" fmla="*/ 142 h 1826"/>
                              <a:gd name="T110" fmla="*/ 389 w 1878"/>
                              <a:gd name="T111" fmla="*/ 70 h 1826"/>
                              <a:gd name="T112" fmla="*/ 600 w 1878"/>
                              <a:gd name="T113" fmla="*/ 21 h 1826"/>
                              <a:gd name="T114" fmla="*/ 815 w 1878"/>
                              <a:gd name="T115" fmla="*/ 1 h 1826"/>
                              <a:gd name="T116" fmla="*/ 1013 w 1878"/>
                              <a:gd name="T117" fmla="*/ 11 h 1826"/>
                              <a:gd name="T118" fmla="*/ 1172 w 1878"/>
                              <a:gd name="T119" fmla="*/ 56 h 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78" h="1826">
                                <a:moveTo>
                                  <a:pt x="1196" y="69"/>
                                </a:moveTo>
                                <a:lnTo>
                                  <a:pt x="1231" y="92"/>
                                </a:lnTo>
                                <a:lnTo>
                                  <a:pt x="1261" y="112"/>
                                </a:lnTo>
                                <a:lnTo>
                                  <a:pt x="1274" y="123"/>
                                </a:lnTo>
                                <a:lnTo>
                                  <a:pt x="1287" y="134"/>
                                </a:lnTo>
                                <a:lnTo>
                                  <a:pt x="1298" y="144"/>
                                </a:lnTo>
                                <a:lnTo>
                                  <a:pt x="1309" y="154"/>
                                </a:lnTo>
                                <a:lnTo>
                                  <a:pt x="1318" y="165"/>
                                </a:lnTo>
                                <a:lnTo>
                                  <a:pt x="1326" y="175"/>
                                </a:lnTo>
                                <a:lnTo>
                                  <a:pt x="1334" y="185"/>
                                </a:lnTo>
                                <a:lnTo>
                                  <a:pt x="1340" y="195"/>
                                </a:lnTo>
                                <a:lnTo>
                                  <a:pt x="1347" y="205"/>
                                </a:lnTo>
                                <a:lnTo>
                                  <a:pt x="1351" y="215"/>
                                </a:lnTo>
                                <a:lnTo>
                                  <a:pt x="1355" y="224"/>
                                </a:lnTo>
                                <a:lnTo>
                                  <a:pt x="1358" y="233"/>
                                </a:lnTo>
                                <a:lnTo>
                                  <a:pt x="1361" y="243"/>
                                </a:lnTo>
                                <a:lnTo>
                                  <a:pt x="1363" y="251"/>
                                </a:lnTo>
                                <a:lnTo>
                                  <a:pt x="1363" y="261"/>
                                </a:lnTo>
                                <a:lnTo>
                                  <a:pt x="1364" y="270"/>
                                </a:lnTo>
                                <a:lnTo>
                                  <a:pt x="1363" y="278"/>
                                </a:lnTo>
                                <a:lnTo>
                                  <a:pt x="1362" y="287"/>
                                </a:lnTo>
                                <a:lnTo>
                                  <a:pt x="1359" y="294"/>
                                </a:lnTo>
                                <a:lnTo>
                                  <a:pt x="1357" y="303"/>
                                </a:lnTo>
                                <a:lnTo>
                                  <a:pt x="1353" y="311"/>
                                </a:lnTo>
                                <a:lnTo>
                                  <a:pt x="1350" y="318"/>
                                </a:lnTo>
                                <a:lnTo>
                                  <a:pt x="1345" y="326"/>
                                </a:lnTo>
                                <a:lnTo>
                                  <a:pt x="1340" y="333"/>
                                </a:lnTo>
                                <a:lnTo>
                                  <a:pt x="1328" y="347"/>
                                </a:lnTo>
                                <a:lnTo>
                                  <a:pt x="1315" y="360"/>
                                </a:lnTo>
                                <a:lnTo>
                                  <a:pt x="1266" y="402"/>
                                </a:lnTo>
                                <a:lnTo>
                                  <a:pt x="1235" y="429"/>
                                </a:lnTo>
                                <a:lnTo>
                                  <a:pt x="1219" y="444"/>
                                </a:lnTo>
                                <a:lnTo>
                                  <a:pt x="1215" y="449"/>
                                </a:lnTo>
                                <a:lnTo>
                                  <a:pt x="1226" y="452"/>
                                </a:lnTo>
                                <a:lnTo>
                                  <a:pt x="1254" y="461"/>
                                </a:lnTo>
                                <a:lnTo>
                                  <a:pt x="1295" y="473"/>
                                </a:lnTo>
                                <a:lnTo>
                                  <a:pt x="1343" y="490"/>
                                </a:lnTo>
                                <a:lnTo>
                                  <a:pt x="1395" y="508"/>
                                </a:lnTo>
                                <a:lnTo>
                                  <a:pt x="1444" y="528"/>
                                </a:lnTo>
                                <a:lnTo>
                                  <a:pt x="1465" y="538"/>
                                </a:lnTo>
                                <a:lnTo>
                                  <a:pt x="1485" y="548"/>
                                </a:lnTo>
                                <a:lnTo>
                                  <a:pt x="1501" y="558"/>
                                </a:lnTo>
                                <a:lnTo>
                                  <a:pt x="1513" y="566"/>
                                </a:lnTo>
                                <a:lnTo>
                                  <a:pt x="1518" y="572"/>
                                </a:lnTo>
                                <a:lnTo>
                                  <a:pt x="1523" y="578"/>
                                </a:lnTo>
                                <a:lnTo>
                                  <a:pt x="1527" y="585"/>
                                </a:lnTo>
                                <a:lnTo>
                                  <a:pt x="1531" y="591"/>
                                </a:lnTo>
                                <a:lnTo>
                                  <a:pt x="1534" y="600"/>
                                </a:lnTo>
                                <a:lnTo>
                                  <a:pt x="1538" y="607"/>
                                </a:lnTo>
                                <a:lnTo>
                                  <a:pt x="1540" y="616"/>
                                </a:lnTo>
                                <a:lnTo>
                                  <a:pt x="1542" y="625"/>
                                </a:lnTo>
                                <a:lnTo>
                                  <a:pt x="1545" y="643"/>
                                </a:lnTo>
                                <a:lnTo>
                                  <a:pt x="1545" y="663"/>
                                </a:lnTo>
                                <a:lnTo>
                                  <a:pt x="1545" y="673"/>
                                </a:lnTo>
                                <a:lnTo>
                                  <a:pt x="1544" y="683"/>
                                </a:lnTo>
                                <a:lnTo>
                                  <a:pt x="1542" y="694"/>
                                </a:lnTo>
                                <a:lnTo>
                                  <a:pt x="1540" y="703"/>
                                </a:lnTo>
                                <a:lnTo>
                                  <a:pt x="1534" y="721"/>
                                </a:lnTo>
                                <a:lnTo>
                                  <a:pt x="1528" y="737"/>
                                </a:lnTo>
                                <a:lnTo>
                                  <a:pt x="1521" y="752"/>
                                </a:lnTo>
                                <a:lnTo>
                                  <a:pt x="1514" y="765"/>
                                </a:lnTo>
                                <a:lnTo>
                                  <a:pt x="1499" y="788"/>
                                </a:lnTo>
                                <a:lnTo>
                                  <a:pt x="1484" y="808"/>
                                </a:lnTo>
                                <a:lnTo>
                                  <a:pt x="1473" y="822"/>
                                </a:lnTo>
                                <a:lnTo>
                                  <a:pt x="1466" y="828"/>
                                </a:lnTo>
                                <a:lnTo>
                                  <a:pt x="1466" y="829"/>
                                </a:lnTo>
                                <a:lnTo>
                                  <a:pt x="1466" y="831"/>
                                </a:lnTo>
                                <a:lnTo>
                                  <a:pt x="1467" y="831"/>
                                </a:lnTo>
                                <a:lnTo>
                                  <a:pt x="1469" y="831"/>
                                </a:lnTo>
                                <a:lnTo>
                                  <a:pt x="1473" y="828"/>
                                </a:lnTo>
                                <a:lnTo>
                                  <a:pt x="1480" y="824"/>
                                </a:lnTo>
                                <a:lnTo>
                                  <a:pt x="1486" y="825"/>
                                </a:lnTo>
                                <a:lnTo>
                                  <a:pt x="1502" y="829"/>
                                </a:lnTo>
                                <a:lnTo>
                                  <a:pt x="1513" y="834"/>
                                </a:lnTo>
                                <a:lnTo>
                                  <a:pt x="1526" y="838"/>
                                </a:lnTo>
                                <a:lnTo>
                                  <a:pt x="1539" y="844"/>
                                </a:lnTo>
                                <a:lnTo>
                                  <a:pt x="1553" y="850"/>
                                </a:lnTo>
                                <a:lnTo>
                                  <a:pt x="1567" y="858"/>
                                </a:lnTo>
                                <a:lnTo>
                                  <a:pt x="1581" y="867"/>
                                </a:lnTo>
                                <a:lnTo>
                                  <a:pt x="1595" y="878"/>
                                </a:lnTo>
                                <a:lnTo>
                                  <a:pt x="1608" y="890"/>
                                </a:lnTo>
                                <a:lnTo>
                                  <a:pt x="1620" y="904"/>
                                </a:lnTo>
                                <a:lnTo>
                                  <a:pt x="1631" y="919"/>
                                </a:lnTo>
                                <a:lnTo>
                                  <a:pt x="1635" y="928"/>
                                </a:lnTo>
                                <a:lnTo>
                                  <a:pt x="1639" y="936"/>
                                </a:lnTo>
                                <a:lnTo>
                                  <a:pt x="1644" y="945"/>
                                </a:lnTo>
                                <a:lnTo>
                                  <a:pt x="1646" y="955"/>
                                </a:lnTo>
                                <a:lnTo>
                                  <a:pt x="1662" y="1013"/>
                                </a:lnTo>
                                <a:lnTo>
                                  <a:pt x="1669" y="1039"/>
                                </a:lnTo>
                                <a:lnTo>
                                  <a:pt x="1671" y="1045"/>
                                </a:lnTo>
                                <a:lnTo>
                                  <a:pt x="1671" y="1044"/>
                                </a:lnTo>
                                <a:lnTo>
                                  <a:pt x="1678" y="1046"/>
                                </a:lnTo>
                                <a:lnTo>
                                  <a:pt x="1698" y="1052"/>
                                </a:lnTo>
                                <a:lnTo>
                                  <a:pt x="1712" y="1055"/>
                                </a:lnTo>
                                <a:lnTo>
                                  <a:pt x="1727" y="1060"/>
                                </a:lnTo>
                                <a:lnTo>
                                  <a:pt x="1743" y="1067"/>
                                </a:lnTo>
                                <a:lnTo>
                                  <a:pt x="1761" y="1074"/>
                                </a:lnTo>
                                <a:lnTo>
                                  <a:pt x="1779" y="1083"/>
                                </a:lnTo>
                                <a:lnTo>
                                  <a:pt x="1796" y="1094"/>
                                </a:lnTo>
                                <a:lnTo>
                                  <a:pt x="1813" y="1106"/>
                                </a:lnTo>
                                <a:lnTo>
                                  <a:pt x="1829" y="1119"/>
                                </a:lnTo>
                                <a:lnTo>
                                  <a:pt x="1837" y="1126"/>
                                </a:lnTo>
                                <a:lnTo>
                                  <a:pt x="1843" y="1134"/>
                                </a:lnTo>
                                <a:lnTo>
                                  <a:pt x="1850" y="1141"/>
                                </a:lnTo>
                                <a:lnTo>
                                  <a:pt x="1856" y="1150"/>
                                </a:lnTo>
                                <a:lnTo>
                                  <a:pt x="1862" y="1159"/>
                                </a:lnTo>
                                <a:lnTo>
                                  <a:pt x="1866" y="1167"/>
                                </a:lnTo>
                                <a:lnTo>
                                  <a:pt x="1870" y="1177"/>
                                </a:lnTo>
                                <a:lnTo>
                                  <a:pt x="1874" y="1188"/>
                                </a:lnTo>
                                <a:lnTo>
                                  <a:pt x="1876" y="1198"/>
                                </a:lnTo>
                                <a:lnTo>
                                  <a:pt x="1878" y="1211"/>
                                </a:lnTo>
                                <a:lnTo>
                                  <a:pt x="1878" y="1224"/>
                                </a:lnTo>
                                <a:lnTo>
                                  <a:pt x="1878" y="1239"/>
                                </a:lnTo>
                                <a:lnTo>
                                  <a:pt x="1876" y="1256"/>
                                </a:lnTo>
                                <a:lnTo>
                                  <a:pt x="1874" y="1272"/>
                                </a:lnTo>
                                <a:lnTo>
                                  <a:pt x="1870" y="1290"/>
                                </a:lnTo>
                                <a:lnTo>
                                  <a:pt x="1866" y="1309"/>
                                </a:lnTo>
                                <a:lnTo>
                                  <a:pt x="1861" y="1328"/>
                                </a:lnTo>
                                <a:lnTo>
                                  <a:pt x="1854" y="1347"/>
                                </a:lnTo>
                                <a:lnTo>
                                  <a:pt x="1845" y="1368"/>
                                </a:lnTo>
                                <a:lnTo>
                                  <a:pt x="1837" y="1388"/>
                                </a:lnTo>
                                <a:lnTo>
                                  <a:pt x="1827" y="1410"/>
                                </a:lnTo>
                                <a:lnTo>
                                  <a:pt x="1815" y="1432"/>
                                </a:lnTo>
                                <a:lnTo>
                                  <a:pt x="1802" y="1454"/>
                                </a:lnTo>
                                <a:lnTo>
                                  <a:pt x="1788" y="1476"/>
                                </a:lnTo>
                                <a:lnTo>
                                  <a:pt x="1773" y="1498"/>
                                </a:lnTo>
                                <a:lnTo>
                                  <a:pt x="1756" y="1520"/>
                                </a:lnTo>
                                <a:lnTo>
                                  <a:pt x="1737" y="1543"/>
                                </a:lnTo>
                                <a:lnTo>
                                  <a:pt x="1718" y="1564"/>
                                </a:lnTo>
                                <a:lnTo>
                                  <a:pt x="1696" y="1587"/>
                                </a:lnTo>
                                <a:lnTo>
                                  <a:pt x="1674" y="1607"/>
                                </a:lnTo>
                                <a:lnTo>
                                  <a:pt x="1649" y="1629"/>
                                </a:lnTo>
                                <a:lnTo>
                                  <a:pt x="1624" y="1649"/>
                                </a:lnTo>
                                <a:lnTo>
                                  <a:pt x="1596" y="1669"/>
                                </a:lnTo>
                                <a:lnTo>
                                  <a:pt x="1567" y="1688"/>
                                </a:lnTo>
                                <a:lnTo>
                                  <a:pt x="1537" y="1707"/>
                                </a:lnTo>
                                <a:lnTo>
                                  <a:pt x="1503" y="1725"/>
                                </a:lnTo>
                                <a:lnTo>
                                  <a:pt x="1470" y="1742"/>
                                </a:lnTo>
                                <a:lnTo>
                                  <a:pt x="1433" y="1757"/>
                                </a:lnTo>
                                <a:lnTo>
                                  <a:pt x="1395" y="1772"/>
                                </a:lnTo>
                                <a:lnTo>
                                  <a:pt x="1356" y="1786"/>
                                </a:lnTo>
                                <a:lnTo>
                                  <a:pt x="1322" y="1796"/>
                                </a:lnTo>
                                <a:lnTo>
                                  <a:pt x="1285" y="1805"/>
                                </a:lnTo>
                                <a:lnTo>
                                  <a:pt x="1248" y="1812"/>
                                </a:lnTo>
                                <a:lnTo>
                                  <a:pt x="1210" y="1818"/>
                                </a:lnTo>
                                <a:lnTo>
                                  <a:pt x="1173" y="1822"/>
                                </a:lnTo>
                                <a:lnTo>
                                  <a:pt x="1134" y="1825"/>
                                </a:lnTo>
                                <a:lnTo>
                                  <a:pt x="1096" y="1826"/>
                                </a:lnTo>
                                <a:lnTo>
                                  <a:pt x="1057" y="1826"/>
                                </a:lnTo>
                                <a:lnTo>
                                  <a:pt x="1020" y="1824"/>
                                </a:lnTo>
                                <a:lnTo>
                                  <a:pt x="984" y="1822"/>
                                </a:lnTo>
                                <a:lnTo>
                                  <a:pt x="947" y="1818"/>
                                </a:lnTo>
                                <a:lnTo>
                                  <a:pt x="913" y="1812"/>
                                </a:lnTo>
                                <a:lnTo>
                                  <a:pt x="880" y="1806"/>
                                </a:lnTo>
                                <a:lnTo>
                                  <a:pt x="849" y="1797"/>
                                </a:lnTo>
                                <a:lnTo>
                                  <a:pt x="819" y="1789"/>
                                </a:lnTo>
                                <a:lnTo>
                                  <a:pt x="792" y="1778"/>
                                </a:lnTo>
                                <a:lnTo>
                                  <a:pt x="775" y="1770"/>
                                </a:lnTo>
                                <a:lnTo>
                                  <a:pt x="759" y="1762"/>
                                </a:lnTo>
                                <a:lnTo>
                                  <a:pt x="744" y="1753"/>
                                </a:lnTo>
                                <a:lnTo>
                                  <a:pt x="729" y="1744"/>
                                </a:lnTo>
                                <a:lnTo>
                                  <a:pt x="715" y="1736"/>
                                </a:lnTo>
                                <a:lnTo>
                                  <a:pt x="701" y="1726"/>
                                </a:lnTo>
                                <a:lnTo>
                                  <a:pt x="689" y="1717"/>
                                </a:lnTo>
                                <a:lnTo>
                                  <a:pt x="677" y="1708"/>
                                </a:lnTo>
                                <a:lnTo>
                                  <a:pt x="654" y="1688"/>
                                </a:lnTo>
                                <a:lnTo>
                                  <a:pt x="635" y="1669"/>
                                </a:lnTo>
                                <a:lnTo>
                                  <a:pt x="618" y="1649"/>
                                </a:lnTo>
                                <a:lnTo>
                                  <a:pt x="603" y="1631"/>
                                </a:lnTo>
                                <a:lnTo>
                                  <a:pt x="591" y="1614"/>
                                </a:lnTo>
                                <a:lnTo>
                                  <a:pt x="580" y="1598"/>
                                </a:lnTo>
                                <a:lnTo>
                                  <a:pt x="571" y="1583"/>
                                </a:lnTo>
                                <a:lnTo>
                                  <a:pt x="565" y="1570"/>
                                </a:lnTo>
                                <a:lnTo>
                                  <a:pt x="557" y="1551"/>
                                </a:lnTo>
                                <a:lnTo>
                                  <a:pt x="554" y="1545"/>
                                </a:lnTo>
                                <a:lnTo>
                                  <a:pt x="497" y="1521"/>
                                </a:lnTo>
                                <a:lnTo>
                                  <a:pt x="440" y="1497"/>
                                </a:lnTo>
                                <a:lnTo>
                                  <a:pt x="414" y="1484"/>
                                </a:lnTo>
                                <a:lnTo>
                                  <a:pt x="389" y="1470"/>
                                </a:lnTo>
                                <a:lnTo>
                                  <a:pt x="365" y="1454"/>
                                </a:lnTo>
                                <a:lnTo>
                                  <a:pt x="342" y="1438"/>
                                </a:lnTo>
                                <a:lnTo>
                                  <a:pt x="331" y="1429"/>
                                </a:lnTo>
                                <a:lnTo>
                                  <a:pt x="322" y="1420"/>
                                </a:lnTo>
                                <a:lnTo>
                                  <a:pt x="312" y="1410"/>
                                </a:lnTo>
                                <a:lnTo>
                                  <a:pt x="302" y="1400"/>
                                </a:lnTo>
                                <a:lnTo>
                                  <a:pt x="294" y="1389"/>
                                </a:lnTo>
                                <a:lnTo>
                                  <a:pt x="285" y="1378"/>
                                </a:lnTo>
                                <a:lnTo>
                                  <a:pt x="277" y="1366"/>
                                </a:lnTo>
                                <a:lnTo>
                                  <a:pt x="270" y="1354"/>
                                </a:lnTo>
                                <a:lnTo>
                                  <a:pt x="263" y="1341"/>
                                </a:lnTo>
                                <a:lnTo>
                                  <a:pt x="258" y="1327"/>
                                </a:lnTo>
                                <a:lnTo>
                                  <a:pt x="251" y="1313"/>
                                </a:lnTo>
                                <a:lnTo>
                                  <a:pt x="247" y="1298"/>
                                </a:lnTo>
                                <a:lnTo>
                                  <a:pt x="243" y="1283"/>
                                </a:lnTo>
                                <a:lnTo>
                                  <a:pt x="240" y="1265"/>
                                </a:lnTo>
                                <a:lnTo>
                                  <a:pt x="237" y="1249"/>
                                </a:lnTo>
                                <a:lnTo>
                                  <a:pt x="235" y="1231"/>
                                </a:lnTo>
                                <a:lnTo>
                                  <a:pt x="235" y="1223"/>
                                </a:lnTo>
                                <a:lnTo>
                                  <a:pt x="235" y="1215"/>
                                </a:lnTo>
                                <a:lnTo>
                                  <a:pt x="236" y="1208"/>
                                </a:lnTo>
                                <a:lnTo>
                                  <a:pt x="238" y="1201"/>
                                </a:lnTo>
                                <a:lnTo>
                                  <a:pt x="244" y="1187"/>
                                </a:lnTo>
                                <a:lnTo>
                                  <a:pt x="250" y="1174"/>
                                </a:lnTo>
                                <a:lnTo>
                                  <a:pt x="259" y="1162"/>
                                </a:lnTo>
                                <a:lnTo>
                                  <a:pt x="269" y="1151"/>
                                </a:lnTo>
                                <a:lnTo>
                                  <a:pt x="279" y="1141"/>
                                </a:lnTo>
                                <a:lnTo>
                                  <a:pt x="289" y="1132"/>
                                </a:lnTo>
                                <a:lnTo>
                                  <a:pt x="308" y="1115"/>
                                </a:lnTo>
                                <a:lnTo>
                                  <a:pt x="322" y="1104"/>
                                </a:lnTo>
                                <a:lnTo>
                                  <a:pt x="325" y="1098"/>
                                </a:lnTo>
                                <a:lnTo>
                                  <a:pt x="325" y="1094"/>
                                </a:lnTo>
                                <a:lnTo>
                                  <a:pt x="325" y="1093"/>
                                </a:lnTo>
                                <a:lnTo>
                                  <a:pt x="323" y="1091"/>
                                </a:lnTo>
                                <a:lnTo>
                                  <a:pt x="321" y="1090"/>
                                </a:lnTo>
                                <a:lnTo>
                                  <a:pt x="317" y="1088"/>
                                </a:lnTo>
                                <a:lnTo>
                                  <a:pt x="285" y="1078"/>
                                </a:lnTo>
                                <a:lnTo>
                                  <a:pt x="256" y="1066"/>
                                </a:lnTo>
                                <a:lnTo>
                                  <a:pt x="229" y="1053"/>
                                </a:lnTo>
                                <a:lnTo>
                                  <a:pt x="206" y="1037"/>
                                </a:lnTo>
                                <a:lnTo>
                                  <a:pt x="184" y="1020"/>
                                </a:lnTo>
                                <a:lnTo>
                                  <a:pt x="166" y="1002"/>
                                </a:lnTo>
                                <a:lnTo>
                                  <a:pt x="151" y="983"/>
                                </a:lnTo>
                                <a:lnTo>
                                  <a:pt x="137" y="962"/>
                                </a:lnTo>
                                <a:lnTo>
                                  <a:pt x="125" y="941"/>
                                </a:lnTo>
                                <a:lnTo>
                                  <a:pt x="116" y="919"/>
                                </a:lnTo>
                                <a:lnTo>
                                  <a:pt x="109" y="896"/>
                                </a:lnTo>
                                <a:lnTo>
                                  <a:pt x="102" y="873"/>
                                </a:lnTo>
                                <a:lnTo>
                                  <a:pt x="99" y="850"/>
                                </a:lnTo>
                                <a:lnTo>
                                  <a:pt x="96" y="827"/>
                                </a:lnTo>
                                <a:lnTo>
                                  <a:pt x="95" y="804"/>
                                </a:lnTo>
                                <a:lnTo>
                                  <a:pt x="95" y="781"/>
                                </a:lnTo>
                                <a:lnTo>
                                  <a:pt x="96" y="759"/>
                                </a:lnTo>
                                <a:lnTo>
                                  <a:pt x="97" y="737"/>
                                </a:lnTo>
                                <a:lnTo>
                                  <a:pt x="100" y="716"/>
                                </a:lnTo>
                                <a:lnTo>
                                  <a:pt x="103" y="696"/>
                                </a:lnTo>
                                <a:lnTo>
                                  <a:pt x="107" y="677"/>
                                </a:lnTo>
                                <a:lnTo>
                                  <a:pt x="111" y="659"/>
                                </a:lnTo>
                                <a:lnTo>
                                  <a:pt x="116" y="643"/>
                                </a:lnTo>
                                <a:lnTo>
                                  <a:pt x="121" y="629"/>
                                </a:lnTo>
                                <a:lnTo>
                                  <a:pt x="125" y="615"/>
                                </a:lnTo>
                                <a:lnTo>
                                  <a:pt x="129" y="604"/>
                                </a:lnTo>
                                <a:lnTo>
                                  <a:pt x="134" y="595"/>
                                </a:lnTo>
                                <a:lnTo>
                                  <a:pt x="138" y="588"/>
                                </a:lnTo>
                                <a:lnTo>
                                  <a:pt x="141" y="584"/>
                                </a:lnTo>
                                <a:lnTo>
                                  <a:pt x="143" y="581"/>
                                </a:lnTo>
                                <a:lnTo>
                                  <a:pt x="146" y="581"/>
                                </a:lnTo>
                                <a:lnTo>
                                  <a:pt x="147" y="586"/>
                                </a:lnTo>
                                <a:lnTo>
                                  <a:pt x="137" y="577"/>
                                </a:lnTo>
                                <a:lnTo>
                                  <a:pt x="111" y="555"/>
                                </a:lnTo>
                                <a:lnTo>
                                  <a:pt x="95" y="539"/>
                                </a:lnTo>
                                <a:lnTo>
                                  <a:pt x="78" y="521"/>
                                </a:lnTo>
                                <a:lnTo>
                                  <a:pt x="60" y="500"/>
                                </a:lnTo>
                                <a:lnTo>
                                  <a:pt x="43" y="478"/>
                                </a:lnTo>
                                <a:lnTo>
                                  <a:pt x="35" y="466"/>
                                </a:lnTo>
                                <a:lnTo>
                                  <a:pt x="28" y="453"/>
                                </a:lnTo>
                                <a:lnTo>
                                  <a:pt x="21" y="440"/>
                                </a:lnTo>
                                <a:lnTo>
                                  <a:pt x="15" y="427"/>
                                </a:lnTo>
                                <a:lnTo>
                                  <a:pt x="9" y="414"/>
                                </a:lnTo>
                                <a:lnTo>
                                  <a:pt x="5" y="400"/>
                                </a:lnTo>
                                <a:lnTo>
                                  <a:pt x="2" y="386"/>
                                </a:lnTo>
                                <a:lnTo>
                                  <a:pt x="1" y="372"/>
                                </a:lnTo>
                                <a:lnTo>
                                  <a:pt x="0" y="358"/>
                                </a:lnTo>
                                <a:lnTo>
                                  <a:pt x="1" y="343"/>
                                </a:lnTo>
                                <a:lnTo>
                                  <a:pt x="3" y="329"/>
                                </a:lnTo>
                                <a:lnTo>
                                  <a:pt x="6" y="315"/>
                                </a:lnTo>
                                <a:lnTo>
                                  <a:pt x="12" y="300"/>
                                </a:lnTo>
                                <a:lnTo>
                                  <a:pt x="19" y="286"/>
                                </a:lnTo>
                                <a:lnTo>
                                  <a:pt x="29" y="272"/>
                                </a:lnTo>
                                <a:lnTo>
                                  <a:pt x="41" y="258"/>
                                </a:lnTo>
                                <a:lnTo>
                                  <a:pt x="61" y="236"/>
                                </a:lnTo>
                                <a:lnTo>
                                  <a:pt x="85" y="217"/>
                                </a:lnTo>
                                <a:lnTo>
                                  <a:pt x="111" y="196"/>
                                </a:lnTo>
                                <a:lnTo>
                                  <a:pt x="139" y="178"/>
                                </a:lnTo>
                                <a:lnTo>
                                  <a:pt x="169" y="159"/>
                                </a:lnTo>
                                <a:lnTo>
                                  <a:pt x="202" y="142"/>
                                </a:lnTo>
                                <a:lnTo>
                                  <a:pt x="236" y="126"/>
                                </a:lnTo>
                                <a:lnTo>
                                  <a:pt x="272" y="111"/>
                                </a:lnTo>
                                <a:lnTo>
                                  <a:pt x="310" y="96"/>
                                </a:lnTo>
                                <a:lnTo>
                                  <a:pt x="349" y="83"/>
                                </a:lnTo>
                                <a:lnTo>
                                  <a:pt x="389" y="70"/>
                                </a:lnTo>
                                <a:lnTo>
                                  <a:pt x="430" y="58"/>
                                </a:lnTo>
                                <a:lnTo>
                                  <a:pt x="471" y="47"/>
                                </a:lnTo>
                                <a:lnTo>
                                  <a:pt x="514" y="38"/>
                                </a:lnTo>
                                <a:lnTo>
                                  <a:pt x="557" y="29"/>
                                </a:lnTo>
                                <a:lnTo>
                                  <a:pt x="600" y="21"/>
                                </a:lnTo>
                                <a:lnTo>
                                  <a:pt x="643" y="15"/>
                                </a:lnTo>
                                <a:lnTo>
                                  <a:pt x="687" y="10"/>
                                </a:lnTo>
                                <a:lnTo>
                                  <a:pt x="730" y="5"/>
                                </a:lnTo>
                                <a:lnTo>
                                  <a:pt x="773" y="2"/>
                                </a:lnTo>
                                <a:lnTo>
                                  <a:pt x="815" y="1"/>
                                </a:lnTo>
                                <a:lnTo>
                                  <a:pt x="856" y="0"/>
                                </a:lnTo>
                                <a:lnTo>
                                  <a:pt x="897" y="1"/>
                                </a:lnTo>
                                <a:lnTo>
                                  <a:pt x="937" y="3"/>
                                </a:lnTo>
                                <a:lnTo>
                                  <a:pt x="976" y="6"/>
                                </a:lnTo>
                                <a:lnTo>
                                  <a:pt x="1013" y="11"/>
                                </a:lnTo>
                                <a:lnTo>
                                  <a:pt x="1048" y="17"/>
                                </a:lnTo>
                                <a:lnTo>
                                  <a:pt x="1082" y="25"/>
                                </a:lnTo>
                                <a:lnTo>
                                  <a:pt x="1114" y="33"/>
                                </a:lnTo>
                                <a:lnTo>
                                  <a:pt x="1143" y="44"/>
                                </a:lnTo>
                                <a:lnTo>
                                  <a:pt x="1172" y="56"/>
                                </a:lnTo>
                                <a:lnTo>
                                  <a:pt x="119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57"/>
                        <wps:cNvSpPr>
                          <a:spLocks/>
                        </wps:cNvSpPr>
                        <wps:spPr bwMode="auto">
                          <a:xfrm>
                            <a:off x="229870" y="976630"/>
                            <a:ext cx="140335" cy="67945"/>
                          </a:xfrm>
                          <a:custGeom>
                            <a:avLst/>
                            <a:gdLst>
                              <a:gd name="T0" fmla="*/ 7 w 1329"/>
                              <a:gd name="T1" fmla="*/ 401 h 639"/>
                              <a:gd name="T2" fmla="*/ 20 w 1329"/>
                              <a:gd name="T3" fmla="*/ 446 h 639"/>
                              <a:gd name="T4" fmla="*/ 37 w 1329"/>
                              <a:gd name="T5" fmla="*/ 476 h 639"/>
                              <a:gd name="T6" fmla="*/ 61 w 1329"/>
                              <a:gd name="T7" fmla="*/ 506 h 639"/>
                              <a:gd name="T8" fmla="*/ 97 w 1329"/>
                              <a:gd name="T9" fmla="*/ 535 h 639"/>
                              <a:gd name="T10" fmla="*/ 146 w 1329"/>
                              <a:gd name="T11" fmla="*/ 560 h 639"/>
                              <a:gd name="T12" fmla="*/ 207 w 1329"/>
                              <a:gd name="T13" fmla="*/ 578 h 639"/>
                              <a:gd name="T14" fmla="*/ 285 w 1329"/>
                              <a:gd name="T15" fmla="*/ 589 h 639"/>
                              <a:gd name="T16" fmla="*/ 436 w 1329"/>
                              <a:gd name="T17" fmla="*/ 592 h 639"/>
                              <a:gd name="T18" fmla="*/ 607 w 1329"/>
                              <a:gd name="T19" fmla="*/ 588 h 639"/>
                              <a:gd name="T20" fmla="*/ 764 w 1329"/>
                              <a:gd name="T21" fmla="*/ 572 h 639"/>
                              <a:gd name="T22" fmla="*/ 839 w 1329"/>
                              <a:gd name="T23" fmla="*/ 557 h 639"/>
                              <a:gd name="T24" fmla="*/ 910 w 1329"/>
                              <a:gd name="T25" fmla="*/ 536 h 639"/>
                              <a:gd name="T26" fmla="*/ 978 w 1329"/>
                              <a:gd name="T27" fmla="*/ 510 h 639"/>
                              <a:gd name="T28" fmla="*/ 1043 w 1329"/>
                              <a:gd name="T29" fmla="*/ 478 h 639"/>
                              <a:gd name="T30" fmla="*/ 1104 w 1329"/>
                              <a:gd name="T31" fmla="*/ 438 h 639"/>
                              <a:gd name="T32" fmla="*/ 1159 w 1329"/>
                              <a:gd name="T33" fmla="*/ 393 h 639"/>
                              <a:gd name="T34" fmla="*/ 1196 w 1329"/>
                              <a:gd name="T35" fmla="*/ 346 h 639"/>
                              <a:gd name="T36" fmla="*/ 1219 w 1329"/>
                              <a:gd name="T37" fmla="*/ 300 h 639"/>
                              <a:gd name="T38" fmla="*/ 1228 w 1329"/>
                              <a:gd name="T39" fmla="*/ 255 h 639"/>
                              <a:gd name="T40" fmla="*/ 1226 w 1329"/>
                              <a:gd name="T41" fmla="*/ 213 h 639"/>
                              <a:gd name="T42" fmla="*/ 1213 w 1329"/>
                              <a:gd name="T43" fmla="*/ 173 h 639"/>
                              <a:gd name="T44" fmla="*/ 1192 w 1329"/>
                              <a:gd name="T45" fmla="*/ 138 h 639"/>
                              <a:gd name="T46" fmla="*/ 1165 w 1329"/>
                              <a:gd name="T47" fmla="*/ 107 h 639"/>
                              <a:gd name="T48" fmla="*/ 1134 w 1329"/>
                              <a:gd name="T49" fmla="*/ 83 h 639"/>
                              <a:gd name="T50" fmla="*/ 1100 w 1329"/>
                              <a:gd name="T51" fmla="*/ 66 h 639"/>
                              <a:gd name="T52" fmla="*/ 1066 w 1329"/>
                              <a:gd name="T53" fmla="*/ 55 h 639"/>
                              <a:gd name="T54" fmla="*/ 973 w 1329"/>
                              <a:gd name="T55" fmla="*/ 46 h 639"/>
                              <a:gd name="T56" fmla="*/ 766 w 1329"/>
                              <a:gd name="T57" fmla="*/ 42 h 639"/>
                              <a:gd name="T58" fmla="*/ 573 w 1329"/>
                              <a:gd name="T59" fmla="*/ 44 h 639"/>
                              <a:gd name="T60" fmla="*/ 620 w 1329"/>
                              <a:gd name="T61" fmla="*/ 28 h 639"/>
                              <a:gd name="T62" fmla="*/ 732 w 1329"/>
                              <a:gd name="T63" fmla="*/ 10 h 639"/>
                              <a:gd name="T64" fmla="*/ 827 w 1329"/>
                              <a:gd name="T65" fmla="*/ 1 h 639"/>
                              <a:gd name="T66" fmla="*/ 904 w 1329"/>
                              <a:gd name="T67" fmla="*/ 0 h 639"/>
                              <a:gd name="T68" fmla="*/ 983 w 1329"/>
                              <a:gd name="T69" fmla="*/ 6 h 639"/>
                              <a:gd name="T70" fmla="*/ 1061 w 1329"/>
                              <a:gd name="T71" fmla="*/ 22 h 639"/>
                              <a:gd name="T72" fmla="*/ 1137 w 1329"/>
                              <a:gd name="T73" fmla="*/ 46 h 639"/>
                              <a:gd name="T74" fmla="*/ 1207 w 1329"/>
                              <a:gd name="T75" fmla="*/ 83 h 639"/>
                              <a:gd name="T76" fmla="*/ 1262 w 1329"/>
                              <a:gd name="T77" fmla="*/ 124 h 639"/>
                              <a:gd name="T78" fmla="*/ 1301 w 1329"/>
                              <a:gd name="T79" fmla="*/ 168 h 639"/>
                              <a:gd name="T80" fmla="*/ 1324 w 1329"/>
                              <a:gd name="T81" fmla="*/ 213 h 639"/>
                              <a:gd name="T82" fmla="*/ 1329 w 1329"/>
                              <a:gd name="T83" fmla="*/ 259 h 639"/>
                              <a:gd name="T84" fmla="*/ 1317 w 1329"/>
                              <a:gd name="T85" fmla="*/ 305 h 639"/>
                              <a:gd name="T86" fmla="*/ 1288 w 1329"/>
                              <a:gd name="T87" fmla="*/ 353 h 639"/>
                              <a:gd name="T88" fmla="*/ 1243 w 1329"/>
                              <a:gd name="T89" fmla="*/ 399 h 639"/>
                              <a:gd name="T90" fmla="*/ 1179 w 1329"/>
                              <a:gd name="T91" fmla="*/ 447 h 639"/>
                              <a:gd name="T92" fmla="*/ 1098 w 1329"/>
                              <a:gd name="T93" fmla="*/ 493 h 639"/>
                              <a:gd name="T94" fmla="*/ 1000 w 1329"/>
                              <a:gd name="T95" fmla="*/ 538 h 639"/>
                              <a:gd name="T96" fmla="*/ 834 w 1329"/>
                              <a:gd name="T97" fmla="*/ 592 h 639"/>
                              <a:gd name="T98" fmla="*/ 677 w 1329"/>
                              <a:gd name="T99" fmla="*/ 627 h 639"/>
                              <a:gd name="T100" fmla="*/ 554 w 1329"/>
                              <a:gd name="T101" fmla="*/ 639 h 639"/>
                              <a:gd name="T102" fmla="*/ 447 w 1329"/>
                              <a:gd name="T103" fmla="*/ 635 h 639"/>
                              <a:gd name="T104" fmla="*/ 263 w 1329"/>
                              <a:gd name="T105" fmla="*/ 612 h 639"/>
                              <a:gd name="T106" fmla="*/ 164 w 1329"/>
                              <a:gd name="T107" fmla="*/ 585 h 639"/>
                              <a:gd name="T108" fmla="*/ 95 w 1329"/>
                              <a:gd name="T109" fmla="*/ 560 h 639"/>
                              <a:gd name="T110" fmla="*/ 51 w 1329"/>
                              <a:gd name="T111" fmla="*/ 537 h 639"/>
                              <a:gd name="T112" fmla="*/ 24 w 1329"/>
                              <a:gd name="T113" fmla="*/ 514 h 639"/>
                              <a:gd name="T114" fmla="*/ 10 w 1329"/>
                              <a:gd name="T115" fmla="*/ 490 h 639"/>
                              <a:gd name="T116" fmla="*/ 1 w 1329"/>
                              <a:gd name="T117" fmla="*/ 443 h 639"/>
                              <a:gd name="T118" fmla="*/ 4 w 1329"/>
                              <a:gd name="T119" fmla="*/ 379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9" h="639">
                                <a:moveTo>
                                  <a:pt x="5" y="368"/>
                                </a:moveTo>
                                <a:lnTo>
                                  <a:pt x="5" y="377"/>
                                </a:lnTo>
                                <a:lnTo>
                                  <a:pt x="7" y="401"/>
                                </a:lnTo>
                                <a:lnTo>
                                  <a:pt x="11" y="418"/>
                                </a:lnTo>
                                <a:lnTo>
                                  <a:pt x="16" y="436"/>
                                </a:lnTo>
                                <a:lnTo>
                                  <a:pt x="20" y="446"/>
                                </a:lnTo>
                                <a:lnTo>
                                  <a:pt x="25" y="455"/>
                                </a:lnTo>
                                <a:lnTo>
                                  <a:pt x="30" y="466"/>
                                </a:lnTo>
                                <a:lnTo>
                                  <a:pt x="37" y="476"/>
                                </a:lnTo>
                                <a:lnTo>
                                  <a:pt x="44" y="487"/>
                                </a:lnTo>
                                <a:lnTo>
                                  <a:pt x="53" y="496"/>
                                </a:lnTo>
                                <a:lnTo>
                                  <a:pt x="61" y="506"/>
                                </a:lnTo>
                                <a:lnTo>
                                  <a:pt x="72" y="516"/>
                                </a:lnTo>
                                <a:lnTo>
                                  <a:pt x="84" y="525"/>
                                </a:lnTo>
                                <a:lnTo>
                                  <a:pt x="97" y="535"/>
                                </a:lnTo>
                                <a:lnTo>
                                  <a:pt x="112" y="544"/>
                                </a:lnTo>
                                <a:lnTo>
                                  <a:pt x="127" y="552"/>
                                </a:lnTo>
                                <a:lnTo>
                                  <a:pt x="146" y="560"/>
                                </a:lnTo>
                                <a:lnTo>
                                  <a:pt x="164" y="566"/>
                                </a:lnTo>
                                <a:lnTo>
                                  <a:pt x="184" y="573"/>
                                </a:lnTo>
                                <a:lnTo>
                                  <a:pt x="207" y="578"/>
                                </a:lnTo>
                                <a:lnTo>
                                  <a:pt x="231" y="583"/>
                                </a:lnTo>
                                <a:lnTo>
                                  <a:pt x="257" y="587"/>
                                </a:lnTo>
                                <a:lnTo>
                                  <a:pt x="285" y="589"/>
                                </a:lnTo>
                                <a:lnTo>
                                  <a:pt x="315" y="590"/>
                                </a:lnTo>
                                <a:lnTo>
                                  <a:pt x="376" y="592"/>
                                </a:lnTo>
                                <a:lnTo>
                                  <a:pt x="436" y="592"/>
                                </a:lnTo>
                                <a:lnTo>
                                  <a:pt x="494" y="592"/>
                                </a:lnTo>
                                <a:lnTo>
                                  <a:pt x="551" y="591"/>
                                </a:lnTo>
                                <a:lnTo>
                                  <a:pt x="607" y="588"/>
                                </a:lnTo>
                                <a:lnTo>
                                  <a:pt x="661" y="585"/>
                                </a:lnTo>
                                <a:lnTo>
                                  <a:pt x="714" y="579"/>
                                </a:lnTo>
                                <a:lnTo>
                                  <a:pt x="764" y="572"/>
                                </a:lnTo>
                                <a:lnTo>
                                  <a:pt x="790" y="567"/>
                                </a:lnTo>
                                <a:lnTo>
                                  <a:pt x="815" y="562"/>
                                </a:lnTo>
                                <a:lnTo>
                                  <a:pt x="839" y="557"/>
                                </a:lnTo>
                                <a:lnTo>
                                  <a:pt x="864" y="550"/>
                                </a:lnTo>
                                <a:lnTo>
                                  <a:pt x="886" y="544"/>
                                </a:lnTo>
                                <a:lnTo>
                                  <a:pt x="910" y="536"/>
                                </a:lnTo>
                                <a:lnTo>
                                  <a:pt x="933" y="529"/>
                                </a:lnTo>
                                <a:lnTo>
                                  <a:pt x="956" y="520"/>
                                </a:lnTo>
                                <a:lnTo>
                                  <a:pt x="978" y="510"/>
                                </a:lnTo>
                                <a:lnTo>
                                  <a:pt x="1000" y="501"/>
                                </a:lnTo>
                                <a:lnTo>
                                  <a:pt x="1021" y="490"/>
                                </a:lnTo>
                                <a:lnTo>
                                  <a:pt x="1043" y="478"/>
                                </a:lnTo>
                                <a:lnTo>
                                  <a:pt x="1064" y="465"/>
                                </a:lnTo>
                                <a:lnTo>
                                  <a:pt x="1084" y="452"/>
                                </a:lnTo>
                                <a:lnTo>
                                  <a:pt x="1104" y="438"/>
                                </a:lnTo>
                                <a:lnTo>
                                  <a:pt x="1124" y="423"/>
                                </a:lnTo>
                                <a:lnTo>
                                  <a:pt x="1142" y="408"/>
                                </a:lnTo>
                                <a:lnTo>
                                  <a:pt x="1159" y="393"/>
                                </a:lnTo>
                                <a:lnTo>
                                  <a:pt x="1173" y="377"/>
                                </a:lnTo>
                                <a:lnTo>
                                  <a:pt x="1186" y="361"/>
                                </a:lnTo>
                                <a:lnTo>
                                  <a:pt x="1196" y="346"/>
                                </a:lnTo>
                                <a:lnTo>
                                  <a:pt x="1206" y="330"/>
                                </a:lnTo>
                                <a:lnTo>
                                  <a:pt x="1214" y="315"/>
                                </a:lnTo>
                                <a:lnTo>
                                  <a:pt x="1219" y="300"/>
                                </a:lnTo>
                                <a:lnTo>
                                  <a:pt x="1223" y="285"/>
                                </a:lnTo>
                                <a:lnTo>
                                  <a:pt x="1227" y="270"/>
                                </a:lnTo>
                                <a:lnTo>
                                  <a:pt x="1228" y="255"/>
                                </a:lnTo>
                                <a:lnTo>
                                  <a:pt x="1229" y="241"/>
                                </a:lnTo>
                                <a:lnTo>
                                  <a:pt x="1228" y="227"/>
                                </a:lnTo>
                                <a:lnTo>
                                  <a:pt x="1226" y="213"/>
                                </a:lnTo>
                                <a:lnTo>
                                  <a:pt x="1222" y="198"/>
                                </a:lnTo>
                                <a:lnTo>
                                  <a:pt x="1218" y="186"/>
                                </a:lnTo>
                                <a:lnTo>
                                  <a:pt x="1213" y="173"/>
                                </a:lnTo>
                                <a:lnTo>
                                  <a:pt x="1206" y="161"/>
                                </a:lnTo>
                                <a:lnTo>
                                  <a:pt x="1200" y="149"/>
                                </a:lnTo>
                                <a:lnTo>
                                  <a:pt x="1192" y="138"/>
                                </a:lnTo>
                                <a:lnTo>
                                  <a:pt x="1183" y="127"/>
                                </a:lnTo>
                                <a:lnTo>
                                  <a:pt x="1175" y="116"/>
                                </a:lnTo>
                                <a:lnTo>
                                  <a:pt x="1165" y="107"/>
                                </a:lnTo>
                                <a:lnTo>
                                  <a:pt x="1155" y="98"/>
                                </a:lnTo>
                                <a:lnTo>
                                  <a:pt x="1145" y="91"/>
                                </a:lnTo>
                                <a:lnTo>
                                  <a:pt x="1134" y="83"/>
                                </a:lnTo>
                                <a:lnTo>
                                  <a:pt x="1123" y="77"/>
                                </a:lnTo>
                                <a:lnTo>
                                  <a:pt x="1111" y="70"/>
                                </a:lnTo>
                                <a:lnTo>
                                  <a:pt x="1100" y="66"/>
                                </a:lnTo>
                                <a:lnTo>
                                  <a:pt x="1088" y="61"/>
                                </a:lnTo>
                                <a:lnTo>
                                  <a:pt x="1077" y="58"/>
                                </a:lnTo>
                                <a:lnTo>
                                  <a:pt x="1066" y="55"/>
                                </a:lnTo>
                                <a:lnTo>
                                  <a:pt x="1040" y="52"/>
                                </a:lnTo>
                                <a:lnTo>
                                  <a:pt x="1009" y="49"/>
                                </a:lnTo>
                                <a:lnTo>
                                  <a:pt x="973" y="46"/>
                                </a:lnTo>
                                <a:lnTo>
                                  <a:pt x="935" y="45"/>
                                </a:lnTo>
                                <a:lnTo>
                                  <a:pt x="851" y="43"/>
                                </a:lnTo>
                                <a:lnTo>
                                  <a:pt x="766" y="42"/>
                                </a:lnTo>
                                <a:lnTo>
                                  <a:pt x="686" y="42"/>
                                </a:lnTo>
                                <a:lnTo>
                                  <a:pt x="619" y="43"/>
                                </a:lnTo>
                                <a:lnTo>
                                  <a:pt x="573" y="44"/>
                                </a:lnTo>
                                <a:lnTo>
                                  <a:pt x="556" y="44"/>
                                </a:lnTo>
                                <a:lnTo>
                                  <a:pt x="573" y="40"/>
                                </a:lnTo>
                                <a:lnTo>
                                  <a:pt x="620" y="28"/>
                                </a:lnTo>
                                <a:lnTo>
                                  <a:pt x="652" y="22"/>
                                </a:lnTo>
                                <a:lnTo>
                                  <a:pt x="690" y="15"/>
                                </a:lnTo>
                                <a:lnTo>
                                  <a:pt x="732" y="10"/>
                                </a:lnTo>
                                <a:lnTo>
                                  <a:pt x="778" y="4"/>
                                </a:lnTo>
                                <a:lnTo>
                                  <a:pt x="802" y="2"/>
                                </a:lnTo>
                                <a:lnTo>
                                  <a:pt x="827" y="1"/>
                                </a:lnTo>
                                <a:lnTo>
                                  <a:pt x="852" y="0"/>
                                </a:lnTo>
                                <a:lnTo>
                                  <a:pt x="878" y="0"/>
                                </a:lnTo>
                                <a:lnTo>
                                  <a:pt x="904" y="0"/>
                                </a:lnTo>
                                <a:lnTo>
                                  <a:pt x="930" y="2"/>
                                </a:lnTo>
                                <a:lnTo>
                                  <a:pt x="957" y="3"/>
                                </a:lnTo>
                                <a:lnTo>
                                  <a:pt x="983" y="6"/>
                                </a:lnTo>
                                <a:lnTo>
                                  <a:pt x="1010" y="11"/>
                                </a:lnTo>
                                <a:lnTo>
                                  <a:pt x="1036" y="15"/>
                                </a:lnTo>
                                <a:lnTo>
                                  <a:pt x="1061" y="22"/>
                                </a:lnTo>
                                <a:lnTo>
                                  <a:pt x="1087" y="28"/>
                                </a:lnTo>
                                <a:lnTo>
                                  <a:pt x="1112" y="37"/>
                                </a:lnTo>
                                <a:lnTo>
                                  <a:pt x="1137" y="46"/>
                                </a:lnTo>
                                <a:lnTo>
                                  <a:pt x="1162" y="57"/>
                                </a:lnTo>
                                <a:lnTo>
                                  <a:pt x="1186" y="70"/>
                                </a:lnTo>
                                <a:lnTo>
                                  <a:pt x="1207" y="83"/>
                                </a:lnTo>
                                <a:lnTo>
                                  <a:pt x="1228" y="97"/>
                                </a:lnTo>
                                <a:lnTo>
                                  <a:pt x="1246" y="111"/>
                                </a:lnTo>
                                <a:lnTo>
                                  <a:pt x="1262" y="124"/>
                                </a:lnTo>
                                <a:lnTo>
                                  <a:pt x="1277" y="139"/>
                                </a:lnTo>
                                <a:lnTo>
                                  <a:pt x="1290" y="153"/>
                                </a:lnTo>
                                <a:lnTo>
                                  <a:pt x="1301" y="168"/>
                                </a:lnTo>
                                <a:lnTo>
                                  <a:pt x="1311" y="182"/>
                                </a:lnTo>
                                <a:lnTo>
                                  <a:pt x="1318" y="197"/>
                                </a:lnTo>
                                <a:lnTo>
                                  <a:pt x="1324" y="213"/>
                                </a:lnTo>
                                <a:lnTo>
                                  <a:pt x="1327" y="228"/>
                                </a:lnTo>
                                <a:lnTo>
                                  <a:pt x="1329" y="243"/>
                                </a:lnTo>
                                <a:lnTo>
                                  <a:pt x="1329" y="259"/>
                                </a:lnTo>
                                <a:lnTo>
                                  <a:pt x="1327" y="274"/>
                                </a:lnTo>
                                <a:lnTo>
                                  <a:pt x="1323" y="289"/>
                                </a:lnTo>
                                <a:lnTo>
                                  <a:pt x="1317" y="305"/>
                                </a:lnTo>
                                <a:lnTo>
                                  <a:pt x="1310" y="320"/>
                                </a:lnTo>
                                <a:lnTo>
                                  <a:pt x="1300" y="337"/>
                                </a:lnTo>
                                <a:lnTo>
                                  <a:pt x="1288" y="353"/>
                                </a:lnTo>
                                <a:lnTo>
                                  <a:pt x="1275" y="368"/>
                                </a:lnTo>
                                <a:lnTo>
                                  <a:pt x="1260" y="384"/>
                                </a:lnTo>
                                <a:lnTo>
                                  <a:pt x="1243" y="399"/>
                                </a:lnTo>
                                <a:lnTo>
                                  <a:pt x="1223" y="415"/>
                                </a:lnTo>
                                <a:lnTo>
                                  <a:pt x="1202" y="430"/>
                                </a:lnTo>
                                <a:lnTo>
                                  <a:pt x="1179" y="447"/>
                                </a:lnTo>
                                <a:lnTo>
                                  <a:pt x="1154" y="462"/>
                                </a:lnTo>
                                <a:lnTo>
                                  <a:pt x="1127" y="478"/>
                                </a:lnTo>
                                <a:lnTo>
                                  <a:pt x="1098" y="493"/>
                                </a:lnTo>
                                <a:lnTo>
                                  <a:pt x="1068" y="508"/>
                                </a:lnTo>
                                <a:lnTo>
                                  <a:pt x="1036" y="523"/>
                                </a:lnTo>
                                <a:lnTo>
                                  <a:pt x="1000" y="538"/>
                                </a:lnTo>
                                <a:lnTo>
                                  <a:pt x="964" y="553"/>
                                </a:lnTo>
                                <a:lnTo>
                                  <a:pt x="895" y="575"/>
                                </a:lnTo>
                                <a:lnTo>
                                  <a:pt x="834" y="592"/>
                                </a:lnTo>
                                <a:lnTo>
                                  <a:pt x="776" y="606"/>
                                </a:lnTo>
                                <a:lnTo>
                                  <a:pt x="724" y="618"/>
                                </a:lnTo>
                                <a:lnTo>
                                  <a:pt x="677" y="627"/>
                                </a:lnTo>
                                <a:lnTo>
                                  <a:pt x="633" y="633"/>
                                </a:lnTo>
                                <a:lnTo>
                                  <a:pt x="592" y="637"/>
                                </a:lnTo>
                                <a:lnTo>
                                  <a:pt x="554" y="639"/>
                                </a:lnTo>
                                <a:lnTo>
                                  <a:pt x="517" y="639"/>
                                </a:lnTo>
                                <a:lnTo>
                                  <a:pt x="481" y="638"/>
                                </a:lnTo>
                                <a:lnTo>
                                  <a:pt x="447" y="635"/>
                                </a:lnTo>
                                <a:lnTo>
                                  <a:pt x="412" y="631"/>
                                </a:lnTo>
                                <a:lnTo>
                                  <a:pt x="341" y="623"/>
                                </a:lnTo>
                                <a:lnTo>
                                  <a:pt x="263" y="612"/>
                                </a:lnTo>
                                <a:lnTo>
                                  <a:pt x="227" y="603"/>
                                </a:lnTo>
                                <a:lnTo>
                                  <a:pt x="194" y="593"/>
                                </a:lnTo>
                                <a:lnTo>
                                  <a:pt x="164" y="585"/>
                                </a:lnTo>
                                <a:lnTo>
                                  <a:pt x="138" y="576"/>
                                </a:lnTo>
                                <a:lnTo>
                                  <a:pt x="115" y="569"/>
                                </a:lnTo>
                                <a:lnTo>
                                  <a:pt x="95" y="560"/>
                                </a:lnTo>
                                <a:lnTo>
                                  <a:pt x="78" y="552"/>
                                </a:lnTo>
                                <a:lnTo>
                                  <a:pt x="62" y="545"/>
                                </a:lnTo>
                                <a:lnTo>
                                  <a:pt x="51" y="537"/>
                                </a:lnTo>
                                <a:lnTo>
                                  <a:pt x="40" y="530"/>
                                </a:lnTo>
                                <a:lnTo>
                                  <a:pt x="31" y="521"/>
                                </a:lnTo>
                                <a:lnTo>
                                  <a:pt x="24" y="514"/>
                                </a:lnTo>
                                <a:lnTo>
                                  <a:pt x="18" y="506"/>
                                </a:lnTo>
                                <a:lnTo>
                                  <a:pt x="14" y="497"/>
                                </a:lnTo>
                                <a:lnTo>
                                  <a:pt x="10" y="490"/>
                                </a:lnTo>
                                <a:lnTo>
                                  <a:pt x="7" y="481"/>
                                </a:lnTo>
                                <a:lnTo>
                                  <a:pt x="3" y="463"/>
                                </a:lnTo>
                                <a:lnTo>
                                  <a:pt x="1" y="443"/>
                                </a:lnTo>
                                <a:lnTo>
                                  <a:pt x="0" y="425"/>
                                </a:lnTo>
                                <a:lnTo>
                                  <a:pt x="1" y="407"/>
                                </a:lnTo>
                                <a:lnTo>
                                  <a:pt x="4" y="379"/>
                                </a:lnTo>
                                <a:lnTo>
                                  <a:pt x="5" y="3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58"/>
                        <wps:cNvSpPr>
                          <a:spLocks/>
                        </wps:cNvSpPr>
                        <wps:spPr bwMode="auto">
                          <a:xfrm>
                            <a:off x="258445" y="1029335"/>
                            <a:ext cx="126365" cy="65405"/>
                          </a:xfrm>
                          <a:custGeom>
                            <a:avLst/>
                            <a:gdLst>
                              <a:gd name="T0" fmla="*/ 5 w 1192"/>
                              <a:gd name="T1" fmla="*/ 580 h 616"/>
                              <a:gd name="T2" fmla="*/ 60 w 1192"/>
                              <a:gd name="T3" fmla="*/ 583 h 616"/>
                              <a:gd name="T4" fmla="*/ 160 w 1192"/>
                              <a:gd name="T5" fmla="*/ 584 h 616"/>
                              <a:gd name="T6" fmla="*/ 292 w 1192"/>
                              <a:gd name="T7" fmla="*/ 581 h 616"/>
                              <a:gd name="T8" fmla="*/ 445 w 1192"/>
                              <a:gd name="T9" fmla="*/ 570 h 616"/>
                              <a:gd name="T10" fmla="*/ 564 w 1192"/>
                              <a:gd name="T11" fmla="*/ 556 h 616"/>
                              <a:gd name="T12" fmla="*/ 641 w 1192"/>
                              <a:gd name="T13" fmla="*/ 544 h 616"/>
                              <a:gd name="T14" fmla="*/ 718 w 1192"/>
                              <a:gd name="T15" fmla="*/ 528 h 616"/>
                              <a:gd name="T16" fmla="*/ 789 w 1192"/>
                              <a:gd name="T17" fmla="*/ 510 h 616"/>
                              <a:gd name="T18" fmla="*/ 856 w 1192"/>
                              <a:gd name="T19" fmla="*/ 487 h 616"/>
                              <a:gd name="T20" fmla="*/ 915 w 1192"/>
                              <a:gd name="T21" fmla="*/ 461 h 616"/>
                              <a:gd name="T22" fmla="*/ 964 w 1192"/>
                              <a:gd name="T23" fmla="*/ 431 h 616"/>
                              <a:gd name="T24" fmla="*/ 1007 w 1192"/>
                              <a:gd name="T25" fmla="*/ 400 h 616"/>
                              <a:gd name="T26" fmla="*/ 1043 w 1192"/>
                              <a:gd name="T27" fmla="*/ 368 h 616"/>
                              <a:gd name="T28" fmla="*/ 1073 w 1192"/>
                              <a:gd name="T29" fmla="*/ 337 h 616"/>
                              <a:gd name="T30" fmla="*/ 1097 w 1192"/>
                              <a:gd name="T31" fmla="*/ 306 h 616"/>
                              <a:gd name="T32" fmla="*/ 1114 w 1192"/>
                              <a:gd name="T33" fmla="*/ 275 h 616"/>
                              <a:gd name="T34" fmla="*/ 1126 w 1192"/>
                              <a:gd name="T35" fmla="*/ 244 h 616"/>
                              <a:gd name="T36" fmla="*/ 1134 w 1192"/>
                              <a:gd name="T37" fmla="*/ 215 h 616"/>
                              <a:gd name="T38" fmla="*/ 1136 w 1192"/>
                              <a:gd name="T39" fmla="*/ 187 h 616"/>
                              <a:gd name="T40" fmla="*/ 1133 w 1192"/>
                              <a:gd name="T41" fmla="*/ 160 h 616"/>
                              <a:gd name="T42" fmla="*/ 1125 w 1192"/>
                              <a:gd name="T43" fmla="*/ 135 h 616"/>
                              <a:gd name="T44" fmla="*/ 1114 w 1192"/>
                              <a:gd name="T45" fmla="*/ 113 h 616"/>
                              <a:gd name="T46" fmla="*/ 1099 w 1192"/>
                              <a:gd name="T47" fmla="*/ 92 h 616"/>
                              <a:gd name="T48" fmla="*/ 1080 w 1192"/>
                              <a:gd name="T49" fmla="*/ 75 h 616"/>
                              <a:gd name="T50" fmla="*/ 1058 w 1192"/>
                              <a:gd name="T51" fmla="*/ 60 h 616"/>
                              <a:gd name="T52" fmla="*/ 1033 w 1192"/>
                              <a:gd name="T53" fmla="*/ 48 h 616"/>
                              <a:gd name="T54" fmla="*/ 934 w 1192"/>
                              <a:gd name="T55" fmla="*/ 18 h 616"/>
                              <a:gd name="T56" fmla="*/ 875 w 1192"/>
                              <a:gd name="T57" fmla="*/ 1 h 616"/>
                              <a:gd name="T58" fmla="*/ 886 w 1192"/>
                              <a:gd name="T59" fmla="*/ 1 h 616"/>
                              <a:gd name="T60" fmla="*/ 949 w 1192"/>
                              <a:gd name="T61" fmla="*/ 10 h 616"/>
                              <a:gd name="T62" fmla="*/ 1006 w 1192"/>
                              <a:gd name="T63" fmla="*/ 22 h 616"/>
                              <a:gd name="T64" fmla="*/ 1052 w 1192"/>
                              <a:gd name="T65" fmla="*/ 37 h 616"/>
                              <a:gd name="T66" fmla="*/ 1082 w 1192"/>
                              <a:gd name="T67" fmla="*/ 49 h 616"/>
                              <a:gd name="T68" fmla="*/ 1110 w 1192"/>
                              <a:gd name="T69" fmla="*/ 63 h 616"/>
                              <a:gd name="T70" fmla="*/ 1136 w 1192"/>
                              <a:gd name="T71" fmla="*/ 80 h 616"/>
                              <a:gd name="T72" fmla="*/ 1158 w 1192"/>
                              <a:gd name="T73" fmla="*/ 101 h 616"/>
                              <a:gd name="T74" fmla="*/ 1175 w 1192"/>
                              <a:gd name="T75" fmla="*/ 124 h 616"/>
                              <a:gd name="T76" fmla="*/ 1187 w 1192"/>
                              <a:gd name="T77" fmla="*/ 149 h 616"/>
                              <a:gd name="T78" fmla="*/ 1192 w 1192"/>
                              <a:gd name="T79" fmla="*/ 179 h 616"/>
                              <a:gd name="T80" fmla="*/ 1185 w 1192"/>
                              <a:gd name="T81" fmla="*/ 224 h 616"/>
                              <a:gd name="T82" fmla="*/ 1165 w 1192"/>
                              <a:gd name="T83" fmla="*/ 279 h 616"/>
                              <a:gd name="T84" fmla="*/ 1140 w 1192"/>
                              <a:gd name="T85" fmla="*/ 330 h 616"/>
                              <a:gd name="T86" fmla="*/ 1117 w 1192"/>
                              <a:gd name="T87" fmla="*/ 364 h 616"/>
                              <a:gd name="T88" fmla="*/ 1098 w 1192"/>
                              <a:gd name="T89" fmla="*/ 387 h 616"/>
                              <a:gd name="T90" fmla="*/ 1078 w 1192"/>
                              <a:gd name="T91" fmla="*/ 407 h 616"/>
                              <a:gd name="T92" fmla="*/ 1056 w 1192"/>
                              <a:gd name="T93" fmla="*/ 428 h 616"/>
                              <a:gd name="T94" fmla="*/ 1017 w 1192"/>
                              <a:gd name="T95" fmla="*/ 456 h 616"/>
                              <a:gd name="T96" fmla="*/ 958 w 1192"/>
                              <a:gd name="T97" fmla="*/ 491 h 616"/>
                              <a:gd name="T98" fmla="*/ 886 w 1192"/>
                              <a:gd name="T99" fmla="*/ 523 h 616"/>
                              <a:gd name="T100" fmla="*/ 835 w 1192"/>
                              <a:gd name="T101" fmla="*/ 545 h 616"/>
                              <a:gd name="T102" fmla="*/ 802 w 1192"/>
                              <a:gd name="T103" fmla="*/ 558 h 616"/>
                              <a:gd name="T104" fmla="*/ 759 w 1192"/>
                              <a:gd name="T105" fmla="*/ 570 h 616"/>
                              <a:gd name="T106" fmla="*/ 707 w 1192"/>
                              <a:gd name="T107" fmla="*/ 581 h 616"/>
                              <a:gd name="T108" fmla="*/ 614 w 1192"/>
                              <a:gd name="T109" fmla="*/ 595 h 616"/>
                              <a:gd name="T110" fmla="*/ 476 w 1192"/>
                              <a:gd name="T111" fmla="*/ 609 h 616"/>
                              <a:gd name="T112" fmla="*/ 332 w 1192"/>
                              <a:gd name="T113" fmla="*/ 616 h 616"/>
                              <a:gd name="T114" fmla="*/ 230 w 1192"/>
                              <a:gd name="T115" fmla="*/ 616 h 616"/>
                              <a:gd name="T116" fmla="*/ 168 w 1192"/>
                              <a:gd name="T117" fmla="*/ 613 h 616"/>
                              <a:gd name="T118" fmla="*/ 112 w 1192"/>
                              <a:gd name="T119" fmla="*/ 609 h 616"/>
                              <a:gd name="T120" fmla="*/ 66 w 1192"/>
                              <a:gd name="T121" fmla="*/ 603 h 616"/>
                              <a:gd name="T122" fmla="*/ 30 w 1192"/>
                              <a:gd name="T123" fmla="*/ 595 h 616"/>
                              <a:gd name="T124" fmla="*/ 6 w 1192"/>
                              <a:gd name="T125" fmla="*/ 584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2" h="616">
                                <a:moveTo>
                                  <a:pt x="0" y="578"/>
                                </a:moveTo>
                                <a:lnTo>
                                  <a:pt x="5" y="580"/>
                                </a:lnTo>
                                <a:lnTo>
                                  <a:pt x="27" y="581"/>
                                </a:lnTo>
                                <a:lnTo>
                                  <a:pt x="60" y="583"/>
                                </a:lnTo>
                                <a:lnTo>
                                  <a:pt x="106" y="584"/>
                                </a:lnTo>
                                <a:lnTo>
                                  <a:pt x="160" y="584"/>
                                </a:lnTo>
                                <a:lnTo>
                                  <a:pt x="223" y="583"/>
                                </a:lnTo>
                                <a:lnTo>
                                  <a:pt x="292" y="581"/>
                                </a:lnTo>
                                <a:lnTo>
                                  <a:pt x="367" y="577"/>
                                </a:lnTo>
                                <a:lnTo>
                                  <a:pt x="445" y="570"/>
                                </a:lnTo>
                                <a:lnTo>
                                  <a:pt x="524" y="562"/>
                                </a:lnTo>
                                <a:lnTo>
                                  <a:pt x="564" y="556"/>
                                </a:lnTo>
                                <a:lnTo>
                                  <a:pt x="602" y="551"/>
                                </a:lnTo>
                                <a:lnTo>
                                  <a:pt x="641" y="544"/>
                                </a:lnTo>
                                <a:lnTo>
                                  <a:pt x="680" y="537"/>
                                </a:lnTo>
                                <a:lnTo>
                                  <a:pt x="718" y="528"/>
                                </a:lnTo>
                                <a:lnTo>
                                  <a:pt x="755" y="520"/>
                                </a:lnTo>
                                <a:lnTo>
                                  <a:pt x="789" y="510"/>
                                </a:lnTo>
                                <a:lnTo>
                                  <a:pt x="824" y="499"/>
                                </a:lnTo>
                                <a:lnTo>
                                  <a:pt x="856" y="487"/>
                                </a:lnTo>
                                <a:lnTo>
                                  <a:pt x="886" y="475"/>
                                </a:lnTo>
                                <a:lnTo>
                                  <a:pt x="915" y="461"/>
                                </a:lnTo>
                                <a:lnTo>
                                  <a:pt x="940" y="446"/>
                                </a:lnTo>
                                <a:lnTo>
                                  <a:pt x="964" y="431"/>
                                </a:lnTo>
                                <a:lnTo>
                                  <a:pt x="987" y="416"/>
                                </a:lnTo>
                                <a:lnTo>
                                  <a:pt x="1007" y="400"/>
                                </a:lnTo>
                                <a:lnTo>
                                  <a:pt x="1027" y="385"/>
                                </a:lnTo>
                                <a:lnTo>
                                  <a:pt x="1043" y="368"/>
                                </a:lnTo>
                                <a:lnTo>
                                  <a:pt x="1059" y="353"/>
                                </a:lnTo>
                                <a:lnTo>
                                  <a:pt x="1073" y="337"/>
                                </a:lnTo>
                                <a:lnTo>
                                  <a:pt x="1086" y="321"/>
                                </a:lnTo>
                                <a:lnTo>
                                  <a:pt x="1097" y="306"/>
                                </a:lnTo>
                                <a:lnTo>
                                  <a:pt x="1107" y="290"/>
                                </a:lnTo>
                                <a:lnTo>
                                  <a:pt x="1114" y="275"/>
                                </a:lnTo>
                                <a:lnTo>
                                  <a:pt x="1121" y="260"/>
                                </a:lnTo>
                                <a:lnTo>
                                  <a:pt x="1126" y="244"/>
                                </a:lnTo>
                                <a:lnTo>
                                  <a:pt x="1131" y="229"/>
                                </a:lnTo>
                                <a:lnTo>
                                  <a:pt x="1134" y="215"/>
                                </a:lnTo>
                                <a:lnTo>
                                  <a:pt x="1135" y="201"/>
                                </a:lnTo>
                                <a:lnTo>
                                  <a:pt x="1136" y="187"/>
                                </a:lnTo>
                                <a:lnTo>
                                  <a:pt x="1135" y="173"/>
                                </a:lnTo>
                                <a:lnTo>
                                  <a:pt x="1133" y="160"/>
                                </a:lnTo>
                                <a:lnTo>
                                  <a:pt x="1129" y="148"/>
                                </a:lnTo>
                                <a:lnTo>
                                  <a:pt x="1125" y="135"/>
                                </a:lnTo>
                                <a:lnTo>
                                  <a:pt x="1120" y="124"/>
                                </a:lnTo>
                                <a:lnTo>
                                  <a:pt x="1114" y="113"/>
                                </a:lnTo>
                                <a:lnTo>
                                  <a:pt x="1107" y="102"/>
                                </a:lnTo>
                                <a:lnTo>
                                  <a:pt x="1099" y="92"/>
                                </a:lnTo>
                                <a:lnTo>
                                  <a:pt x="1090" y="84"/>
                                </a:lnTo>
                                <a:lnTo>
                                  <a:pt x="1080" y="75"/>
                                </a:lnTo>
                                <a:lnTo>
                                  <a:pt x="1069" y="67"/>
                                </a:lnTo>
                                <a:lnTo>
                                  <a:pt x="1058" y="60"/>
                                </a:lnTo>
                                <a:lnTo>
                                  <a:pt x="1046" y="53"/>
                                </a:lnTo>
                                <a:lnTo>
                                  <a:pt x="1033" y="48"/>
                                </a:lnTo>
                                <a:lnTo>
                                  <a:pt x="1019" y="44"/>
                                </a:lnTo>
                                <a:lnTo>
                                  <a:pt x="934" y="18"/>
                                </a:lnTo>
                                <a:lnTo>
                                  <a:pt x="891" y="5"/>
                                </a:lnTo>
                                <a:lnTo>
                                  <a:pt x="875" y="1"/>
                                </a:lnTo>
                                <a:lnTo>
                                  <a:pt x="872" y="0"/>
                                </a:lnTo>
                                <a:lnTo>
                                  <a:pt x="886" y="1"/>
                                </a:lnTo>
                                <a:lnTo>
                                  <a:pt x="923" y="6"/>
                                </a:lnTo>
                                <a:lnTo>
                                  <a:pt x="949" y="10"/>
                                </a:lnTo>
                                <a:lnTo>
                                  <a:pt x="976" y="16"/>
                                </a:lnTo>
                                <a:lnTo>
                                  <a:pt x="1006" y="22"/>
                                </a:lnTo>
                                <a:lnTo>
                                  <a:pt x="1037" y="32"/>
                                </a:lnTo>
                                <a:lnTo>
                                  <a:pt x="1052" y="37"/>
                                </a:lnTo>
                                <a:lnTo>
                                  <a:pt x="1067" y="43"/>
                                </a:lnTo>
                                <a:lnTo>
                                  <a:pt x="1082" y="49"/>
                                </a:lnTo>
                                <a:lnTo>
                                  <a:pt x="1096" y="56"/>
                                </a:lnTo>
                                <a:lnTo>
                                  <a:pt x="1110" y="63"/>
                                </a:lnTo>
                                <a:lnTo>
                                  <a:pt x="1123" y="72"/>
                                </a:lnTo>
                                <a:lnTo>
                                  <a:pt x="1136" y="80"/>
                                </a:lnTo>
                                <a:lnTo>
                                  <a:pt x="1148" y="90"/>
                                </a:lnTo>
                                <a:lnTo>
                                  <a:pt x="1158" y="101"/>
                                </a:lnTo>
                                <a:lnTo>
                                  <a:pt x="1167" y="112"/>
                                </a:lnTo>
                                <a:lnTo>
                                  <a:pt x="1175" y="124"/>
                                </a:lnTo>
                                <a:lnTo>
                                  <a:pt x="1182" y="135"/>
                                </a:lnTo>
                                <a:lnTo>
                                  <a:pt x="1187" y="149"/>
                                </a:lnTo>
                                <a:lnTo>
                                  <a:pt x="1191" y="164"/>
                                </a:lnTo>
                                <a:lnTo>
                                  <a:pt x="1192" y="179"/>
                                </a:lnTo>
                                <a:lnTo>
                                  <a:pt x="1192" y="194"/>
                                </a:lnTo>
                                <a:lnTo>
                                  <a:pt x="1185" y="224"/>
                                </a:lnTo>
                                <a:lnTo>
                                  <a:pt x="1176" y="252"/>
                                </a:lnTo>
                                <a:lnTo>
                                  <a:pt x="1165" y="279"/>
                                </a:lnTo>
                                <a:lnTo>
                                  <a:pt x="1154" y="305"/>
                                </a:lnTo>
                                <a:lnTo>
                                  <a:pt x="1140" y="330"/>
                                </a:lnTo>
                                <a:lnTo>
                                  <a:pt x="1125" y="353"/>
                                </a:lnTo>
                                <a:lnTo>
                                  <a:pt x="1117" y="364"/>
                                </a:lnTo>
                                <a:lnTo>
                                  <a:pt x="1108" y="376"/>
                                </a:lnTo>
                                <a:lnTo>
                                  <a:pt x="1098" y="387"/>
                                </a:lnTo>
                                <a:lnTo>
                                  <a:pt x="1088" y="398"/>
                                </a:lnTo>
                                <a:lnTo>
                                  <a:pt x="1078" y="407"/>
                                </a:lnTo>
                                <a:lnTo>
                                  <a:pt x="1067" y="418"/>
                                </a:lnTo>
                                <a:lnTo>
                                  <a:pt x="1056" y="428"/>
                                </a:lnTo>
                                <a:lnTo>
                                  <a:pt x="1043" y="438"/>
                                </a:lnTo>
                                <a:lnTo>
                                  <a:pt x="1017" y="456"/>
                                </a:lnTo>
                                <a:lnTo>
                                  <a:pt x="989" y="474"/>
                                </a:lnTo>
                                <a:lnTo>
                                  <a:pt x="958" y="491"/>
                                </a:lnTo>
                                <a:lnTo>
                                  <a:pt x="923" y="508"/>
                                </a:lnTo>
                                <a:lnTo>
                                  <a:pt x="886" y="523"/>
                                </a:lnTo>
                                <a:lnTo>
                                  <a:pt x="847" y="538"/>
                                </a:lnTo>
                                <a:lnTo>
                                  <a:pt x="835" y="545"/>
                                </a:lnTo>
                                <a:lnTo>
                                  <a:pt x="821" y="552"/>
                                </a:lnTo>
                                <a:lnTo>
                                  <a:pt x="802" y="558"/>
                                </a:lnTo>
                                <a:lnTo>
                                  <a:pt x="783" y="565"/>
                                </a:lnTo>
                                <a:lnTo>
                                  <a:pt x="759" y="570"/>
                                </a:lnTo>
                                <a:lnTo>
                                  <a:pt x="734" y="577"/>
                                </a:lnTo>
                                <a:lnTo>
                                  <a:pt x="707" y="581"/>
                                </a:lnTo>
                                <a:lnTo>
                                  <a:pt x="678" y="586"/>
                                </a:lnTo>
                                <a:lnTo>
                                  <a:pt x="614" y="595"/>
                                </a:lnTo>
                                <a:lnTo>
                                  <a:pt x="546" y="603"/>
                                </a:lnTo>
                                <a:lnTo>
                                  <a:pt x="476" y="609"/>
                                </a:lnTo>
                                <a:lnTo>
                                  <a:pt x="404" y="612"/>
                                </a:lnTo>
                                <a:lnTo>
                                  <a:pt x="332" y="616"/>
                                </a:lnTo>
                                <a:lnTo>
                                  <a:pt x="263" y="616"/>
                                </a:lnTo>
                                <a:lnTo>
                                  <a:pt x="230" y="616"/>
                                </a:lnTo>
                                <a:lnTo>
                                  <a:pt x="199" y="614"/>
                                </a:lnTo>
                                <a:lnTo>
                                  <a:pt x="168" y="613"/>
                                </a:lnTo>
                                <a:lnTo>
                                  <a:pt x="139" y="611"/>
                                </a:lnTo>
                                <a:lnTo>
                                  <a:pt x="112" y="609"/>
                                </a:lnTo>
                                <a:lnTo>
                                  <a:pt x="88" y="607"/>
                                </a:lnTo>
                                <a:lnTo>
                                  <a:pt x="66" y="603"/>
                                </a:lnTo>
                                <a:lnTo>
                                  <a:pt x="46" y="599"/>
                                </a:lnTo>
                                <a:lnTo>
                                  <a:pt x="30" y="595"/>
                                </a:lnTo>
                                <a:lnTo>
                                  <a:pt x="17" y="590"/>
                                </a:lnTo>
                                <a:lnTo>
                                  <a:pt x="6" y="584"/>
                                </a:lnTo>
                                <a:lnTo>
                                  <a:pt x="0" y="5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59"/>
                        <wps:cNvSpPr>
                          <a:spLocks/>
                        </wps:cNvSpPr>
                        <wps:spPr bwMode="auto">
                          <a:xfrm>
                            <a:off x="271145" y="1078230"/>
                            <a:ext cx="128905" cy="74930"/>
                          </a:xfrm>
                          <a:custGeom>
                            <a:avLst/>
                            <a:gdLst>
                              <a:gd name="T0" fmla="*/ 1104 w 1217"/>
                              <a:gd name="T1" fmla="*/ 5 h 707"/>
                              <a:gd name="T2" fmla="*/ 1128 w 1217"/>
                              <a:gd name="T3" fmla="*/ 27 h 707"/>
                              <a:gd name="T4" fmla="*/ 1149 w 1217"/>
                              <a:gd name="T5" fmla="*/ 52 h 707"/>
                              <a:gd name="T6" fmla="*/ 1163 w 1217"/>
                              <a:gd name="T7" fmla="*/ 77 h 707"/>
                              <a:gd name="T8" fmla="*/ 1171 w 1217"/>
                              <a:gd name="T9" fmla="*/ 95 h 707"/>
                              <a:gd name="T10" fmla="*/ 1175 w 1217"/>
                              <a:gd name="T11" fmla="*/ 116 h 707"/>
                              <a:gd name="T12" fmla="*/ 1178 w 1217"/>
                              <a:gd name="T13" fmla="*/ 139 h 707"/>
                              <a:gd name="T14" fmla="*/ 1177 w 1217"/>
                              <a:gd name="T15" fmla="*/ 164 h 707"/>
                              <a:gd name="T16" fmla="*/ 1172 w 1217"/>
                              <a:gd name="T17" fmla="*/ 190 h 707"/>
                              <a:gd name="T18" fmla="*/ 1163 w 1217"/>
                              <a:gd name="T19" fmla="*/ 219 h 707"/>
                              <a:gd name="T20" fmla="*/ 1148 w 1217"/>
                              <a:gd name="T21" fmla="*/ 249 h 707"/>
                              <a:gd name="T22" fmla="*/ 1085 w 1217"/>
                              <a:gd name="T23" fmla="*/ 321 h 707"/>
                              <a:gd name="T24" fmla="*/ 978 w 1217"/>
                              <a:gd name="T25" fmla="*/ 415 h 707"/>
                              <a:gd name="T26" fmla="*/ 870 w 1217"/>
                              <a:gd name="T27" fmla="*/ 490 h 707"/>
                              <a:gd name="T28" fmla="*/ 763 w 1217"/>
                              <a:gd name="T29" fmla="*/ 548 h 707"/>
                              <a:gd name="T30" fmla="*/ 658 w 1217"/>
                              <a:gd name="T31" fmla="*/ 593 h 707"/>
                              <a:gd name="T32" fmla="*/ 555 w 1217"/>
                              <a:gd name="T33" fmla="*/ 623 h 707"/>
                              <a:gd name="T34" fmla="*/ 457 w 1217"/>
                              <a:gd name="T35" fmla="*/ 643 h 707"/>
                              <a:gd name="T36" fmla="*/ 365 w 1217"/>
                              <a:gd name="T37" fmla="*/ 653 h 707"/>
                              <a:gd name="T38" fmla="*/ 281 w 1217"/>
                              <a:gd name="T39" fmla="*/ 655 h 707"/>
                              <a:gd name="T40" fmla="*/ 204 w 1217"/>
                              <a:gd name="T41" fmla="*/ 653 h 707"/>
                              <a:gd name="T42" fmla="*/ 138 w 1217"/>
                              <a:gd name="T43" fmla="*/ 646 h 707"/>
                              <a:gd name="T44" fmla="*/ 83 w 1217"/>
                              <a:gd name="T45" fmla="*/ 638 h 707"/>
                              <a:gd name="T46" fmla="*/ 25 w 1217"/>
                              <a:gd name="T47" fmla="*/ 625 h 707"/>
                              <a:gd name="T48" fmla="*/ 0 w 1217"/>
                              <a:gd name="T49" fmla="*/ 618 h 707"/>
                              <a:gd name="T50" fmla="*/ 4 w 1217"/>
                              <a:gd name="T51" fmla="*/ 622 h 707"/>
                              <a:gd name="T52" fmla="*/ 12 w 1217"/>
                              <a:gd name="T53" fmla="*/ 629 h 707"/>
                              <a:gd name="T54" fmla="*/ 19 w 1217"/>
                              <a:gd name="T55" fmla="*/ 639 h 707"/>
                              <a:gd name="T56" fmla="*/ 38 w 1217"/>
                              <a:gd name="T57" fmla="*/ 652 h 707"/>
                              <a:gd name="T58" fmla="*/ 67 w 1217"/>
                              <a:gd name="T59" fmla="*/ 665 h 707"/>
                              <a:gd name="T60" fmla="*/ 106 w 1217"/>
                              <a:gd name="T61" fmla="*/ 677 h 707"/>
                              <a:gd name="T62" fmla="*/ 153 w 1217"/>
                              <a:gd name="T63" fmla="*/ 689 h 707"/>
                              <a:gd name="T64" fmla="*/ 208 w 1217"/>
                              <a:gd name="T65" fmla="*/ 698 h 707"/>
                              <a:gd name="T66" fmla="*/ 271 w 1217"/>
                              <a:gd name="T67" fmla="*/ 705 h 707"/>
                              <a:gd name="T68" fmla="*/ 339 w 1217"/>
                              <a:gd name="T69" fmla="*/ 707 h 707"/>
                              <a:gd name="T70" fmla="*/ 412 w 1217"/>
                              <a:gd name="T71" fmla="*/ 705 h 707"/>
                              <a:gd name="T72" fmla="*/ 490 w 1217"/>
                              <a:gd name="T73" fmla="*/ 695 h 707"/>
                              <a:gd name="T74" fmla="*/ 572 w 1217"/>
                              <a:gd name="T75" fmla="*/ 680 h 707"/>
                              <a:gd name="T76" fmla="*/ 656 w 1217"/>
                              <a:gd name="T77" fmla="*/ 655 h 707"/>
                              <a:gd name="T78" fmla="*/ 742 w 1217"/>
                              <a:gd name="T79" fmla="*/ 623 h 707"/>
                              <a:gd name="T80" fmla="*/ 828 w 1217"/>
                              <a:gd name="T81" fmla="*/ 580 h 707"/>
                              <a:gd name="T82" fmla="*/ 915 w 1217"/>
                              <a:gd name="T83" fmla="*/ 525 h 707"/>
                              <a:gd name="T84" fmla="*/ 996 w 1217"/>
                              <a:gd name="T85" fmla="*/ 463 h 707"/>
                              <a:gd name="T86" fmla="*/ 1063 w 1217"/>
                              <a:gd name="T87" fmla="*/ 405 h 707"/>
                              <a:gd name="T88" fmla="*/ 1119 w 1217"/>
                              <a:gd name="T89" fmla="*/ 350 h 707"/>
                              <a:gd name="T90" fmla="*/ 1152 w 1217"/>
                              <a:gd name="T91" fmla="*/ 310 h 707"/>
                              <a:gd name="T92" fmla="*/ 1171 w 1217"/>
                              <a:gd name="T93" fmla="*/ 284 h 707"/>
                              <a:gd name="T94" fmla="*/ 1186 w 1217"/>
                              <a:gd name="T95" fmla="*/ 258 h 707"/>
                              <a:gd name="T96" fmla="*/ 1199 w 1217"/>
                              <a:gd name="T97" fmla="*/ 233 h 707"/>
                              <a:gd name="T98" fmla="*/ 1207 w 1217"/>
                              <a:gd name="T99" fmla="*/ 207 h 707"/>
                              <a:gd name="T100" fmla="*/ 1214 w 1217"/>
                              <a:gd name="T101" fmla="*/ 184 h 707"/>
                              <a:gd name="T102" fmla="*/ 1217 w 1217"/>
                              <a:gd name="T103" fmla="*/ 159 h 707"/>
                              <a:gd name="T104" fmla="*/ 1217 w 1217"/>
                              <a:gd name="T105" fmla="*/ 135 h 707"/>
                              <a:gd name="T106" fmla="*/ 1214 w 1217"/>
                              <a:gd name="T107" fmla="*/ 111 h 707"/>
                              <a:gd name="T108" fmla="*/ 1207 w 1217"/>
                              <a:gd name="T109" fmla="*/ 88 h 707"/>
                              <a:gd name="T110" fmla="*/ 1192 w 1217"/>
                              <a:gd name="T111" fmla="*/ 61 h 707"/>
                              <a:gd name="T112" fmla="*/ 1173 w 1217"/>
                              <a:gd name="T113" fmla="*/ 38 h 707"/>
                              <a:gd name="T114" fmla="*/ 1153 w 1217"/>
                              <a:gd name="T115" fmla="*/ 21 h 707"/>
                              <a:gd name="T116" fmla="*/ 1137 w 1217"/>
                              <a:gd name="T117" fmla="*/ 10 h 707"/>
                              <a:gd name="T118" fmla="*/ 1117 w 1217"/>
                              <a:gd name="T119" fmla="*/ 2 h 707"/>
                              <a:gd name="T120" fmla="*/ 1100 w 1217"/>
                              <a:gd name="T121"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7" h="707">
                                <a:moveTo>
                                  <a:pt x="1098" y="0"/>
                                </a:moveTo>
                                <a:lnTo>
                                  <a:pt x="1104" y="5"/>
                                </a:lnTo>
                                <a:lnTo>
                                  <a:pt x="1120" y="17"/>
                                </a:lnTo>
                                <a:lnTo>
                                  <a:pt x="1128" y="27"/>
                                </a:lnTo>
                                <a:lnTo>
                                  <a:pt x="1139" y="39"/>
                                </a:lnTo>
                                <a:lnTo>
                                  <a:pt x="1149" y="52"/>
                                </a:lnTo>
                                <a:lnTo>
                                  <a:pt x="1159" y="68"/>
                                </a:lnTo>
                                <a:lnTo>
                                  <a:pt x="1163" y="77"/>
                                </a:lnTo>
                                <a:lnTo>
                                  <a:pt x="1166" y="85"/>
                                </a:lnTo>
                                <a:lnTo>
                                  <a:pt x="1171" y="95"/>
                                </a:lnTo>
                                <a:lnTo>
                                  <a:pt x="1173" y="106"/>
                                </a:lnTo>
                                <a:lnTo>
                                  <a:pt x="1175" y="116"/>
                                </a:lnTo>
                                <a:lnTo>
                                  <a:pt x="1177" y="128"/>
                                </a:lnTo>
                                <a:lnTo>
                                  <a:pt x="1178" y="139"/>
                                </a:lnTo>
                                <a:lnTo>
                                  <a:pt x="1178" y="151"/>
                                </a:lnTo>
                                <a:lnTo>
                                  <a:pt x="1177" y="164"/>
                                </a:lnTo>
                                <a:lnTo>
                                  <a:pt x="1175" y="177"/>
                                </a:lnTo>
                                <a:lnTo>
                                  <a:pt x="1172" y="190"/>
                                </a:lnTo>
                                <a:lnTo>
                                  <a:pt x="1167" y="204"/>
                                </a:lnTo>
                                <a:lnTo>
                                  <a:pt x="1163" y="219"/>
                                </a:lnTo>
                                <a:lnTo>
                                  <a:pt x="1155" y="234"/>
                                </a:lnTo>
                                <a:lnTo>
                                  <a:pt x="1148" y="249"/>
                                </a:lnTo>
                                <a:lnTo>
                                  <a:pt x="1138" y="266"/>
                                </a:lnTo>
                                <a:lnTo>
                                  <a:pt x="1085" y="321"/>
                                </a:lnTo>
                                <a:lnTo>
                                  <a:pt x="1032" y="370"/>
                                </a:lnTo>
                                <a:lnTo>
                                  <a:pt x="978" y="415"/>
                                </a:lnTo>
                                <a:lnTo>
                                  <a:pt x="924" y="454"/>
                                </a:lnTo>
                                <a:lnTo>
                                  <a:pt x="870" y="490"/>
                                </a:lnTo>
                                <a:lnTo>
                                  <a:pt x="816" y="521"/>
                                </a:lnTo>
                                <a:lnTo>
                                  <a:pt x="763" y="548"/>
                                </a:lnTo>
                                <a:lnTo>
                                  <a:pt x="710" y="572"/>
                                </a:lnTo>
                                <a:lnTo>
                                  <a:pt x="658" y="593"/>
                                </a:lnTo>
                                <a:lnTo>
                                  <a:pt x="606" y="610"/>
                                </a:lnTo>
                                <a:lnTo>
                                  <a:pt x="555" y="623"/>
                                </a:lnTo>
                                <a:lnTo>
                                  <a:pt x="505" y="635"/>
                                </a:lnTo>
                                <a:lnTo>
                                  <a:pt x="457" y="643"/>
                                </a:lnTo>
                                <a:lnTo>
                                  <a:pt x="410" y="649"/>
                                </a:lnTo>
                                <a:lnTo>
                                  <a:pt x="365" y="653"/>
                                </a:lnTo>
                                <a:lnTo>
                                  <a:pt x="322" y="655"/>
                                </a:lnTo>
                                <a:lnTo>
                                  <a:pt x="281" y="655"/>
                                </a:lnTo>
                                <a:lnTo>
                                  <a:pt x="241" y="655"/>
                                </a:lnTo>
                                <a:lnTo>
                                  <a:pt x="204" y="653"/>
                                </a:lnTo>
                                <a:lnTo>
                                  <a:pt x="169" y="650"/>
                                </a:lnTo>
                                <a:lnTo>
                                  <a:pt x="138" y="646"/>
                                </a:lnTo>
                                <a:lnTo>
                                  <a:pt x="109" y="642"/>
                                </a:lnTo>
                                <a:lnTo>
                                  <a:pt x="83" y="638"/>
                                </a:lnTo>
                                <a:lnTo>
                                  <a:pt x="60" y="632"/>
                                </a:lnTo>
                                <a:lnTo>
                                  <a:pt x="25" y="625"/>
                                </a:lnTo>
                                <a:lnTo>
                                  <a:pt x="4" y="619"/>
                                </a:lnTo>
                                <a:lnTo>
                                  <a:pt x="0" y="618"/>
                                </a:lnTo>
                                <a:lnTo>
                                  <a:pt x="0" y="619"/>
                                </a:lnTo>
                                <a:lnTo>
                                  <a:pt x="4" y="622"/>
                                </a:lnTo>
                                <a:lnTo>
                                  <a:pt x="13" y="625"/>
                                </a:lnTo>
                                <a:lnTo>
                                  <a:pt x="12" y="629"/>
                                </a:lnTo>
                                <a:lnTo>
                                  <a:pt x="14" y="634"/>
                                </a:lnTo>
                                <a:lnTo>
                                  <a:pt x="19" y="639"/>
                                </a:lnTo>
                                <a:lnTo>
                                  <a:pt x="27" y="645"/>
                                </a:lnTo>
                                <a:lnTo>
                                  <a:pt x="38" y="652"/>
                                </a:lnTo>
                                <a:lnTo>
                                  <a:pt x="51" y="658"/>
                                </a:lnTo>
                                <a:lnTo>
                                  <a:pt x="67" y="665"/>
                                </a:lnTo>
                                <a:lnTo>
                                  <a:pt x="85" y="670"/>
                                </a:lnTo>
                                <a:lnTo>
                                  <a:pt x="106" y="677"/>
                                </a:lnTo>
                                <a:lnTo>
                                  <a:pt x="128" y="683"/>
                                </a:lnTo>
                                <a:lnTo>
                                  <a:pt x="153" y="689"/>
                                </a:lnTo>
                                <a:lnTo>
                                  <a:pt x="180" y="694"/>
                                </a:lnTo>
                                <a:lnTo>
                                  <a:pt x="208" y="698"/>
                                </a:lnTo>
                                <a:lnTo>
                                  <a:pt x="239" y="701"/>
                                </a:lnTo>
                                <a:lnTo>
                                  <a:pt x="271" y="705"/>
                                </a:lnTo>
                                <a:lnTo>
                                  <a:pt x="304" y="707"/>
                                </a:lnTo>
                                <a:lnTo>
                                  <a:pt x="339" y="707"/>
                                </a:lnTo>
                                <a:lnTo>
                                  <a:pt x="376" y="707"/>
                                </a:lnTo>
                                <a:lnTo>
                                  <a:pt x="412" y="705"/>
                                </a:lnTo>
                                <a:lnTo>
                                  <a:pt x="451" y="700"/>
                                </a:lnTo>
                                <a:lnTo>
                                  <a:pt x="490" y="695"/>
                                </a:lnTo>
                                <a:lnTo>
                                  <a:pt x="531" y="689"/>
                                </a:lnTo>
                                <a:lnTo>
                                  <a:pt x="572" y="680"/>
                                </a:lnTo>
                                <a:lnTo>
                                  <a:pt x="614" y="668"/>
                                </a:lnTo>
                                <a:lnTo>
                                  <a:pt x="656" y="655"/>
                                </a:lnTo>
                                <a:lnTo>
                                  <a:pt x="699" y="640"/>
                                </a:lnTo>
                                <a:lnTo>
                                  <a:pt x="742" y="623"/>
                                </a:lnTo>
                                <a:lnTo>
                                  <a:pt x="785" y="602"/>
                                </a:lnTo>
                                <a:lnTo>
                                  <a:pt x="828" y="580"/>
                                </a:lnTo>
                                <a:lnTo>
                                  <a:pt x="871" y="554"/>
                                </a:lnTo>
                                <a:lnTo>
                                  <a:pt x="915" y="525"/>
                                </a:lnTo>
                                <a:lnTo>
                                  <a:pt x="958" y="493"/>
                                </a:lnTo>
                                <a:lnTo>
                                  <a:pt x="996" y="463"/>
                                </a:lnTo>
                                <a:lnTo>
                                  <a:pt x="1031" y="434"/>
                                </a:lnTo>
                                <a:lnTo>
                                  <a:pt x="1063" y="405"/>
                                </a:lnTo>
                                <a:lnTo>
                                  <a:pt x="1092" y="377"/>
                                </a:lnTo>
                                <a:lnTo>
                                  <a:pt x="1119" y="350"/>
                                </a:lnTo>
                                <a:lnTo>
                                  <a:pt x="1141" y="323"/>
                                </a:lnTo>
                                <a:lnTo>
                                  <a:pt x="1152" y="310"/>
                                </a:lnTo>
                                <a:lnTo>
                                  <a:pt x="1162" y="297"/>
                                </a:lnTo>
                                <a:lnTo>
                                  <a:pt x="1171" y="284"/>
                                </a:lnTo>
                                <a:lnTo>
                                  <a:pt x="1178" y="271"/>
                                </a:lnTo>
                                <a:lnTo>
                                  <a:pt x="1186" y="258"/>
                                </a:lnTo>
                                <a:lnTo>
                                  <a:pt x="1192" y="245"/>
                                </a:lnTo>
                                <a:lnTo>
                                  <a:pt x="1199" y="233"/>
                                </a:lnTo>
                                <a:lnTo>
                                  <a:pt x="1203" y="220"/>
                                </a:lnTo>
                                <a:lnTo>
                                  <a:pt x="1207" y="207"/>
                                </a:lnTo>
                                <a:lnTo>
                                  <a:pt x="1212" y="195"/>
                                </a:lnTo>
                                <a:lnTo>
                                  <a:pt x="1214" y="184"/>
                                </a:lnTo>
                                <a:lnTo>
                                  <a:pt x="1216" y="171"/>
                                </a:lnTo>
                                <a:lnTo>
                                  <a:pt x="1217" y="159"/>
                                </a:lnTo>
                                <a:lnTo>
                                  <a:pt x="1217" y="147"/>
                                </a:lnTo>
                                <a:lnTo>
                                  <a:pt x="1217" y="135"/>
                                </a:lnTo>
                                <a:lnTo>
                                  <a:pt x="1216" y="123"/>
                                </a:lnTo>
                                <a:lnTo>
                                  <a:pt x="1214" y="111"/>
                                </a:lnTo>
                                <a:lnTo>
                                  <a:pt x="1212" y="99"/>
                                </a:lnTo>
                                <a:lnTo>
                                  <a:pt x="1207" y="88"/>
                                </a:lnTo>
                                <a:lnTo>
                                  <a:pt x="1203" y="76"/>
                                </a:lnTo>
                                <a:lnTo>
                                  <a:pt x="1192" y="61"/>
                                </a:lnTo>
                                <a:lnTo>
                                  <a:pt x="1182" y="48"/>
                                </a:lnTo>
                                <a:lnTo>
                                  <a:pt x="1173" y="38"/>
                                </a:lnTo>
                                <a:lnTo>
                                  <a:pt x="1163" y="28"/>
                                </a:lnTo>
                                <a:lnTo>
                                  <a:pt x="1153" y="21"/>
                                </a:lnTo>
                                <a:lnTo>
                                  <a:pt x="1145" y="15"/>
                                </a:lnTo>
                                <a:lnTo>
                                  <a:pt x="1137" y="10"/>
                                </a:lnTo>
                                <a:lnTo>
                                  <a:pt x="1130" y="7"/>
                                </a:lnTo>
                                <a:lnTo>
                                  <a:pt x="1117" y="2"/>
                                </a:lnTo>
                                <a:lnTo>
                                  <a:pt x="1106" y="0"/>
                                </a:lnTo>
                                <a:lnTo>
                                  <a:pt x="1100" y="0"/>
                                </a:lnTo>
                                <a:lnTo>
                                  <a:pt x="109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60"/>
                        <wps:cNvSpPr>
                          <a:spLocks/>
                        </wps:cNvSpPr>
                        <wps:spPr bwMode="auto">
                          <a:xfrm>
                            <a:off x="1429385" y="971550"/>
                            <a:ext cx="198755" cy="193675"/>
                          </a:xfrm>
                          <a:custGeom>
                            <a:avLst/>
                            <a:gdLst>
                              <a:gd name="T0" fmla="*/ 616 w 1878"/>
                              <a:gd name="T1" fmla="*/ 113 h 1827"/>
                              <a:gd name="T2" fmla="*/ 560 w 1878"/>
                              <a:gd name="T3" fmla="*/ 165 h 1827"/>
                              <a:gd name="T4" fmla="*/ 527 w 1878"/>
                              <a:gd name="T5" fmla="*/ 215 h 1827"/>
                              <a:gd name="T6" fmla="*/ 515 w 1878"/>
                              <a:gd name="T7" fmla="*/ 262 h 1827"/>
                              <a:gd name="T8" fmla="*/ 521 w 1878"/>
                              <a:gd name="T9" fmla="*/ 304 h 1827"/>
                              <a:gd name="T10" fmla="*/ 543 w 1878"/>
                              <a:gd name="T11" fmla="*/ 340 h 1827"/>
                              <a:gd name="T12" fmla="*/ 642 w 1878"/>
                              <a:gd name="T13" fmla="*/ 430 h 1827"/>
                              <a:gd name="T14" fmla="*/ 583 w 1878"/>
                              <a:gd name="T15" fmla="*/ 474 h 1827"/>
                              <a:gd name="T16" fmla="*/ 393 w 1878"/>
                              <a:gd name="T17" fmla="*/ 549 h 1827"/>
                              <a:gd name="T18" fmla="*/ 351 w 1878"/>
                              <a:gd name="T19" fmla="*/ 585 h 1827"/>
                              <a:gd name="T20" fmla="*/ 335 w 1878"/>
                              <a:gd name="T21" fmla="*/ 625 h 1827"/>
                              <a:gd name="T22" fmla="*/ 332 w 1878"/>
                              <a:gd name="T23" fmla="*/ 674 h 1827"/>
                              <a:gd name="T24" fmla="*/ 349 w 1878"/>
                              <a:gd name="T25" fmla="*/ 737 h 1827"/>
                              <a:gd name="T26" fmla="*/ 405 w 1878"/>
                              <a:gd name="T27" fmla="*/ 821 h 1827"/>
                              <a:gd name="T28" fmla="*/ 409 w 1878"/>
                              <a:gd name="T29" fmla="*/ 830 h 1827"/>
                              <a:gd name="T30" fmla="*/ 365 w 1878"/>
                              <a:gd name="T31" fmla="*/ 833 h 1827"/>
                              <a:gd name="T32" fmla="*/ 297 w 1878"/>
                              <a:gd name="T33" fmla="*/ 868 h 1827"/>
                              <a:gd name="T34" fmla="*/ 252 w 1878"/>
                              <a:gd name="T35" fmla="*/ 912 h 1827"/>
                              <a:gd name="T36" fmla="*/ 232 w 1878"/>
                              <a:gd name="T37" fmla="*/ 955 h 1827"/>
                              <a:gd name="T38" fmla="*/ 199 w 1878"/>
                              <a:gd name="T39" fmla="*/ 1047 h 1827"/>
                              <a:gd name="T40" fmla="*/ 117 w 1878"/>
                              <a:gd name="T41" fmla="*/ 1075 h 1827"/>
                              <a:gd name="T42" fmla="*/ 41 w 1878"/>
                              <a:gd name="T43" fmla="*/ 1126 h 1827"/>
                              <a:gd name="T44" fmla="*/ 11 w 1878"/>
                              <a:gd name="T45" fmla="*/ 1168 h 1827"/>
                              <a:gd name="T46" fmla="*/ 0 w 1878"/>
                              <a:gd name="T47" fmla="*/ 1225 h 1827"/>
                              <a:gd name="T48" fmla="*/ 11 w 1878"/>
                              <a:gd name="T49" fmla="*/ 1309 h 1827"/>
                              <a:gd name="T50" fmla="*/ 50 w 1878"/>
                              <a:gd name="T51" fmla="*/ 1411 h 1827"/>
                              <a:gd name="T52" fmla="*/ 122 w 1878"/>
                              <a:gd name="T53" fmla="*/ 1521 h 1827"/>
                              <a:gd name="T54" fmla="*/ 229 w 1878"/>
                              <a:gd name="T55" fmla="*/ 1630 h 1827"/>
                              <a:gd name="T56" fmla="*/ 374 w 1878"/>
                              <a:gd name="T57" fmla="*/ 1726 h 1827"/>
                              <a:gd name="T58" fmla="*/ 557 w 1878"/>
                              <a:gd name="T59" fmla="*/ 1797 h 1827"/>
                              <a:gd name="T60" fmla="*/ 744 w 1878"/>
                              <a:gd name="T61" fmla="*/ 1825 h 1827"/>
                              <a:gd name="T62" fmla="*/ 931 w 1878"/>
                              <a:gd name="T63" fmla="*/ 1818 h 1827"/>
                              <a:gd name="T64" fmla="*/ 1085 w 1878"/>
                              <a:gd name="T65" fmla="*/ 1778 h 1827"/>
                              <a:gd name="T66" fmla="*/ 1163 w 1878"/>
                              <a:gd name="T67" fmla="*/ 1736 h 1827"/>
                              <a:gd name="T68" fmla="*/ 1243 w 1878"/>
                              <a:gd name="T69" fmla="*/ 1669 h 1827"/>
                              <a:gd name="T70" fmla="*/ 1306 w 1878"/>
                              <a:gd name="T71" fmla="*/ 1583 h 1827"/>
                              <a:gd name="T72" fmla="*/ 1437 w 1878"/>
                              <a:gd name="T73" fmla="*/ 1498 h 1827"/>
                              <a:gd name="T74" fmla="*/ 1546 w 1878"/>
                              <a:gd name="T75" fmla="*/ 1430 h 1827"/>
                              <a:gd name="T76" fmla="*/ 1593 w 1878"/>
                              <a:gd name="T77" fmla="*/ 1378 h 1827"/>
                              <a:gd name="T78" fmla="*/ 1626 w 1878"/>
                              <a:gd name="T79" fmla="*/ 1313 h 1827"/>
                              <a:gd name="T80" fmla="*/ 1642 w 1878"/>
                              <a:gd name="T81" fmla="*/ 1231 h 1827"/>
                              <a:gd name="T82" fmla="*/ 1634 w 1878"/>
                              <a:gd name="T83" fmla="*/ 1187 h 1827"/>
                              <a:gd name="T84" fmla="*/ 1588 w 1878"/>
                              <a:gd name="T85" fmla="*/ 1132 h 1827"/>
                              <a:gd name="T86" fmla="*/ 1553 w 1878"/>
                              <a:gd name="T87" fmla="*/ 1093 h 1827"/>
                              <a:gd name="T88" fmla="*/ 1622 w 1878"/>
                              <a:gd name="T89" fmla="*/ 1066 h 1827"/>
                              <a:gd name="T90" fmla="*/ 1726 w 1878"/>
                              <a:gd name="T91" fmla="*/ 983 h 1827"/>
                              <a:gd name="T92" fmla="*/ 1775 w 1878"/>
                              <a:gd name="T93" fmla="*/ 873 h 1827"/>
                              <a:gd name="T94" fmla="*/ 1783 w 1878"/>
                              <a:gd name="T95" fmla="*/ 759 h 1827"/>
                              <a:gd name="T96" fmla="*/ 1766 w 1878"/>
                              <a:gd name="T97" fmla="*/ 660 h 1827"/>
                              <a:gd name="T98" fmla="*/ 1736 w 1878"/>
                              <a:gd name="T99" fmla="*/ 584 h 1827"/>
                              <a:gd name="T100" fmla="*/ 1766 w 1878"/>
                              <a:gd name="T101" fmla="*/ 556 h 1827"/>
                              <a:gd name="T102" fmla="*/ 1842 w 1878"/>
                              <a:gd name="T103" fmla="*/ 465 h 1827"/>
                              <a:gd name="T104" fmla="*/ 1872 w 1878"/>
                              <a:gd name="T105" fmla="*/ 401 h 1827"/>
                              <a:gd name="T106" fmla="*/ 1874 w 1878"/>
                              <a:gd name="T107" fmla="*/ 329 h 1827"/>
                              <a:gd name="T108" fmla="*/ 1837 w 1878"/>
                              <a:gd name="T109" fmla="*/ 258 h 1827"/>
                              <a:gd name="T110" fmla="*/ 1708 w 1878"/>
                              <a:gd name="T111" fmla="*/ 160 h 1827"/>
                              <a:gd name="T112" fmla="*/ 1529 w 1878"/>
                              <a:gd name="T113" fmla="*/ 82 h 1827"/>
                              <a:gd name="T114" fmla="*/ 1320 w 1878"/>
                              <a:gd name="T115" fmla="*/ 30 h 1827"/>
                              <a:gd name="T116" fmla="*/ 1104 w 1878"/>
                              <a:gd name="T117" fmla="*/ 3 h 1827"/>
                              <a:gd name="T118" fmla="*/ 901 w 1878"/>
                              <a:gd name="T119" fmla="*/ 7 h 1827"/>
                              <a:gd name="T120" fmla="*/ 734 w 1878"/>
                              <a:gd name="T121" fmla="*/ 45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78" h="1827">
                                <a:moveTo>
                                  <a:pt x="681" y="69"/>
                                </a:moveTo>
                                <a:lnTo>
                                  <a:pt x="664" y="80"/>
                                </a:lnTo>
                                <a:lnTo>
                                  <a:pt x="646" y="91"/>
                                </a:lnTo>
                                <a:lnTo>
                                  <a:pt x="631" y="102"/>
                                </a:lnTo>
                                <a:lnTo>
                                  <a:pt x="616" y="113"/>
                                </a:lnTo>
                                <a:lnTo>
                                  <a:pt x="603" y="123"/>
                                </a:lnTo>
                                <a:lnTo>
                                  <a:pt x="590" y="134"/>
                                </a:lnTo>
                                <a:lnTo>
                                  <a:pt x="580" y="145"/>
                                </a:lnTo>
                                <a:lnTo>
                                  <a:pt x="569" y="155"/>
                                </a:lnTo>
                                <a:lnTo>
                                  <a:pt x="560" y="165"/>
                                </a:lnTo>
                                <a:lnTo>
                                  <a:pt x="551" y="175"/>
                                </a:lnTo>
                                <a:lnTo>
                                  <a:pt x="544" y="186"/>
                                </a:lnTo>
                                <a:lnTo>
                                  <a:pt x="537" y="196"/>
                                </a:lnTo>
                                <a:lnTo>
                                  <a:pt x="531" y="205"/>
                                </a:lnTo>
                                <a:lnTo>
                                  <a:pt x="527" y="215"/>
                                </a:lnTo>
                                <a:lnTo>
                                  <a:pt x="522" y="225"/>
                                </a:lnTo>
                                <a:lnTo>
                                  <a:pt x="519" y="233"/>
                                </a:lnTo>
                                <a:lnTo>
                                  <a:pt x="517" y="243"/>
                                </a:lnTo>
                                <a:lnTo>
                                  <a:pt x="515" y="252"/>
                                </a:lnTo>
                                <a:lnTo>
                                  <a:pt x="515" y="262"/>
                                </a:lnTo>
                                <a:lnTo>
                                  <a:pt x="514" y="270"/>
                                </a:lnTo>
                                <a:lnTo>
                                  <a:pt x="515" y="279"/>
                                </a:lnTo>
                                <a:lnTo>
                                  <a:pt x="516" y="287"/>
                                </a:lnTo>
                                <a:lnTo>
                                  <a:pt x="518" y="295"/>
                                </a:lnTo>
                                <a:lnTo>
                                  <a:pt x="521" y="304"/>
                                </a:lnTo>
                                <a:lnTo>
                                  <a:pt x="524" y="311"/>
                                </a:lnTo>
                                <a:lnTo>
                                  <a:pt x="528" y="319"/>
                                </a:lnTo>
                                <a:lnTo>
                                  <a:pt x="532" y="326"/>
                                </a:lnTo>
                                <a:lnTo>
                                  <a:pt x="537" y="334"/>
                                </a:lnTo>
                                <a:lnTo>
                                  <a:pt x="543" y="340"/>
                                </a:lnTo>
                                <a:lnTo>
                                  <a:pt x="549" y="347"/>
                                </a:lnTo>
                                <a:lnTo>
                                  <a:pt x="556" y="354"/>
                                </a:lnTo>
                                <a:lnTo>
                                  <a:pt x="563" y="360"/>
                                </a:lnTo>
                                <a:lnTo>
                                  <a:pt x="612" y="402"/>
                                </a:lnTo>
                                <a:lnTo>
                                  <a:pt x="642" y="430"/>
                                </a:lnTo>
                                <a:lnTo>
                                  <a:pt x="658" y="445"/>
                                </a:lnTo>
                                <a:lnTo>
                                  <a:pt x="664" y="449"/>
                                </a:lnTo>
                                <a:lnTo>
                                  <a:pt x="653" y="452"/>
                                </a:lnTo>
                                <a:lnTo>
                                  <a:pt x="624" y="461"/>
                                </a:lnTo>
                                <a:lnTo>
                                  <a:pt x="583" y="474"/>
                                </a:lnTo>
                                <a:lnTo>
                                  <a:pt x="534" y="490"/>
                                </a:lnTo>
                                <a:lnTo>
                                  <a:pt x="482" y="509"/>
                                </a:lnTo>
                                <a:lnTo>
                                  <a:pt x="434" y="528"/>
                                </a:lnTo>
                                <a:lnTo>
                                  <a:pt x="412" y="539"/>
                                </a:lnTo>
                                <a:lnTo>
                                  <a:pt x="393" y="549"/>
                                </a:lnTo>
                                <a:lnTo>
                                  <a:pt x="378" y="558"/>
                                </a:lnTo>
                                <a:lnTo>
                                  <a:pt x="365" y="567"/>
                                </a:lnTo>
                                <a:lnTo>
                                  <a:pt x="360" y="572"/>
                                </a:lnTo>
                                <a:lnTo>
                                  <a:pt x="355" y="579"/>
                                </a:lnTo>
                                <a:lnTo>
                                  <a:pt x="351" y="585"/>
                                </a:lnTo>
                                <a:lnTo>
                                  <a:pt x="346" y="592"/>
                                </a:lnTo>
                                <a:lnTo>
                                  <a:pt x="343" y="599"/>
                                </a:lnTo>
                                <a:lnTo>
                                  <a:pt x="340" y="608"/>
                                </a:lnTo>
                                <a:lnTo>
                                  <a:pt x="338" y="616"/>
                                </a:lnTo>
                                <a:lnTo>
                                  <a:pt x="335" y="625"/>
                                </a:lnTo>
                                <a:lnTo>
                                  <a:pt x="333" y="634"/>
                                </a:lnTo>
                                <a:lnTo>
                                  <a:pt x="332" y="643"/>
                                </a:lnTo>
                                <a:lnTo>
                                  <a:pt x="332" y="653"/>
                                </a:lnTo>
                                <a:lnTo>
                                  <a:pt x="332" y="663"/>
                                </a:lnTo>
                                <a:lnTo>
                                  <a:pt x="332" y="674"/>
                                </a:lnTo>
                                <a:lnTo>
                                  <a:pt x="333" y="683"/>
                                </a:lnTo>
                                <a:lnTo>
                                  <a:pt x="335" y="694"/>
                                </a:lnTo>
                                <a:lnTo>
                                  <a:pt x="338" y="704"/>
                                </a:lnTo>
                                <a:lnTo>
                                  <a:pt x="343" y="721"/>
                                </a:lnTo>
                                <a:lnTo>
                                  <a:pt x="349" y="737"/>
                                </a:lnTo>
                                <a:lnTo>
                                  <a:pt x="356" y="751"/>
                                </a:lnTo>
                                <a:lnTo>
                                  <a:pt x="364" y="765"/>
                                </a:lnTo>
                                <a:lnTo>
                                  <a:pt x="380" y="789"/>
                                </a:lnTo>
                                <a:lnTo>
                                  <a:pt x="394" y="809"/>
                                </a:lnTo>
                                <a:lnTo>
                                  <a:pt x="405" y="821"/>
                                </a:lnTo>
                                <a:lnTo>
                                  <a:pt x="411" y="829"/>
                                </a:lnTo>
                                <a:lnTo>
                                  <a:pt x="411" y="830"/>
                                </a:lnTo>
                                <a:lnTo>
                                  <a:pt x="411" y="831"/>
                                </a:lnTo>
                                <a:lnTo>
                                  <a:pt x="410" y="831"/>
                                </a:lnTo>
                                <a:lnTo>
                                  <a:pt x="409" y="830"/>
                                </a:lnTo>
                                <a:lnTo>
                                  <a:pt x="405" y="829"/>
                                </a:lnTo>
                                <a:lnTo>
                                  <a:pt x="397" y="825"/>
                                </a:lnTo>
                                <a:lnTo>
                                  <a:pt x="392" y="826"/>
                                </a:lnTo>
                                <a:lnTo>
                                  <a:pt x="375" y="830"/>
                                </a:lnTo>
                                <a:lnTo>
                                  <a:pt x="365" y="833"/>
                                </a:lnTo>
                                <a:lnTo>
                                  <a:pt x="353" y="839"/>
                                </a:lnTo>
                                <a:lnTo>
                                  <a:pt x="339" y="844"/>
                                </a:lnTo>
                                <a:lnTo>
                                  <a:pt x="325" y="851"/>
                                </a:lnTo>
                                <a:lnTo>
                                  <a:pt x="311" y="858"/>
                                </a:lnTo>
                                <a:lnTo>
                                  <a:pt x="297" y="868"/>
                                </a:lnTo>
                                <a:lnTo>
                                  <a:pt x="283" y="879"/>
                                </a:lnTo>
                                <a:lnTo>
                                  <a:pt x="270" y="891"/>
                                </a:lnTo>
                                <a:lnTo>
                                  <a:pt x="263" y="897"/>
                                </a:lnTo>
                                <a:lnTo>
                                  <a:pt x="258" y="905"/>
                                </a:lnTo>
                                <a:lnTo>
                                  <a:pt x="252" y="912"/>
                                </a:lnTo>
                                <a:lnTo>
                                  <a:pt x="247" y="920"/>
                                </a:lnTo>
                                <a:lnTo>
                                  <a:pt x="243" y="928"/>
                                </a:lnTo>
                                <a:lnTo>
                                  <a:pt x="238" y="937"/>
                                </a:lnTo>
                                <a:lnTo>
                                  <a:pt x="235" y="946"/>
                                </a:lnTo>
                                <a:lnTo>
                                  <a:pt x="232" y="955"/>
                                </a:lnTo>
                                <a:lnTo>
                                  <a:pt x="216" y="1014"/>
                                </a:lnTo>
                                <a:lnTo>
                                  <a:pt x="209" y="1039"/>
                                </a:lnTo>
                                <a:lnTo>
                                  <a:pt x="207" y="1046"/>
                                </a:lnTo>
                                <a:lnTo>
                                  <a:pt x="207" y="1045"/>
                                </a:lnTo>
                                <a:lnTo>
                                  <a:pt x="199" y="1047"/>
                                </a:lnTo>
                                <a:lnTo>
                                  <a:pt x="180" y="1051"/>
                                </a:lnTo>
                                <a:lnTo>
                                  <a:pt x="166" y="1056"/>
                                </a:lnTo>
                                <a:lnTo>
                                  <a:pt x="151" y="1061"/>
                                </a:lnTo>
                                <a:lnTo>
                                  <a:pt x="135" y="1067"/>
                                </a:lnTo>
                                <a:lnTo>
                                  <a:pt x="117" y="1075"/>
                                </a:lnTo>
                                <a:lnTo>
                                  <a:pt x="99" y="1084"/>
                                </a:lnTo>
                                <a:lnTo>
                                  <a:pt x="82" y="1094"/>
                                </a:lnTo>
                                <a:lnTo>
                                  <a:pt x="64" y="1106"/>
                                </a:lnTo>
                                <a:lnTo>
                                  <a:pt x="48" y="1119"/>
                                </a:lnTo>
                                <a:lnTo>
                                  <a:pt x="41" y="1126"/>
                                </a:lnTo>
                                <a:lnTo>
                                  <a:pt x="34" y="1133"/>
                                </a:lnTo>
                                <a:lnTo>
                                  <a:pt x="28" y="1142"/>
                                </a:lnTo>
                                <a:lnTo>
                                  <a:pt x="21" y="1151"/>
                                </a:lnTo>
                                <a:lnTo>
                                  <a:pt x="16" y="1159"/>
                                </a:lnTo>
                                <a:lnTo>
                                  <a:pt x="11" y="1168"/>
                                </a:lnTo>
                                <a:lnTo>
                                  <a:pt x="7" y="1178"/>
                                </a:lnTo>
                                <a:lnTo>
                                  <a:pt x="4" y="1188"/>
                                </a:lnTo>
                                <a:lnTo>
                                  <a:pt x="2" y="1199"/>
                                </a:lnTo>
                                <a:lnTo>
                                  <a:pt x="1" y="1211"/>
                                </a:lnTo>
                                <a:lnTo>
                                  <a:pt x="0" y="1225"/>
                                </a:lnTo>
                                <a:lnTo>
                                  <a:pt x="0" y="1240"/>
                                </a:lnTo>
                                <a:lnTo>
                                  <a:pt x="2" y="1255"/>
                                </a:lnTo>
                                <a:lnTo>
                                  <a:pt x="4" y="1272"/>
                                </a:lnTo>
                                <a:lnTo>
                                  <a:pt x="7" y="1290"/>
                                </a:lnTo>
                                <a:lnTo>
                                  <a:pt x="11" y="1309"/>
                                </a:lnTo>
                                <a:lnTo>
                                  <a:pt x="17" y="1327"/>
                                </a:lnTo>
                                <a:lnTo>
                                  <a:pt x="23" y="1348"/>
                                </a:lnTo>
                                <a:lnTo>
                                  <a:pt x="32" y="1368"/>
                                </a:lnTo>
                                <a:lnTo>
                                  <a:pt x="41" y="1389"/>
                                </a:lnTo>
                                <a:lnTo>
                                  <a:pt x="50" y="1411"/>
                                </a:lnTo>
                                <a:lnTo>
                                  <a:pt x="62" y="1432"/>
                                </a:lnTo>
                                <a:lnTo>
                                  <a:pt x="75" y="1455"/>
                                </a:lnTo>
                                <a:lnTo>
                                  <a:pt x="89" y="1476"/>
                                </a:lnTo>
                                <a:lnTo>
                                  <a:pt x="104" y="1499"/>
                                </a:lnTo>
                                <a:lnTo>
                                  <a:pt x="122" y="1521"/>
                                </a:lnTo>
                                <a:lnTo>
                                  <a:pt x="140" y="1543"/>
                                </a:lnTo>
                                <a:lnTo>
                                  <a:pt x="159" y="1565"/>
                                </a:lnTo>
                                <a:lnTo>
                                  <a:pt x="181" y="1586"/>
                                </a:lnTo>
                                <a:lnTo>
                                  <a:pt x="204" y="1608"/>
                                </a:lnTo>
                                <a:lnTo>
                                  <a:pt x="229" y="1630"/>
                                </a:lnTo>
                                <a:lnTo>
                                  <a:pt x="254" y="1650"/>
                                </a:lnTo>
                                <a:lnTo>
                                  <a:pt x="281" y="1669"/>
                                </a:lnTo>
                                <a:lnTo>
                                  <a:pt x="311" y="1689"/>
                                </a:lnTo>
                                <a:lnTo>
                                  <a:pt x="341" y="1707"/>
                                </a:lnTo>
                                <a:lnTo>
                                  <a:pt x="374" y="1726"/>
                                </a:lnTo>
                                <a:lnTo>
                                  <a:pt x="408" y="1742"/>
                                </a:lnTo>
                                <a:lnTo>
                                  <a:pt x="445" y="1758"/>
                                </a:lnTo>
                                <a:lnTo>
                                  <a:pt x="482" y="1773"/>
                                </a:lnTo>
                                <a:lnTo>
                                  <a:pt x="521" y="1787"/>
                                </a:lnTo>
                                <a:lnTo>
                                  <a:pt x="557" y="1797"/>
                                </a:lnTo>
                                <a:lnTo>
                                  <a:pt x="592" y="1805"/>
                                </a:lnTo>
                                <a:lnTo>
                                  <a:pt x="629" y="1813"/>
                                </a:lnTo>
                                <a:lnTo>
                                  <a:pt x="667" y="1818"/>
                                </a:lnTo>
                                <a:lnTo>
                                  <a:pt x="706" y="1823"/>
                                </a:lnTo>
                                <a:lnTo>
                                  <a:pt x="744" y="1825"/>
                                </a:lnTo>
                                <a:lnTo>
                                  <a:pt x="783" y="1827"/>
                                </a:lnTo>
                                <a:lnTo>
                                  <a:pt x="820" y="1827"/>
                                </a:lnTo>
                                <a:lnTo>
                                  <a:pt x="858" y="1825"/>
                                </a:lnTo>
                                <a:lnTo>
                                  <a:pt x="895" y="1823"/>
                                </a:lnTo>
                                <a:lnTo>
                                  <a:pt x="931" y="1818"/>
                                </a:lnTo>
                                <a:lnTo>
                                  <a:pt x="965" y="1813"/>
                                </a:lnTo>
                                <a:lnTo>
                                  <a:pt x="997" y="1805"/>
                                </a:lnTo>
                                <a:lnTo>
                                  <a:pt x="1029" y="1798"/>
                                </a:lnTo>
                                <a:lnTo>
                                  <a:pt x="1058" y="1789"/>
                                </a:lnTo>
                                <a:lnTo>
                                  <a:pt x="1085" y="1778"/>
                                </a:lnTo>
                                <a:lnTo>
                                  <a:pt x="1102" y="1771"/>
                                </a:lnTo>
                                <a:lnTo>
                                  <a:pt x="1118" y="1762"/>
                                </a:lnTo>
                                <a:lnTo>
                                  <a:pt x="1134" y="1754"/>
                                </a:lnTo>
                                <a:lnTo>
                                  <a:pt x="1149" y="1745"/>
                                </a:lnTo>
                                <a:lnTo>
                                  <a:pt x="1163" y="1736"/>
                                </a:lnTo>
                                <a:lnTo>
                                  <a:pt x="1177" y="1727"/>
                                </a:lnTo>
                                <a:lnTo>
                                  <a:pt x="1189" y="1718"/>
                                </a:lnTo>
                                <a:lnTo>
                                  <a:pt x="1202" y="1708"/>
                                </a:lnTo>
                                <a:lnTo>
                                  <a:pt x="1223" y="1689"/>
                                </a:lnTo>
                                <a:lnTo>
                                  <a:pt x="1243" y="1669"/>
                                </a:lnTo>
                                <a:lnTo>
                                  <a:pt x="1260" y="1650"/>
                                </a:lnTo>
                                <a:lnTo>
                                  <a:pt x="1275" y="1632"/>
                                </a:lnTo>
                                <a:lnTo>
                                  <a:pt x="1287" y="1614"/>
                                </a:lnTo>
                                <a:lnTo>
                                  <a:pt x="1298" y="1597"/>
                                </a:lnTo>
                                <a:lnTo>
                                  <a:pt x="1306" y="1583"/>
                                </a:lnTo>
                                <a:lnTo>
                                  <a:pt x="1313" y="1570"/>
                                </a:lnTo>
                                <a:lnTo>
                                  <a:pt x="1321" y="1552"/>
                                </a:lnTo>
                                <a:lnTo>
                                  <a:pt x="1324" y="1545"/>
                                </a:lnTo>
                                <a:lnTo>
                                  <a:pt x="1382" y="1522"/>
                                </a:lnTo>
                                <a:lnTo>
                                  <a:pt x="1437" y="1498"/>
                                </a:lnTo>
                                <a:lnTo>
                                  <a:pt x="1464" y="1485"/>
                                </a:lnTo>
                                <a:lnTo>
                                  <a:pt x="1489" y="1470"/>
                                </a:lnTo>
                                <a:lnTo>
                                  <a:pt x="1513" y="1455"/>
                                </a:lnTo>
                                <a:lnTo>
                                  <a:pt x="1535" y="1439"/>
                                </a:lnTo>
                                <a:lnTo>
                                  <a:pt x="1546" y="1430"/>
                                </a:lnTo>
                                <a:lnTo>
                                  <a:pt x="1556" y="1420"/>
                                </a:lnTo>
                                <a:lnTo>
                                  <a:pt x="1566" y="1411"/>
                                </a:lnTo>
                                <a:lnTo>
                                  <a:pt x="1575" y="1400"/>
                                </a:lnTo>
                                <a:lnTo>
                                  <a:pt x="1584" y="1390"/>
                                </a:lnTo>
                                <a:lnTo>
                                  <a:pt x="1593" y="1378"/>
                                </a:lnTo>
                                <a:lnTo>
                                  <a:pt x="1600" y="1366"/>
                                </a:lnTo>
                                <a:lnTo>
                                  <a:pt x="1608" y="1354"/>
                                </a:lnTo>
                                <a:lnTo>
                                  <a:pt x="1614" y="1342"/>
                                </a:lnTo>
                                <a:lnTo>
                                  <a:pt x="1621" y="1327"/>
                                </a:lnTo>
                                <a:lnTo>
                                  <a:pt x="1626" y="1313"/>
                                </a:lnTo>
                                <a:lnTo>
                                  <a:pt x="1630" y="1298"/>
                                </a:lnTo>
                                <a:lnTo>
                                  <a:pt x="1635" y="1283"/>
                                </a:lnTo>
                                <a:lnTo>
                                  <a:pt x="1638" y="1266"/>
                                </a:lnTo>
                                <a:lnTo>
                                  <a:pt x="1640" y="1249"/>
                                </a:lnTo>
                                <a:lnTo>
                                  <a:pt x="1642" y="1231"/>
                                </a:lnTo>
                                <a:lnTo>
                                  <a:pt x="1643" y="1224"/>
                                </a:lnTo>
                                <a:lnTo>
                                  <a:pt x="1642" y="1215"/>
                                </a:lnTo>
                                <a:lnTo>
                                  <a:pt x="1641" y="1209"/>
                                </a:lnTo>
                                <a:lnTo>
                                  <a:pt x="1639" y="1201"/>
                                </a:lnTo>
                                <a:lnTo>
                                  <a:pt x="1634" y="1187"/>
                                </a:lnTo>
                                <a:lnTo>
                                  <a:pt x="1627" y="1174"/>
                                </a:lnTo>
                                <a:lnTo>
                                  <a:pt x="1618" y="1162"/>
                                </a:lnTo>
                                <a:lnTo>
                                  <a:pt x="1609" y="1152"/>
                                </a:lnTo>
                                <a:lnTo>
                                  <a:pt x="1598" y="1142"/>
                                </a:lnTo>
                                <a:lnTo>
                                  <a:pt x="1588" y="1132"/>
                                </a:lnTo>
                                <a:lnTo>
                                  <a:pt x="1570" y="1116"/>
                                </a:lnTo>
                                <a:lnTo>
                                  <a:pt x="1557" y="1104"/>
                                </a:lnTo>
                                <a:lnTo>
                                  <a:pt x="1553" y="1099"/>
                                </a:lnTo>
                                <a:lnTo>
                                  <a:pt x="1553" y="1094"/>
                                </a:lnTo>
                                <a:lnTo>
                                  <a:pt x="1553" y="1093"/>
                                </a:lnTo>
                                <a:lnTo>
                                  <a:pt x="1555" y="1091"/>
                                </a:lnTo>
                                <a:lnTo>
                                  <a:pt x="1557" y="1090"/>
                                </a:lnTo>
                                <a:lnTo>
                                  <a:pt x="1560" y="1089"/>
                                </a:lnTo>
                                <a:lnTo>
                                  <a:pt x="1593" y="1078"/>
                                </a:lnTo>
                                <a:lnTo>
                                  <a:pt x="1622" y="1066"/>
                                </a:lnTo>
                                <a:lnTo>
                                  <a:pt x="1649" y="1052"/>
                                </a:lnTo>
                                <a:lnTo>
                                  <a:pt x="1672" y="1037"/>
                                </a:lnTo>
                                <a:lnTo>
                                  <a:pt x="1693" y="1020"/>
                                </a:lnTo>
                                <a:lnTo>
                                  <a:pt x="1711" y="1003"/>
                                </a:lnTo>
                                <a:lnTo>
                                  <a:pt x="1726" y="983"/>
                                </a:lnTo>
                                <a:lnTo>
                                  <a:pt x="1741" y="963"/>
                                </a:lnTo>
                                <a:lnTo>
                                  <a:pt x="1752" y="941"/>
                                </a:lnTo>
                                <a:lnTo>
                                  <a:pt x="1761" y="919"/>
                                </a:lnTo>
                                <a:lnTo>
                                  <a:pt x="1769" y="897"/>
                                </a:lnTo>
                                <a:lnTo>
                                  <a:pt x="1775" y="873"/>
                                </a:lnTo>
                                <a:lnTo>
                                  <a:pt x="1778" y="851"/>
                                </a:lnTo>
                                <a:lnTo>
                                  <a:pt x="1782" y="828"/>
                                </a:lnTo>
                                <a:lnTo>
                                  <a:pt x="1783" y="804"/>
                                </a:lnTo>
                                <a:lnTo>
                                  <a:pt x="1783" y="782"/>
                                </a:lnTo>
                                <a:lnTo>
                                  <a:pt x="1783" y="759"/>
                                </a:lnTo>
                                <a:lnTo>
                                  <a:pt x="1780" y="737"/>
                                </a:lnTo>
                                <a:lnTo>
                                  <a:pt x="1777" y="717"/>
                                </a:lnTo>
                                <a:lnTo>
                                  <a:pt x="1774" y="696"/>
                                </a:lnTo>
                                <a:lnTo>
                                  <a:pt x="1771" y="678"/>
                                </a:lnTo>
                                <a:lnTo>
                                  <a:pt x="1766" y="660"/>
                                </a:lnTo>
                                <a:lnTo>
                                  <a:pt x="1762" y="643"/>
                                </a:lnTo>
                                <a:lnTo>
                                  <a:pt x="1757" y="628"/>
                                </a:lnTo>
                                <a:lnTo>
                                  <a:pt x="1748" y="605"/>
                                </a:lnTo>
                                <a:lnTo>
                                  <a:pt x="1739" y="588"/>
                                </a:lnTo>
                                <a:lnTo>
                                  <a:pt x="1736" y="584"/>
                                </a:lnTo>
                                <a:lnTo>
                                  <a:pt x="1734" y="582"/>
                                </a:lnTo>
                                <a:lnTo>
                                  <a:pt x="1732" y="582"/>
                                </a:lnTo>
                                <a:lnTo>
                                  <a:pt x="1731" y="586"/>
                                </a:lnTo>
                                <a:lnTo>
                                  <a:pt x="1741" y="578"/>
                                </a:lnTo>
                                <a:lnTo>
                                  <a:pt x="1766" y="556"/>
                                </a:lnTo>
                                <a:lnTo>
                                  <a:pt x="1783" y="540"/>
                                </a:lnTo>
                                <a:lnTo>
                                  <a:pt x="1800" y="522"/>
                                </a:lnTo>
                                <a:lnTo>
                                  <a:pt x="1817" y="501"/>
                                </a:lnTo>
                                <a:lnTo>
                                  <a:pt x="1834" y="478"/>
                                </a:lnTo>
                                <a:lnTo>
                                  <a:pt x="1842" y="465"/>
                                </a:lnTo>
                                <a:lnTo>
                                  <a:pt x="1850" y="454"/>
                                </a:lnTo>
                                <a:lnTo>
                                  <a:pt x="1856" y="441"/>
                                </a:lnTo>
                                <a:lnTo>
                                  <a:pt x="1863" y="428"/>
                                </a:lnTo>
                                <a:lnTo>
                                  <a:pt x="1868" y="414"/>
                                </a:lnTo>
                                <a:lnTo>
                                  <a:pt x="1872" y="401"/>
                                </a:lnTo>
                                <a:lnTo>
                                  <a:pt x="1876" y="387"/>
                                </a:lnTo>
                                <a:lnTo>
                                  <a:pt x="1878" y="373"/>
                                </a:lnTo>
                                <a:lnTo>
                                  <a:pt x="1878" y="359"/>
                                </a:lnTo>
                                <a:lnTo>
                                  <a:pt x="1878" y="344"/>
                                </a:lnTo>
                                <a:lnTo>
                                  <a:pt x="1874" y="329"/>
                                </a:lnTo>
                                <a:lnTo>
                                  <a:pt x="1871" y="315"/>
                                </a:lnTo>
                                <a:lnTo>
                                  <a:pt x="1866" y="300"/>
                                </a:lnTo>
                                <a:lnTo>
                                  <a:pt x="1858" y="286"/>
                                </a:lnTo>
                                <a:lnTo>
                                  <a:pt x="1849" y="272"/>
                                </a:lnTo>
                                <a:lnTo>
                                  <a:pt x="1837" y="258"/>
                                </a:lnTo>
                                <a:lnTo>
                                  <a:pt x="1816" y="237"/>
                                </a:lnTo>
                                <a:lnTo>
                                  <a:pt x="1792" y="216"/>
                                </a:lnTo>
                                <a:lnTo>
                                  <a:pt x="1766" y="197"/>
                                </a:lnTo>
                                <a:lnTo>
                                  <a:pt x="1738" y="178"/>
                                </a:lnTo>
                                <a:lnTo>
                                  <a:pt x="1708" y="160"/>
                                </a:lnTo>
                                <a:lnTo>
                                  <a:pt x="1676" y="143"/>
                                </a:lnTo>
                                <a:lnTo>
                                  <a:pt x="1641" y="127"/>
                                </a:lnTo>
                                <a:lnTo>
                                  <a:pt x="1606" y="112"/>
                                </a:lnTo>
                                <a:lnTo>
                                  <a:pt x="1568" y="96"/>
                                </a:lnTo>
                                <a:lnTo>
                                  <a:pt x="1529" y="82"/>
                                </a:lnTo>
                                <a:lnTo>
                                  <a:pt x="1489" y="71"/>
                                </a:lnTo>
                                <a:lnTo>
                                  <a:pt x="1448" y="59"/>
                                </a:lnTo>
                                <a:lnTo>
                                  <a:pt x="1407" y="48"/>
                                </a:lnTo>
                                <a:lnTo>
                                  <a:pt x="1364" y="38"/>
                                </a:lnTo>
                                <a:lnTo>
                                  <a:pt x="1320" y="30"/>
                                </a:lnTo>
                                <a:lnTo>
                                  <a:pt x="1277" y="22"/>
                                </a:lnTo>
                                <a:lnTo>
                                  <a:pt x="1234" y="16"/>
                                </a:lnTo>
                                <a:lnTo>
                                  <a:pt x="1191" y="10"/>
                                </a:lnTo>
                                <a:lnTo>
                                  <a:pt x="1148" y="6"/>
                                </a:lnTo>
                                <a:lnTo>
                                  <a:pt x="1104" y="3"/>
                                </a:lnTo>
                                <a:lnTo>
                                  <a:pt x="1062" y="0"/>
                                </a:lnTo>
                                <a:lnTo>
                                  <a:pt x="1021" y="0"/>
                                </a:lnTo>
                                <a:lnTo>
                                  <a:pt x="980" y="2"/>
                                </a:lnTo>
                                <a:lnTo>
                                  <a:pt x="940" y="3"/>
                                </a:lnTo>
                                <a:lnTo>
                                  <a:pt x="901" y="7"/>
                                </a:lnTo>
                                <a:lnTo>
                                  <a:pt x="865" y="11"/>
                                </a:lnTo>
                                <a:lnTo>
                                  <a:pt x="829" y="18"/>
                                </a:lnTo>
                                <a:lnTo>
                                  <a:pt x="796" y="25"/>
                                </a:lnTo>
                                <a:lnTo>
                                  <a:pt x="764" y="34"/>
                                </a:lnTo>
                                <a:lnTo>
                                  <a:pt x="734" y="45"/>
                                </a:lnTo>
                                <a:lnTo>
                                  <a:pt x="706" y="57"/>
                                </a:lnTo>
                                <a:lnTo>
                                  <a:pt x="681"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61"/>
                        <wps:cNvSpPr>
                          <a:spLocks/>
                        </wps:cNvSpPr>
                        <wps:spPr bwMode="auto">
                          <a:xfrm>
                            <a:off x="1420495" y="962660"/>
                            <a:ext cx="217170" cy="211455"/>
                          </a:xfrm>
                          <a:custGeom>
                            <a:avLst/>
                            <a:gdLst>
                              <a:gd name="T0" fmla="*/ 2017 w 2049"/>
                              <a:gd name="T1" fmla="*/ 326 h 1995"/>
                              <a:gd name="T2" fmla="*/ 2041 w 2049"/>
                              <a:gd name="T3" fmla="*/ 381 h 1995"/>
                              <a:gd name="T4" fmla="*/ 2049 w 2049"/>
                              <a:gd name="T5" fmla="*/ 442 h 1995"/>
                              <a:gd name="T6" fmla="*/ 2044 w 2049"/>
                              <a:gd name="T7" fmla="*/ 497 h 1995"/>
                              <a:gd name="T8" fmla="*/ 2020 w 2049"/>
                              <a:gd name="T9" fmla="*/ 561 h 1995"/>
                              <a:gd name="T10" fmla="*/ 1941 w 2049"/>
                              <a:gd name="T11" fmla="*/ 670 h 1995"/>
                              <a:gd name="T12" fmla="*/ 1949 w 2049"/>
                              <a:gd name="T13" fmla="*/ 788 h 1995"/>
                              <a:gd name="T14" fmla="*/ 1953 w 2049"/>
                              <a:gd name="T15" fmla="*/ 924 h 1995"/>
                              <a:gd name="T16" fmla="*/ 1929 w 2049"/>
                              <a:gd name="T17" fmla="*/ 1030 h 1995"/>
                              <a:gd name="T18" fmla="*/ 1890 w 2049"/>
                              <a:gd name="T19" fmla="*/ 1104 h 1995"/>
                              <a:gd name="T20" fmla="*/ 1835 w 2049"/>
                              <a:gd name="T21" fmla="*/ 1167 h 1995"/>
                              <a:gd name="T22" fmla="*/ 1789 w 2049"/>
                              <a:gd name="T23" fmla="*/ 1218 h 1995"/>
                              <a:gd name="T24" fmla="*/ 1814 w 2049"/>
                              <a:gd name="T25" fmla="*/ 1288 h 1995"/>
                              <a:gd name="T26" fmla="*/ 1805 w 2049"/>
                              <a:gd name="T27" fmla="*/ 1383 h 1995"/>
                              <a:gd name="T28" fmla="*/ 1778 w 2049"/>
                              <a:gd name="T29" fmla="*/ 1461 h 1995"/>
                              <a:gd name="T30" fmla="*/ 1740 w 2049"/>
                              <a:gd name="T31" fmla="*/ 1524 h 1995"/>
                              <a:gd name="T32" fmla="*/ 1670 w 2049"/>
                              <a:gd name="T33" fmla="*/ 1593 h 1995"/>
                              <a:gd name="T34" fmla="*/ 1550 w 2049"/>
                              <a:gd name="T35" fmla="*/ 1663 h 1995"/>
                              <a:gd name="T36" fmla="*/ 1441 w 2049"/>
                              <a:gd name="T37" fmla="*/ 1749 h 1995"/>
                              <a:gd name="T38" fmla="*/ 1371 w 2049"/>
                              <a:gd name="T39" fmla="*/ 1831 h 1995"/>
                              <a:gd name="T40" fmla="*/ 1261 w 2049"/>
                              <a:gd name="T41" fmla="*/ 1913 h 1995"/>
                              <a:gd name="T42" fmla="*/ 1156 w 2049"/>
                              <a:gd name="T43" fmla="*/ 1958 h 1995"/>
                              <a:gd name="T44" fmla="*/ 987 w 2049"/>
                              <a:gd name="T45" fmla="*/ 1991 h 1995"/>
                              <a:gd name="T46" fmla="*/ 779 w 2049"/>
                              <a:gd name="T47" fmla="*/ 1991 h 1995"/>
                              <a:gd name="T48" fmla="*/ 581 w 2049"/>
                              <a:gd name="T49" fmla="*/ 1952 h 1995"/>
                              <a:gd name="T50" fmla="*/ 387 w 2049"/>
                              <a:gd name="T51" fmla="*/ 1867 h 1995"/>
                              <a:gd name="T52" fmla="*/ 235 w 2049"/>
                              <a:gd name="T53" fmla="*/ 1757 h 1995"/>
                              <a:gd name="T54" fmla="*/ 122 w 2049"/>
                              <a:gd name="T55" fmla="*/ 1633 h 1995"/>
                              <a:gd name="T56" fmla="*/ 48 w 2049"/>
                              <a:gd name="T57" fmla="*/ 1505 h 1995"/>
                              <a:gd name="T58" fmla="*/ 8 w 2049"/>
                              <a:gd name="T59" fmla="*/ 1386 h 1995"/>
                              <a:gd name="T60" fmla="*/ 1 w 2049"/>
                              <a:gd name="T61" fmla="*/ 1283 h 1995"/>
                              <a:gd name="T62" fmla="*/ 19 w 2049"/>
                              <a:gd name="T63" fmla="*/ 1219 h 1995"/>
                              <a:gd name="T64" fmla="*/ 72 w 2049"/>
                              <a:gd name="T65" fmla="*/ 1145 h 1995"/>
                              <a:gd name="T66" fmla="*/ 148 w 2049"/>
                              <a:gd name="T67" fmla="*/ 1091 h 1995"/>
                              <a:gd name="T68" fmla="*/ 231 w 2049"/>
                              <a:gd name="T69" fmla="*/ 1031 h 1995"/>
                              <a:gd name="T70" fmla="*/ 250 w 2049"/>
                              <a:gd name="T71" fmla="*/ 978 h 1995"/>
                              <a:gd name="T72" fmla="*/ 286 w 2049"/>
                              <a:gd name="T73" fmla="*/ 924 h 1995"/>
                              <a:gd name="T74" fmla="*/ 345 w 2049"/>
                              <a:gd name="T75" fmla="*/ 876 h 1995"/>
                              <a:gd name="T76" fmla="*/ 342 w 2049"/>
                              <a:gd name="T77" fmla="*/ 809 h 1995"/>
                              <a:gd name="T78" fmla="*/ 333 w 2049"/>
                              <a:gd name="T79" fmla="*/ 725 h 1995"/>
                              <a:gd name="T80" fmla="*/ 349 w 2049"/>
                              <a:gd name="T81" fmla="*/ 652 h 1995"/>
                              <a:gd name="T82" fmla="*/ 385 w 2049"/>
                              <a:gd name="T83" fmla="*/ 597 h 1995"/>
                              <a:gd name="T84" fmla="*/ 473 w 2049"/>
                              <a:gd name="T85" fmla="*/ 540 h 1995"/>
                              <a:gd name="T86" fmla="*/ 575 w 2049"/>
                              <a:gd name="T87" fmla="*/ 488 h 1995"/>
                              <a:gd name="T88" fmla="*/ 540 w 2049"/>
                              <a:gd name="T89" fmla="*/ 442 h 1995"/>
                              <a:gd name="T90" fmla="*/ 520 w 2049"/>
                              <a:gd name="T91" fmla="*/ 390 h 1995"/>
                              <a:gd name="T92" fmla="*/ 515 w 2049"/>
                              <a:gd name="T93" fmla="*/ 335 h 1995"/>
                              <a:gd name="T94" fmla="*/ 526 w 2049"/>
                              <a:gd name="T95" fmla="*/ 284 h 1995"/>
                              <a:gd name="T96" fmla="*/ 565 w 2049"/>
                              <a:gd name="T97" fmla="*/ 213 h 1995"/>
                              <a:gd name="T98" fmla="*/ 631 w 2049"/>
                              <a:gd name="T99" fmla="*/ 145 h 1995"/>
                              <a:gd name="T100" fmla="*/ 724 w 2049"/>
                              <a:gd name="T101" fmla="*/ 80 h 1995"/>
                              <a:gd name="T102" fmla="*/ 888 w 2049"/>
                              <a:gd name="T103" fmla="*/ 21 h 1995"/>
                              <a:gd name="T104" fmla="*/ 1098 w 2049"/>
                              <a:gd name="T105" fmla="*/ 0 h 1995"/>
                              <a:gd name="T106" fmla="*/ 1330 w 2049"/>
                              <a:gd name="T107" fmla="*/ 15 h 1995"/>
                              <a:gd name="T108" fmla="*/ 1562 w 2049"/>
                              <a:gd name="T109" fmla="*/ 63 h 1995"/>
                              <a:gd name="T110" fmla="*/ 1771 w 2049"/>
                              <a:gd name="T111" fmla="*/ 138 h 1995"/>
                              <a:gd name="T112" fmla="*/ 1938 w 2049"/>
                              <a:gd name="T113" fmla="*/ 239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49" h="1995">
                                <a:moveTo>
                                  <a:pt x="1986" y="285"/>
                                </a:moveTo>
                                <a:lnTo>
                                  <a:pt x="1995" y="295"/>
                                </a:lnTo>
                                <a:lnTo>
                                  <a:pt x="2003" y="305"/>
                                </a:lnTo>
                                <a:lnTo>
                                  <a:pt x="2010" y="315"/>
                                </a:lnTo>
                                <a:lnTo>
                                  <a:pt x="2017" y="326"/>
                                </a:lnTo>
                                <a:lnTo>
                                  <a:pt x="2023" y="337"/>
                                </a:lnTo>
                                <a:lnTo>
                                  <a:pt x="2028" y="348"/>
                                </a:lnTo>
                                <a:lnTo>
                                  <a:pt x="2033" y="358"/>
                                </a:lnTo>
                                <a:lnTo>
                                  <a:pt x="2037" y="370"/>
                                </a:lnTo>
                                <a:lnTo>
                                  <a:pt x="2041" y="381"/>
                                </a:lnTo>
                                <a:lnTo>
                                  <a:pt x="2044" y="393"/>
                                </a:lnTo>
                                <a:lnTo>
                                  <a:pt x="2046" y="405"/>
                                </a:lnTo>
                                <a:lnTo>
                                  <a:pt x="2048" y="417"/>
                                </a:lnTo>
                                <a:lnTo>
                                  <a:pt x="2049" y="429"/>
                                </a:lnTo>
                                <a:lnTo>
                                  <a:pt x="2049" y="442"/>
                                </a:lnTo>
                                <a:lnTo>
                                  <a:pt x="2049" y="453"/>
                                </a:lnTo>
                                <a:lnTo>
                                  <a:pt x="2048" y="465"/>
                                </a:lnTo>
                                <a:lnTo>
                                  <a:pt x="2047" y="476"/>
                                </a:lnTo>
                                <a:lnTo>
                                  <a:pt x="2046" y="487"/>
                                </a:lnTo>
                                <a:lnTo>
                                  <a:pt x="2044" y="497"/>
                                </a:lnTo>
                                <a:lnTo>
                                  <a:pt x="2040" y="506"/>
                                </a:lnTo>
                                <a:lnTo>
                                  <a:pt x="2036" y="520"/>
                                </a:lnTo>
                                <a:lnTo>
                                  <a:pt x="2032" y="534"/>
                                </a:lnTo>
                                <a:lnTo>
                                  <a:pt x="2026" y="548"/>
                                </a:lnTo>
                                <a:lnTo>
                                  <a:pt x="2020" y="561"/>
                                </a:lnTo>
                                <a:lnTo>
                                  <a:pt x="2006" y="586"/>
                                </a:lnTo>
                                <a:lnTo>
                                  <a:pt x="1991" y="610"/>
                                </a:lnTo>
                                <a:lnTo>
                                  <a:pt x="1974" y="633"/>
                                </a:lnTo>
                                <a:lnTo>
                                  <a:pt x="1958" y="652"/>
                                </a:lnTo>
                                <a:lnTo>
                                  <a:pt x="1941" y="670"/>
                                </a:lnTo>
                                <a:lnTo>
                                  <a:pt x="1925" y="688"/>
                                </a:lnTo>
                                <a:lnTo>
                                  <a:pt x="1931" y="708"/>
                                </a:lnTo>
                                <a:lnTo>
                                  <a:pt x="1938" y="732"/>
                                </a:lnTo>
                                <a:lnTo>
                                  <a:pt x="1943" y="758"/>
                                </a:lnTo>
                                <a:lnTo>
                                  <a:pt x="1949" y="788"/>
                                </a:lnTo>
                                <a:lnTo>
                                  <a:pt x="1952" y="816"/>
                                </a:lnTo>
                                <a:lnTo>
                                  <a:pt x="1954" y="844"/>
                                </a:lnTo>
                                <a:lnTo>
                                  <a:pt x="1955" y="871"/>
                                </a:lnTo>
                                <a:lnTo>
                                  <a:pt x="1954" y="898"/>
                                </a:lnTo>
                                <a:lnTo>
                                  <a:pt x="1953" y="924"/>
                                </a:lnTo>
                                <a:lnTo>
                                  <a:pt x="1950" y="949"/>
                                </a:lnTo>
                                <a:lnTo>
                                  <a:pt x="1945" y="972"/>
                                </a:lnTo>
                                <a:lnTo>
                                  <a:pt x="1940" y="996"/>
                                </a:lnTo>
                                <a:lnTo>
                                  <a:pt x="1935" y="1013"/>
                                </a:lnTo>
                                <a:lnTo>
                                  <a:pt x="1929" y="1030"/>
                                </a:lnTo>
                                <a:lnTo>
                                  <a:pt x="1923" y="1046"/>
                                </a:lnTo>
                                <a:lnTo>
                                  <a:pt x="1915" y="1061"/>
                                </a:lnTo>
                                <a:lnTo>
                                  <a:pt x="1908" y="1076"/>
                                </a:lnTo>
                                <a:lnTo>
                                  <a:pt x="1899" y="1090"/>
                                </a:lnTo>
                                <a:lnTo>
                                  <a:pt x="1890" y="1104"/>
                                </a:lnTo>
                                <a:lnTo>
                                  <a:pt x="1881" y="1117"/>
                                </a:lnTo>
                                <a:lnTo>
                                  <a:pt x="1870" y="1130"/>
                                </a:lnTo>
                                <a:lnTo>
                                  <a:pt x="1859" y="1143"/>
                                </a:lnTo>
                                <a:lnTo>
                                  <a:pt x="1847" y="1155"/>
                                </a:lnTo>
                                <a:lnTo>
                                  <a:pt x="1835" y="1167"/>
                                </a:lnTo>
                                <a:lnTo>
                                  <a:pt x="1822" y="1177"/>
                                </a:lnTo>
                                <a:lnTo>
                                  <a:pt x="1809" y="1187"/>
                                </a:lnTo>
                                <a:lnTo>
                                  <a:pt x="1795" y="1197"/>
                                </a:lnTo>
                                <a:lnTo>
                                  <a:pt x="1780" y="1206"/>
                                </a:lnTo>
                                <a:lnTo>
                                  <a:pt x="1789" y="1218"/>
                                </a:lnTo>
                                <a:lnTo>
                                  <a:pt x="1795" y="1230"/>
                                </a:lnTo>
                                <a:lnTo>
                                  <a:pt x="1802" y="1244"/>
                                </a:lnTo>
                                <a:lnTo>
                                  <a:pt x="1807" y="1258"/>
                                </a:lnTo>
                                <a:lnTo>
                                  <a:pt x="1810" y="1273"/>
                                </a:lnTo>
                                <a:lnTo>
                                  <a:pt x="1814" y="1288"/>
                                </a:lnTo>
                                <a:lnTo>
                                  <a:pt x="1815" y="1306"/>
                                </a:lnTo>
                                <a:lnTo>
                                  <a:pt x="1814" y="1323"/>
                                </a:lnTo>
                                <a:lnTo>
                                  <a:pt x="1811" y="1344"/>
                                </a:lnTo>
                                <a:lnTo>
                                  <a:pt x="1808" y="1364"/>
                                </a:lnTo>
                                <a:lnTo>
                                  <a:pt x="1805" y="1383"/>
                                </a:lnTo>
                                <a:lnTo>
                                  <a:pt x="1800" y="1402"/>
                                </a:lnTo>
                                <a:lnTo>
                                  <a:pt x="1795" y="1418"/>
                                </a:lnTo>
                                <a:lnTo>
                                  <a:pt x="1790" y="1433"/>
                                </a:lnTo>
                                <a:lnTo>
                                  <a:pt x="1784" y="1447"/>
                                </a:lnTo>
                                <a:lnTo>
                                  <a:pt x="1778" y="1461"/>
                                </a:lnTo>
                                <a:lnTo>
                                  <a:pt x="1771" y="1475"/>
                                </a:lnTo>
                                <a:lnTo>
                                  <a:pt x="1764" y="1488"/>
                                </a:lnTo>
                                <a:lnTo>
                                  <a:pt x="1756" y="1501"/>
                                </a:lnTo>
                                <a:lnTo>
                                  <a:pt x="1749" y="1513"/>
                                </a:lnTo>
                                <a:lnTo>
                                  <a:pt x="1740" y="1524"/>
                                </a:lnTo>
                                <a:lnTo>
                                  <a:pt x="1731" y="1536"/>
                                </a:lnTo>
                                <a:lnTo>
                                  <a:pt x="1722" y="1545"/>
                                </a:lnTo>
                                <a:lnTo>
                                  <a:pt x="1712" y="1556"/>
                                </a:lnTo>
                                <a:lnTo>
                                  <a:pt x="1692" y="1575"/>
                                </a:lnTo>
                                <a:lnTo>
                                  <a:pt x="1670" y="1593"/>
                                </a:lnTo>
                                <a:lnTo>
                                  <a:pt x="1648" y="1609"/>
                                </a:lnTo>
                                <a:lnTo>
                                  <a:pt x="1625" y="1624"/>
                                </a:lnTo>
                                <a:lnTo>
                                  <a:pt x="1600" y="1638"/>
                                </a:lnTo>
                                <a:lnTo>
                                  <a:pt x="1576" y="1651"/>
                                </a:lnTo>
                                <a:lnTo>
                                  <a:pt x="1550" y="1663"/>
                                </a:lnTo>
                                <a:lnTo>
                                  <a:pt x="1525" y="1674"/>
                                </a:lnTo>
                                <a:lnTo>
                                  <a:pt x="1499" y="1684"/>
                                </a:lnTo>
                                <a:lnTo>
                                  <a:pt x="1473" y="1695"/>
                                </a:lnTo>
                                <a:lnTo>
                                  <a:pt x="1459" y="1720"/>
                                </a:lnTo>
                                <a:lnTo>
                                  <a:pt x="1441" y="1749"/>
                                </a:lnTo>
                                <a:lnTo>
                                  <a:pt x="1430" y="1765"/>
                                </a:lnTo>
                                <a:lnTo>
                                  <a:pt x="1417" y="1782"/>
                                </a:lnTo>
                                <a:lnTo>
                                  <a:pt x="1403" y="1798"/>
                                </a:lnTo>
                                <a:lnTo>
                                  <a:pt x="1388" y="1815"/>
                                </a:lnTo>
                                <a:lnTo>
                                  <a:pt x="1371" y="1831"/>
                                </a:lnTo>
                                <a:lnTo>
                                  <a:pt x="1352" y="1848"/>
                                </a:lnTo>
                                <a:lnTo>
                                  <a:pt x="1332" y="1866"/>
                                </a:lnTo>
                                <a:lnTo>
                                  <a:pt x="1310" y="1882"/>
                                </a:lnTo>
                                <a:lnTo>
                                  <a:pt x="1287" y="1897"/>
                                </a:lnTo>
                                <a:lnTo>
                                  <a:pt x="1261" y="1913"/>
                                </a:lnTo>
                                <a:lnTo>
                                  <a:pt x="1234" y="1927"/>
                                </a:lnTo>
                                <a:lnTo>
                                  <a:pt x="1204" y="1940"/>
                                </a:lnTo>
                                <a:lnTo>
                                  <a:pt x="1189" y="1947"/>
                                </a:lnTo>
                                <a:lnTo>
                                  <a:pt x="1173" y="1953"/>
                                </a:lnTo>
                                <a:lnTo>
                                  <a:pt x="1156" y="1958"/>
                                </a:lnTo>
                                <a:lnTo>
                                  <a:pt x="1140" y="1964"/>
                                </a:lnTo>
                                <a:lnTo>
                                  <a:pt x="1104" y="1973"/>
                                </a:lnTo>
                                <a:lnTo>
                                  <a:pt x="1066" y="1980"/>
                                </a:lnTo>
                                <a:lnTo>
                                  <a:pt x="1027" y="1987"/>
                                </a:lnTo>
                                <a:lnTo>
                                  <a:pt x="987" y="1991"/>
                                </a:lnTo>
                                <a:lnTo>
                                  <a:pt x="946" y="1994"/>
                                </a:lnTo>
                                <a:lnTo>
                                  <a:pt x="905" y="1995"/>
                                </a:lnTo>
                                <a:lnTo>
                                  <a:pt x="863" y="1995"/>
                                </a:lnTo>
                                <a:lnTo>
                                  <a:pt x="821" y="1994"/>
                                </a:lnTo>
                                <a:lnTo>
                                  <a:pt x="779" y="1991"/>
                                </a:lnTo>
                                <a:lnTo>
                                  <a:pt x="738" y="1987"/>
                                </a:lnTo>
                                <a:lnTo>
                                  <a:pt x="697" y="1980"/>
                                </a:lnTo>
                                <a:lnTo>
                                  <a:pt x="657" y="1973"/>
                                </a:lnTo>
                                <a:lnTo>
                                  <a:pt x="618" y="1963"/>
                                </a:lnTo>
                                <a:lnTo>
                                  <a:pt x="581" y="1952"/>
                                </a:lnTo>
                                <a:lnTo>
                                  <a:pt x="539" y="1937"/>
                                </a:lnTo>
                                <a:lnTo>
                                  <a:pt x="498" y="1921"/>
                                </a:lnTo>
                                <a:lnTo>
                                  <a:pt x="459" y="1905"/>
                                </a:lnTo>
                                <a:lnTo>
                                  <a:pt x="423" y="1886"/>
                                </a:lnTo>
                                <a:lnTo>
                                  <a:pt x="387" y="1867"/>
                                </a:lnTo>
                                <a:lnTo>
                                  <a:pt x="353" y="1846"/>
                                </a:lnTo>
                                <a:lnTo>
                                  <a:pt x="321" y="1825"/>
                                </a:lnTo>
                                <a:lnTo>
                                  <a:pt x="291" y="1803"/>
                                </a:lnTo>
                                <a:lnTo>
                                  <a:pt x="262" y="1780"/>
                                </a:lnTo>
                                <a:lnTo>
                                  <a:pt x="235" y="1757"/>
                                </a:lnTo>
                                <a:lnTo>
                                  <a:pt x="209" y="1733"/>
                                </a:lnTo>
                                <a:lnTo>
                                  <a:pt x="185" y="1708"/>
                                </a:lnTo>
                                <a:lnTo>
                                  <a:pt x="162" y="1683"/>
                                </a:lnTo>
                                <a:lnTo>
                                  <a:pt x="142" y="1659"/>
                                </a:lnTo>
                                <a:lnTo>
                                  <a:pt x="122" y="1633"/>
                                </a:lnTo>
                                <a:lnTo>
                                  <a:pt x="105" y="1607"/>
                                </a:lnTo>
                                <a:lnTo>
                                  <a:pt x="88" y="1582"/>
                                </a:lnTo>
                                <a:lnTo>
                                  <a:pt x="74" y="1556"/>
                                </a:lnTo>
                                <a:lnTo>
                                  <a:pt x="60" y="1531"/>
                                </a:lnTo>
                                <a:lnTo>
                                  <a:pt x="48" y="1505"/>
                                </a:lnTo>
                                <a:lnTo>
                                  <a:pt x="37" y="1481"/>
                                </a:lnTo>
                                <a:lnTo>
                                  <a:pt x="27" y="1456"/>
                                </a:lnTo>
                                <a:lnTo>
                                  <a:pt x="20" y="1432"/>
                                </a:lnTo>
                                <a:lnTo>
                                  <a:pt x="13" y="1408"/>
                                </a:lnTo>
                                <a:lnTo>
                                  <a:pt x="8" y="1386"/>
                                </a:lnTo>
                                <a:lnTo>
                                  <a:pt x="5" y="1363"/>
                                </a:lnTo>
                                <a:lnTo>
                                  <a:pt x="1" y="1342"/>
                                </a:lnTo>
                                <a:lnTo>
                                  <a:pt x="0" y="1322"/>
                                </a:lnTo>
                                <a:lnTo>
                                  <a:pt x="0" y="1301"/>
                                </a:lnTo>
                                <a:lnTo>
                                  <a:pt x="1" y="1283"/>
                                </a:lnTo>
                                <a:lnTo>
                                  <a:pt x="3" y="1266"/>
                                </a:lnTo>
                                <a:lnTo>
                                  <a:pt x="8" y="1250"/>
                                </a:lnTo>
                                <a:lnTo>
                                  <a:pt x="11" y="1239"/>
                                </a:lnTo>
                                <a:lnTo>
                                  <a:pt x="14" y="1229"/>
                                </a:lnTo>
                                <a:lnTo>
                                  <a:pt x="19" y="1219"/>
                                </a:lnTo>
                                <a:lnTo>
                                  <a:pt x="23" y="1210"/>
                                </a:lnTo>
                                <a:lnTo>
                                  <a:pt x="33" y="1191"/>
                                </a:lnTo>
                                <a:lnTo>
                                  <a:pt x="45" y="1175"/>
                                </a:lnTo>
                                <a:lnTo>
                                  <a:pt x="57" y="1160"/>
                                </a:lnTo>
                                <a:lnTo>
                                  <a:pt x="72" y="1145"/>
                                </a:lnTo>
                                <a:lnTo>
                                  <a:pt x="86" y="1132"/>
                                </a:lnTo>
                                <a:lnTo>
                                  <a:pt x="101" y="1120"/>
                                </a:lnTo>
                                <a:lnTo>
                                  <a:pt x="117" y="1109"/>
                                </a:lnTo>
                                <a:lnTo>
                                  <a:pt x="132" y="1100"/>
                                </a:lnTo>
                                <a:lnTo>
                                  <a:pt x="148" y="1091"/>
                                </a:lnTo>
                                <a:lnTo>
                                  <a:pt x="164" y="1082"/>
                                </a:lnTo>
                                <a:lnTo>
                                  <a:pt x="196" y="1069"/>
                                </a:lnTo>
                                <a:lnTo>
                                  <a:pt x="224" y="1060"/>
                                </a:lnTo>
                                <a:lnTo>
                                  <a:pt x="228" y="1044"/>
                                </a:lnTo>
                                <a:lnTo>
                                  <a:pt x="231" y="1031"/>
                                </a:lnTo>
                                <a:lnTo>
                                  <a:pt x="234" y="1021"/>
                                </a:lnTo>
                                <a:lnTo>
                                  <a:pt x="235" y="1017"/>
                                </a:lnTo>
                                <a:lnTo>
                                  <a:pt x="239" y="1004"/>
                                </a:lnTo>
                                <a:lnTo>
                                  <a:pt x="244" y="991"/>
                                </a:lnTo>
                                <a:lnTo>
                                  <a:pt x="250" y="978"/>
                                </a:lnTo>
                                <a:lnTo>
                                  <a:pt x="256" y="966"/>
                                </a:lnTo>
                                <a:lnTo>
                                  <a:pt x="263" y="955"/>
                                </a:lnTo>
                                <a:lnTo>
                                  <a:pt x="270" y="944"/>
                                </a:lnTo>
                                <a:lnTo>
                                  <a:pt x="279" y="934"/>
                                </a:lnTo>
                                <a:lnTo>
                                  <a:pt x="286" y="924"/>
                                </a:lnTo>
                                <a:lnTo>
                                  <a:pt x="296" y="915"/>
                                </a:lnTo>
                                <a:lnTo>
                                  <a:pt x="305" y="907"/>
                                </a:lnTo>
                                <a:lnTo>
                                  <a:pt x="315" y="898"/>
                                </a:lnTo>
                                <a:lnTo>
                                  <a:pt x="324" y="890"/>
                                </a:lnTo>
                                <a:lnTo>
                                  <a:pt x="345" y="876"/>
                                </a:lnTo>
                                <a:lnTo>
                                  <a:pt x="365" y="864"/>
                                </a:lnTo>
                                <a:lnTo>
                                  <a:pt x="359" y="852"/>
                                </a:lnTo>
                                <a:lnTo>
                                  <a:pt x="352" y="839"/>
                                </a:lnTo>
                                <a:lnTo>
                                  <a:pt x="346" y="825"/>
                                </a:lnTo>
                                <a:lnTo>
                                  <a:pt x="342" y="809"/>
                                </a:lnTo>
                                <a:lnTo>
                                  <a:pt x="337" y="792"/>
                                </a:lnTo>
                                <a:lnTo>
                                  <a:pt x="335" y="775"/>
                                </a:lnTo>
                                <a:lnTo>
                                  <a:pt x="333" y="759"/>
                                </a:lnTo>
                                <a:lnTo>
                                  <a:pt x="333" y="741"/>
                                </a:lnTo>
                                <a:lnTo>
                                  <a:pt x="333" y="725"/>
                                </a:lnTo>
                                <a:lnTo>
                                  <a:pt x="335" y="709"/>
                                </a:lnTo>
                                <a:lnTo>
                                  <a:pt x="337" y="693"/>
                                </a:lnTo>
                                <a:lnTo>
                                  <a:pt x="340" y="678"/>
                                </a:lnTo>
                                <a:lnTo>
                                  <a:pt x="345" y="665"/>
                                </a:lnTo>
                                <a:lnTo>
                                  <a:pt x="349" y="652"/>
                                </a:lnTo>
                                <a:lnTo>
                                  <a:pt x="354" y="640"/>
                                </a:lnTo>
                                <a:lnTo>
                                  <a:pt x="361" y="628"/>
                                </a:lnTo>
                                <a:lnTo>
                                  <a:pt x="369" y="617"/>
                                </a:lnTo>
                                <a:lnTo>
                                  <a:pt x="376" y="607"/>
                                </a:lnTo>
                                <a:lnTo>
                                  <a:pt x="385" y="597"/>
                                </a:lnTo>
                                <a:lnTo>
                                  <a:pt x="393" y="588"/>
                                </a:lnTo>
                                <a:lnTo>
                                  <a:pt x="408" y="576"/>
                                </a:lnTo>
                                <a:lnTo>
                                  <a:pt x="428" y="563"/>
                                </a:lnTo>
                                <a:lnTo>
                                  <a:pt x="450" y="552"/>
                                </a:lnTo>
                                <a:lnTo>
                                  <a:pt x="473" y="540"/>
                                </a:lnTo>
                                <a:lnTo>
                                  <a:pt x="499" y="529"/>
                                </a:lnTo>
                                <a:lnTo>
                                  <a:pt x="527" y="518"/>
                                </a:lnTo>
                                <a:lnTo>
                                  <a:pt x="555" y="507"/>
                                </a:lnTo>
                                <a:lnTo>
                                  <a:pt x="585" y="497"/>
                                </a:lnTo>
                                <a:lnTo>
                                  <a:pt x="575" y="488"/>
                                </a:lnTo>
                                <a:lnTo>
                                  <a:pt x="567" y="479"/>
                                </a:lnTo>
                                <a:lnTo>
                                  <a:pt x="560" y="470"/>
                                </a:lnTo>
                                <a:lnTo>
                                  <a:pt x="552" y="461"/>
                                </a:lnTo>
                                <a:lnTo>
                                  <a:pt x="546" y="451"/>
                                </a:lnTo>
                                <a:lnTo>
                                  <a:pt x="540" y="442"/>
                                </a:lnTo>
                                <a:lnTo>
                                  <a:pt x="535" y="432"/>
                                </a:lnTo>
                                <a:lnTo>
                                  <a:pt x="531" y="421"/>
                                </a:lnTo>
                                <a:lnTo>
                                  <a:pt x="526" y="411"/>
                                </a:lnTo>
                                <a:lnTo>
                                  <a:pt x="522" y="401"/>
                                </a:lnTo>
                                <a:lnTo>
                                  <a:pt x="520" y="390"/>
                                </a:lnTo>
                                <a:lnTo>
                                  <a:pt x="518" y="379"/>
                                </a:lnTo>
                                <a:lnTo>
                                  <a:pt x="515" y="368"/>
                                </a:lnTo>
                                <a:lnTo>
                                  <a:pt x="515" y="357"/>
                                </a:lnTo>
                                <a:lnTo>
                                  <a:pt x="515" y="346"/>
                                </a:lnTo>
                                <a:lnTo>
                                  <a:pt x="515" y="335"/>
                                </a:lnTo>
                                <a:lnTo>
                                  <a:pt x="516" y="326"/>
                                </a:lnTo>
                                <a:lnTo>
                                  <a:pt x="518" y="316"/>
                                </a:lnTo>
                                <a:lnTo>
                                  <a:pt x="520" y="308"/>
                                </a:lnTo>
                                <a:lnTo>
                                  <a:pt x="522" y="298"/>
                                </a:lnTo>
                                <a:lnTo>
                                  <a:pt x="526" y="284"/>
                                </a:lnTo>
                                <a:lnTo>
                                  <a:pt x="532" y="270"/>
                                </a:lnTo>
                                <a:lnTo>
                                  <a:pt x="538" y="255"/>
                                </a:lnTo>
                                <a:lnTo>
                                  <a:pt x="547" y="241"/>
                                </a:lnTo>
                                <a:lnTo>
                                  <a:pt x="555" y="227"/>
                                </a:lnTo>
                                <a:lnTo>
                                  <a:pt x="565" y="213"/>
                                </a:lnTo>
                                <a:lnTo>
                                  <a:pt x="576" y="200"/>
                                </a:lnTo>
                                <a:lnTo>
                                  <a:pt x="588" y="186"/>
                                </a:lnTo>
                                <a:lnTo>
                                  <a:pt x="602" y="172"/>
                                </a:lnTo>
                                <a:lnTo>
                                  <a:pt x="616" y="159"/>
                                </a:lnTo>
                                <a:lnTo>
                                  <a:pt x="631" y="145"/>
                                </a:lnTo>
                                <a:lnTo>
                                  <a:pt x="647" y="132"/>
                                </a:lnTo>
                                <a:lnTo>
                                  <a:pt x="664" y="119"/>
                                </a:lnTo>
                                <a:lnTo>
                                  <a:pt x="683" y="106"/>
                                </a:lnTo>
                                <a:lnTo>
                                  <a:pt x="702" y="93"/>
                                </a:lnTo>
                                <a:lnTo>
                                  <a:pt x="724" y="80"/>
                                </a:lnTo>
                                <a:lnTo>
                                  <a:pt x="752" y="65"/>
                                </a:lnTo>
                                <a:lnTo>
                                  <a:pt x="782" y="52"/>
                                </a:lnTo>
                                <a:lnTo>
                                  <a:pt x="816" y="40"/>
                                </a:lnTo>
                                <a:lnTo>
                                  <a:pt x="851" y="29"/>
                                </a:lnTo>
                                <a:lnTo>
                                  <a:pt x="888" y="21"/>
                                </a:lnTo>
                                <a:lnTo>
                                  <a:pt x="927" y="13"/>
                                </a:lnTo>
                                <a:lnTo>
                                  <a:pt x="968" y="8"/>
                                </a:lnTo>
                                <a:lnTo>
                                  <a:pt x="1010" y="4"/>
                                </a:lnTo>
                                <a:lnTo>
                                  <a:pt x="1053" y="1"/>
                                </a:lnTo>
                                <a:lnTo>
                                  <a:pt x="1098" y="0"/>
                                </a:lnTo>
                                <a:lnTo>
                                  <a:pt x="1143" y="0"/>
                                </a:lnTo>
                                <a:lnTo>
                                  <a:pt x="1189" y="2"/>
                                </a:lnTo>
                                <a:lnTo>
                                  <a:pt x="1236" y="6"/>
                                </a:lnTo>
                                <a:lnTo>
                                  <a:pt x="1282" y="10"/>
                                </a:lnTo>
                                <a:lnTo>
                                  <a:pt x="1330" y="15"/>
                                </a:lnTo>
                                <a:lnTo>
                                  <a:pt x="1376" y="22"/>
                                </a:lnTo>
                                <a:lnTo>
                                  <a:pt x="1424" y="30"/>
                                </a:lnTo>
                                <a:lnTo>
                                  <a:pt x="1470" y="40"/>
                                </a:lnTo>
                                <a:lnTo>
                                  <a:pt x="1517" y="51"/>
                                </a:lnTo>
                                <a:lnTo>
                                  <a:pt x="1562" y="63"/>
                                </a:lnTo>
                                <a:lnTo>
                                  <a:pt x="1606" y="76"/>
                                </a:lnTo>
                                <a:lnTo>
                                  <a:pt x="1649" y="90"/>
                                </a:lnTo>
                                <a:lnTo>
                                  <a:pt x="1692" y="105"/>
                                </a:lnTo>
                                <a:lnTo>
                                  <a:pt x="1733" y="121"/>
                                </a:lnTo>
                                <a:lnTo>
                                  <a:pt x="1771" y="138"/>
                                </a:lnTo>
                                <a:lnTo>
                                  <a:pt x="1809" y="157"/>
                                </a:lnTo>
                                <a:lnTo>
                                  <a:pt x="1844" y="175"/>
                                </a:lnTo>
                                <a:lnTo>
                                  <a:pt x="1877" y="196"/>
                                </a:lnTo>
                                <a:lnTo>
                                  <a:pt x="1909" y="217"/>
                                </a:lnTo>
                                <a:lnTo>
                                  <a:pt x="1938" y="239"/>
                                </a:lnTo>
                                <a:lnTo>
                                  <a:pt x="1964" y="261"/>
                                </a:lnTo>
                                <a:lnTo>
                                  <a:pt x="1986" y="2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62"/>
                        <wps:cNvSpPr>
                          <a:spLocks/>
                        </wps:cNvSpPr>
                        <wps:spPr bwMode="auto">
                          <a:xfrm>
                            <a:off x="1429385" y="971550"/>
                            <a:ext cx="198755" cy="193675"/>
                          </a:xfrm>
                          <a:custGeom>
                            <a:avLst/>
                            <a:gdLst>
                              <a:gd name="T0" fmla="*/ 616 w 1878"/>
                              <a:gd name="T1" fmla="*/ 113 h 1827"/>
                              <a:gd name="T2" fmla="*/ 560 w 1878"/>
                              <a:gd name="T3" fmla="*/ 165 h 1827"/>
                              <a:gd name="T4" fmla="*/ 527 w 1878"/>
                              <a:gd name="T5" fmla="*/ 215 h 1827"/>
                              <a:gd name="T6" fmla="*/ 515 w 1878"/>
                              <a:gd name="T7" fmla="*/ 262 h 1827"/>
                              <a:gd name="T8" fmla="*/ 521 w 1878"/>
                              <a:gd name="T9" fmla="*/ 304 h 1827"/>
                              <a:gd name="T10" fmla="*/ 543 w 1878"/>
                              <a:gd name="T11" fmla="*/ 340 h 1827"/>
                              <a:gd name="T12" fmla="*/ 642 w 1878"/>
                              <a:gd name="T13" fmla="*/ 430 h 1827"/>
                              <a:gd name="T14" fmla="*/ 583 w 1878"/>
                              <a:gd name="T15" fmla="*/ 474 h 1827"/>
                              <a:gd name="T16" fmla="*/ 393 w 1878"/>
                              <a:gd name="T17" fmla="*/ 549 h 1827"/>
                              <a:gd name="T18" fmla="*/ 351 w 1878"/>
                              <a:gd name="T19" fmla="*/ 585 h 1827"/>
                              <a:gd name="T20" fmla="*/ 335 w 1878"/>
                              <a:gd name="T21" fmla="*/ 625 h 1827"/>
                              <a:gd name="T22" fmla="*/ 332 w 1878"/>
                              <a:gd name="T23" fmla="*/ 674 h 1827"/>
                              <a:gd name="T24" fmla="*/ 349 w 1878"/>
                              <a:gd name="T25" fmla="*/ 737 h 1827"/>
                              <a:gd name="T26" fmla="*/ 405 w 1878"/>
                              <a:gd name="T27" fmla="*/ 821 h 1827"/>
                              <a:gd name="T28" fmla="*/ 409 w 1878"/>
                              <a:gd name="T29" fmla="*/ 830 h 1827"/>
                              <a:gd name="T30" fmla="*/ 365 w 1878"/>
                              <a:gd name="T31" fmla="*/ 833 h 1827"/>
                              <a:gd name="T32" fmla="*/ 297 w 1878"/>
                              <a:gd name="T33" fmla="*/ 868 h 1827"/>
                              <a:gd name="T34" fmla="*/ 252 w 1878"/>
                              <a:gd name="T35" fmla="*/ 912 h 1827"/>
                              <a:gd name="T36" fmla="*/ 232 w 1878"/>
                              <a:gd name="T37" fmla="*/ 955 h 1827"/>
                              <a:gd name="T38" fmla="*/ 199 w 1878"/>
                              <a:gd name="T39" fmla="*/ 1047 h 1827"/>
                              <a:gd name="T40" fmla="*/ 117 w 1878"/>
                              <a:gd name="T41" fmla="*/ 1075 h 1827"/>
                              <a:gd name="T42" fmla="*/ 41 w 1878"/>
                              <a:gd name="T43" fmla="*/ 1126 h 1827"/>
                              <a:gd name="T44" fmla="*/ 11 w 1878"/>
                              <a:gd name="T45" fmla="*/ 1168 h 1827"/>
                              <a:gd name="T46" fmla="*/ 0 w 1878"/>
                              <a:gd name="T47" fmla="*/ 1225 h 1827"/>
                              <a:gd name="T48" fmla="*/ 11 w 1878"/>
                              <a:gd name="T49" fmla="*/ 1309 h 1827"/>
                              <a:gd name="T50" fmla="*/ 50 w 1878"/>
                              <a:gd name="T51" fmla="*/ 1411 h 1827"/>
                              <a:gd name="T52" fmla="*/ 122 w 1878"/>
                              <a:gd name="T53" fmla="*/ 1521 h 1827"/>
                              <a:gd name="T54" fmla="*/ 229 w 1878"/>
                              <a:gd name="T55" fmla="*/ 1630 h 1827"/>
                              <a:gd name="T56" fmla="*/ 374 w 1878"/>
                              <a:gd name="T57" fmla="*/ 1726 h 1827"/>
                              <a:gd name="T58" fmla="*/ 557 w 1878"/>
                              <a:gd name="T59" fmla="*/ 1797 h 1827"/>
                              <a:gd name="T60" fmla="*/ 744 w 1878"/>
                              <a:gd name="T61" fmla="*/ 1825 h 1827"/>
                              <a:gd name="T62" fmla="*/ 931 w 1878"/>
                              <a:gd name="T63" fmla="*/ 1818 h 1827"/>
                              <a:gd name="T64" fmla="*/ 1085 w 1878"/>
                              <a:gd name="T65" fmla="*/ 1778 h 1827"/>
                              <a:gd name="T66" fmla="*/ 1163 w 1878"/>
                              <a:gd name="T67" fmla="*/ 1736 h 1827"/>
                              <a:gd name="T68" fmla="*/ 1243 w 1878"/>
                              <a:gd name="T69" fmla="*/ 1669 h 1827"/>
                              <a:gd name="T70" fmla="*/ 1306 w 1878"/>
                              <a:gd name="T71" fmla="*/ 1583 h 1827"/>
                              <a:gd name="T72" fmla="*/ 1437 w 1878"/>
                              <a:gd name="T73" fmla="*/ 1498 h 1827"/>
                              <a:gd name="T74" fmla="*/ 1546 w 1878"/>
                              <a:gd name="T75" fmla="*/ 1430 h 1827"/>
                              <a:gd name="T76" fmla="*/ 1593 w 1878"/>
                              <a:gd name="T77" fmla="*/ 1378 h 1827"/>
                              <a:gd name="T78" fmla="*/ 1626 w 1878"/>
                              <a:gd name="T79" fmla="*/ 1313 h 1827"/>
                              <a:gd name="T80" fmla="*/ 1642 w 1878"/>
                              <a:gd name="T81" fmla="*/ 1231 h 1827"/>
                              <a:gd name="T82" fmla="*/ 1634 w 1878"/>
                              <a:gd name="T83" fmla="*/ 1187 h 1827"/>
                              <a:gd name="T84" fmla="*/ 1588 w 1878"/>
                              <a:gd name="T85" fmla="*/ 1132 h 1827"/>
                              <a:gd name="T86" fmla="*/ 1553 w 1878"/>
                              <a:gd name="T87" fmla="*/ 1093 h 1827"/>
                              <a:gd name="T88" fmla="*/ 1622 w 1878"/>
                              <a:gd name="T89" fmla="*/ 1066 h 1827"/>
                              <a:gd name="T90" fmla="*/ 1726 w 1878"/>
                              <a:gd name="T91" fmla="*/ 983 h 1827"/>
                              <a:gd name="T92" fmla="*/ 1775 w 1878"/>
                              <a:gd name="T93" fmla="*/ 873 h 1827"/>
                              <a:gd name="T94" fmla="*/ 1783 w 1878"/>
                              <a:gd name="T95" fmla="*/ 759 h 1827"/>
                              <a:gd name="T96" fmla="*/ 1766 w 1878"/>
                              <a:gd name="T97" fmla="*/ 660 h 1827"/>
                              <a:gd name="T98" fmla="*/ 1736 w 1878"/>
                              <a:gd name="T99" fmla="*/ 584 h 1827"/>
                              <a:gd name="T100" fmla="*/ 1766 w 1878"/>
                              <a:gd name="T101" fmla="*/ 556 h 1827"/>
                              <a:gd name="T102" fmla="*/ 1842 w 1878"/>
                              <a:gd name="T103" fmla="*/ 465 h 1827"/>
                              <a:gd name="T104" fmla="*/ 1872 w 1878"/>
                              <a:gd name="T105" fmla="*/ 401 h 1827"/>
                              <a:gd name="T106" fmla="*/ 1874 w 1878"/>
                              <a:gd name="T107" fmla="*/ 329 h 1827"/>
                              <a:gd name="T108" fmla="*/ 1837 w 1878"/>
                              <a:gd name="T109" fmla="*/ 258 h 1827"/>
                              <a:gd name="T110" fmla="*/ 1708 w 1878"/>
                              <a:gd name="T111" fmla="*/ 160 h 1827"/>
                              <a:gd name="T112" fmla="*/ 1529 w 1878"/>
                              <a:gd name="T113" fmla="*/ 82 h 1827"/>
                              <a:gd name="T114" fmla="*/ 1320 w 1878"/>
                              <a:gd name="T115" fmla="*/ 30 h 1827"/>
                              <a:gd name="T116" fmla="*/ 1104 w 1878"/>
                              <a:gd name="T117" fmla="*/ 3 h 1827"/>
                              <a:gd name="T118" fmla="*/ 901 w 1878"/>
                              <a:gd name="T119" fmla="*/ 7 h 1827"/>
                              <a:gd name="T120" fmla="*/ 734 w 1878"/>
                              <a:gd name="T121" fmla="*/ 45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78" h="1827">
                                <a:moveTo>
                                  <a:pt x="681" y="69"/>
                                </a:moveTo>
                                <a:lnTo>
                                  <a:pt x="664" y="80"/>
                                </a:lnTo>
                                <a:lnTo>
                                  <a:pt x="646" y="91"/>
                                </a:lnTo>
                                <a:lnTo>
                                  <a:pt x="631" y="102"/>
                                </a:lnTo>
                                <a:lnTo>
                                  <a:pt x="616" y="113"/>
                                </a:lnTo>
                                <a:lnTo>
                                  <a:pt x="603" y="123"/>
                                </a:lnTo>
                                <a:lnTo>
                                  <a:pt x="590" y="134"/>
                                </a:lnTo>
                                <a:lnTo>
                                  <a:pt x="580" y="145"/>
                                </a:lnTo>
                                <a:lnTo>
                                  <a:pt x="569" y="155"/>
                                </a:lnTo>
                                <a:lnTo>
                                  <a:pt x="560" y="165"/>
                                </a:lnTo>
                                <a:lnTo>
                                  <a:pt x="551" y="175"/>
                                </a:lnTo>
                                <a:lnTo>
                                  <a:pt x="544" y="186"/>
                                </a:lnTo>
                                <a:lnTo>
                                  <a:pt x="537" y="196"/>
                                </a:lnTo>
                                <a:lnTo>
                                  <a:pt x="531" y="205"/>
                                </a:lnTo>
                                <a:lnTo>
                                  <a:pt x="527" y="215"/>
                                </a:lnTo>
                                <a:lnTo>
                                  <a:pt x="522" y="225"/>
                                </a:lnTo>
                                <a:lnTo>
                                  <a:pt x="519" y="233"/>
                                </a:lnTo>
                                <a:lnTo>
                                  <a:pt x="517" y="243"/>
                                </a:lnTo>
                                <a:lnTo>
                                  <a:pt x="515" y="252"/>
                                </a:lnTo>
                                <a:lnTo>
                                  <a:pt x="515" y="262"/>
                                </a:lnTo>
                                <a:lnTo>
                                  <a:pt x="514" y="270"/>
                                </a:lnTo>
                                <a:lnTo>
                                  <a:pt x="515" y="279"/>
                                </a:lnTo>
                                <a:lnTo>
                                  <a:pt x="516" y="287"/>
                                </a:lnTo>
                                <a:lnTo>
                                  <a:pt x="518" y="295"/>
                                </a:lnTo>
                                <a:lnTo>
                                  <a:pt x="521" y="304"/>
                                </a:lnTo>
                                <a:lnTo>
                                  <a:pt x="524" y="311"/>
                                </a:lnTo>
                                <a:lnTo>
                                  <a:pt x="528" y="319"/>
                                </a:lnTo>
                                <a:lnTo>
                                  <a:pt x="532" y="326"/>
                                </a:lnTo>
                                <a:lnTo>
                                  <a:pt x="537" y="334"/>
                                </a:lnTo>
                                <a:lnTo>
                                  <a:pt x="543" y="340"/>
                                </a:lnTo>
                                <a:lnTo>
                                  <a:pt x="549" y="347"/>
                                </a:lnTo>
                                <a:lnTo>
                                  <a:pt x="556" y="354"/>
                                </a:lnTo>
                                <a:lnTo>
                                  <a:pt x="563" y="360"/>
                                </a:lnTo>
                                <a:lnTo>
                                  <a:pt x="612" y="402"/>
                                </a:lnTo>
                                <a:lnTo>
                                  <a:pt x="642" y="430"/>
                                </a:lnTo>
                                <a:lnTo>
                                  <a:pt x="658" y="445"/>
                                </a:lnTo>
                                <a:lnTo>
                                  <a:pt x="664" y="449"/>
                                </a:lnTo>
                                <a:lnTo>
                                  <a:pt x="653" y="452"/>
                                </a:lnTo>
                                <a:lnTo>
                                  <a:pt x="624" y="461"/>
                                </a:lnTo>
                                <a:lnTo>
                                  <a:pt x="583" y="474"/>
                                </a:lnTo>
                                <a:lnTo>
                                  <a:pt x="534" y="490"/>
                                </a:lnTo>
                                <a:lnTo>
                                  <a:pt x="482" y="509"/>
                                </a:lnTo>
                                <a:lnTo>
                                  <a:pt x="434" y="528"/>
                                </a:lnTo>
                                <a:lnTo>
                                  <a:pt x="412" y="539"/>
                                </a:lnTo>
                                <a:lnTo>
                                  <a:pt x="393" y="549"/>
                                </a:lnTo>
                                <a:lnTo>
                                  <a:pt x="378" y="558"/>
                                </a:lnTo>
                                <a:lnTo>
                                  <a:pt x="365" y="567"/>
                                </a:lnTo>
                                <a:lnTo>
                                  <a:pt x="360" y="572"/>
                                </a:lnTo>
                                <a:lnTo>
                                  <a:pt x="355" y="579"/>
                                </a:lnTo>
                                <a:lnTo>
                                  <a:pt x="351" y="585"/>
                                </a:lnTo>
                                <a:lnTo>
                                  <a:pt x="346" y="592"/>
                                </a:lnTo>
                                <a:lnTo>
                                  <a:pt x="343" y="599"/>
                                </a:lnTo>
                                <a:lnTo>
                                  <a:pt x="340" y="608"/>
                                </a:lnTo>
                                <a:lnTo>
                                  <a:pt x="338" y="616"/>
                                </a:lnTo>
                                <a:lnTo>
                                  <a:pt x="335" y="625"/>
                                </a:lnTo>
                                <a:lnTo>
                                  <a:pt x="333" y="634"/>
                                </a:lnTo>
                                <a:lnTo>
                                  <a:pt x="332" y="643"/>
                                </a:lnTo>
                                <a:lnTo>
                                  <a:pt x="332" y="653"/>
                                </a:lnTo>
                                <a:lnTo>
                                  <a:pt x="332" y="663"/>
                                </a:lnTo>
                                <a:lnTo>
                                  <a:pt x="332" y="674"/>
                                </a:lnTo>
                                <a:lnTo>
                                  <a:pt x="333" y="683"/>
                                </a:lnTo>
                                <a:lnTo>
                                  <a:pt x="335" y="694"/>
                                </a:lnTo>
                                <a:lnTo>
                                  <a:pt x="338" y="704"/>
                                </a:lnTo>
                                <a:lnTo>
                                  <a:pt x="343" y="721"/>
                                </a:lnTo>
                                <a:lnTo>
                                  <a:pt x="349" y="737"/>
                                </a:lnTo>
                                <a:lnTo>
                                  <a:pt x="356" y="751"/>
                                </a:lnTo>
                                <a:lnTo>
                                  <a:pt x="364" y="765"/>
                                </a:lnTo>
                                <a:lnTo>
                                  <a:pt x="380" y="789"/>
                                </a:lnTo>
                                <a:lnTo>
                                  <a:pt x="394" y="809"/>
                                </a:lnTo>
                                <a:lnTo>
                                  <a:pt x="405" y="821"/>
                                </a:lnTo>
                                <a:lnTo>
                                  <a:pt x="411" y="829"/>
                                </a:lnTo>
                                <a:lnTo>
                                  <a:pt x="411" y="830"/>
                                </a:lnTo>
                                <a:lnTo>
                                  <a:pt x="411" y="831"/>
                                </a:lnTo>
                                <a:lnTo>
                                  <a:pt x="410" y="831"/>
                                </a:lnTo>
                                <a:lnTo>
                                  <a:pt x="409" y="830"/>
                                </a:lnTo>
                                <a:lnTo>
                                  <a:pt x="405" y="829"/>
                                </a:lnTo>
                                <a:lnTo>
                                  <a:pt x="397" y="825"/>
                                </a:lnTo>
                                <a:lnTo>
                                  <a:pt x="392" y="826"/>
                                </a:lnTo>
                                <a:lnTo>
                                  <a:pt x="375" y="830"/>
                                </a:lnTo>
                                <a:lnTo>
                                  <a:pt x="365" y="833"/>
                                </a:lnTo>
                                <a:lnTo>
                                  <a:pt x="353" y="839"/>
                                </a:lnTo>
                                <a:lnTo>
                                  <a:pt x="339" y="844"/>
                                </a:lnTo>
                                <a:lnTo>
                                  <a:pt x="325" y="851"/>
                                </a:lnTo>
                                <a:lnTo>
                                  <a:pt x="311" y="858"/>
                                </a:lnTo>
                                <a:lnTo>
                                  <a:pt x="297" y="868"/>
                                </a:lnTo>
                                <a:lnTo>
                                  <a:pt x="283" y="879"/>
                                </a:lnTo>
                                <a:lnTo>
                                  <a:pt x="270" y="891"/>
                                </a:lnTo>
                                <a:lnTo>
                                  <a:pt x="263" y="897"/>
                                </a:lnTo>
                                <a:lnTo>
                                  <a:pt x="258" y="905"/>
                                </a:lnTo>
                                <a:lnTo>
                                  <a:pt x="252" y="912"/>
                                </a:lnTo>
                                <a:lnTo>
                                  <a:pt x="247" y="920"/>
                                </a:lnTo>
                                <a:lnTo>
                                  <a:pt x="243" y="928"/>
                                </a:lnTo>
                                <a:lnTo>
                                  <a:pt x="238" y="937"/>
                                </a:lnTo>
                                <a:lnTo>
                                  <a:pt x="235" y="946"/>
                                </a:lnTo>
                                <a:lnTo>
                                  <a:pt x="232" y="955"/>
                                </a:lnTo>
                                <a:lnTo>
                                  <a:pt x="216" y="1014"/>
                                </a:lnTo>
                                <a:lnTo>
                                  <a:pt x="209" y="1039"/>
                                </a:lnTo>
                                <a:lnTo>
                                  <a:pt x="207" y="1046"/>
                                </a:lnTo>
                                <a:lnTo>
                                  <a:pt x="207" y="1045"/>
                                </a:lnTo>
                                <a:lnTo>
                                  <a:pt x="199" y="1047"/>
                                </a:lnTo>
                                <a:lnTo>
                                  <a:pt x="180" y="1051"/>
                                </a:lnTo>
                                <a:lnTo>
                                  <a:pt x="166" y="1056"/>
                                </a:lnTo>
                                <a:lnTo>
                                  <a:pt x="151" y="1061"/>
                                </a:lnTo>
                                <a:lnTo>
                                  <a:pt x="135" y="1067"/>
                                </a:lnTo>
                                <a:lnTo>
                                  <a:pt x="117" y="1075"/>
                                </a:lnTo>
                                <a:lnTo>
                                  <a:pt x="99" y="1084"/>
                                </a:lnTo>
                                <a:lnTo>
                                  <a:pt x="82" y="1094"/>
                                </a:lnTo>
                                <a:lnTo>
                                  <a:pt x="64" y="1106"/>
                                </a:lnTo>
                                <a:lnTo>
                                  <a:pt x="48" y="1119"/>
                                </a:lnTo>
                                <a:lnTo>
                                  <a:pt x="41" y="1126"/>
                                </a:lnTo>
                                <a:lnTo>
                                  <a:pt x="34" y="1133"/>
                                </a:lnTo>
                                <a:lnTo>
                                  <a:pt x="28" y="1142"/>
                                </a:lnTo>
                                <a:lnTo>
                                  <a:pt x="21" y="1151"/>
                                </a:lnTo>
                                <a:lnTo>
                                  <a:pt x="16" y="1159"/>
                                </a:lnTo>
                                <a:lnTo>
                                  <a:pt x="11" y="1168"/>
                                </a:lnTo>
                                <a:lnTo>
                                  <a:pt x="7" y="1178"/>
                                </a:lnTo>
                                <a:lnTo>
                                  <a:pt x="4" y="1188"/>
                                </a:lnTo>
                                <a:lnTo>
                                  <a:pt x="2" y="1199"/>
                                </a:lnTo>
                                <a:lnTo>
                                  <a:pt x="1" y="1211"/>
                                </a:lnTo>
                                <a:lnTo>
                                  <a:pt x="0" y="1225"/>
                                </a:lnTo>
                                <a:lnTo>
                                  <a:pt x="0" y="1240"/>
                                </a:lnTo>
                                <a:lnTo>
                                  <a:pt x="2" y="1255"/>
                                </a:lnTo>
                                <a:lnTo>
                                  <a:pt x="4" y="1272"/>
                                </a:lnTo>
                                <a:lnTo>
                                  <a:pt x="7" y="1290"/>
                                </a:lnTo>
                                <a:lnTo>
                                  <a:pt x="11" y="1309"/>
                                </a:lnTo>
                                <a:lnTo>
                                  <a:pt x="17" y="1327"/>
                                </a:lnTo>
                                <a:lnTo>
                                  <a:pt x="23" y="1348"/>
                                </a:lnTo>
                                <a:lnTo>
                                  <a:pt x="32" y="1368"/>
                                </a:lnTo>
                                <a:lnTo>
                                  <a:pt x="41" y="1389"/>
                                </a:lnTo>
                                <a:lnTo>
                                  <a:pt x="50" y="1411"/>
                                </a:lnTo>
                                <a:lnTo>
                                  <a:pt x="62" y="1432"/>
                                </a:lnTo>
                                <a:lnTo>
                                  <a:pt x="75" y="1455"/>
                                </a:lnTo>
                                <a:lnTo>
                                  <a:pt x="89" y="1476"/>
                                </a:lnTo>
                                <a:lnTo>
                                  <a:pt x="104" y="1499"/>
                                </a:lnTo>
                                <a:lnTo>
                                  <a:pt x="122" y="1521"/>
                                </a:lnTo>
                                <a:lnTo>
                                  <a:pt x="140" y="1543"/>
                                </a:lnTo>
                                <a:lnTo>
                                  <a:pt x="159" y="1565"/>
                                </a:lnTo>
                                <a:lnTo>
                                  <a:pt x="181" y="1586"/>
                                </a:lnTo>
                                <a:lnTo>
                                  <a:pt x="204" y="1608"/>
                                </a:lnTo>
                                <a:lnTo>
                                  <a:pt x="229" y="1630"/>
                                </a:lnTo>
                                <a:lnTo>
                                  <a:pt x="254" y="1650"/>
                                </a:lnTo>
                                <a:lnTo>
                                  <a:pt x="281" y="1669"/>
                                </a:lnTo>
                                <a:lnTo>
                                  <a:pt x="311" y="1689"/>
                                </a:lnTo>
                                <a:lnTo>
                                  <a:pt x="341" y="1707"/>
                                </a:lnTo>
                                <a:lnTo>
                                  <a:pt x="374" y="1726"/>
                                </a:lnTo>
                                <a:lnTo>
                                  <a:pt x="408" y="1742"/>
                                </a:lnTo>
                                <a:lnTo>
                                  <a:pt x="445" y="1758"/>
                                </a:lnTo>
                                <a:lnTo>
                                  <a:pt x="482" y="1773"/>
                                </a:lnTo>
                                <a:lnTo>
                                  <a:pt x="521" y="1787"/>
                                </a:lnTo>
                                <a:lnTo>
                                  <a:pt x="557" y="1797"/>
                                </a:lnTo>
                                <a:lnTo>
                                  <a:pt x="592" y="1805"/>
                                </a:lnTo>
                                <a:lnTo>
                                  <a:pt x="629" y="1813"/>
                                </a:lnTo>
                                <a:lnTo>
                                  <a:pt x="667" y="1818"/>
                                </a:lnTo>
                                <a:lnTo>
                                  <a:pt x="706" y="1823"/>
                                </a:lnTo>
                                <a:lnTo>
                                  <a:pt x="744" y="1825"/>
                                </a:lnTo>
                                <a:lnTo>
                                  <a:pt x="783" y="1827"/>
                                </a:lnTo>
                                <a:lnTo>
                                  <a:pt x="820" y="1827"/>
                                </a:lnTo>
                                <a:lnTo>
                                  <a:pt x="858" y="1825"/>
                                </a:lnTo>
                                <a:lnTo>
                                  <a:pt x="895" y="1823"/>
                                </a:lnTo>
                                <a:lnTo>
                                  <a:pt x="931" y="1818"/>
                                </a:lnTo>
                                <a:lnTo>
                                  <a:pt x="965" y="1813"/>
                                </a:lnTo>
                                <a:lnTo>
                                  <a:pt x="997" y="1805"/>
                                </a:lnTo>
                                <a:lnTo>
                                  <a:pt x="1029" y="1798"/>
                                </a:lnTo>
                                <a:lnTo>
                                  <a:pt x="1058" y="1789"/>
                                </a:lnTo>
                                <a:lnTo>
                                  <a:pt x="1085" y="1778"/>
                                </a:lnTo>
                                <a:lnTo>
                                  <a:pt x="1102" y="1771"/>
                                </a:lnTo>
                                <a:lnTo>
                                  <a:pt x="1118" y="1762"/>
                                </a:lnTo>
                                <a:lnTo>
                                  <a:pt x="1134" y="1754"/>
                                </a:lnTo>
                                <a:lnTo>
                                  <a:pt x="1149" y="1745"/>
                                </a:lnTo>
                                <a:lnTo>
                                  <a:pt x="1163" y="1736"/>
                                </a:lnTo>
                                <a:lnTo>
                                  <a:pt x="1177" y="1727"/>
                                </a:lnTo>
                                <a:lnTo>
                                  <a:pt x="1189" y="1718"/>
                                </a:lnTo>
                                <a:lnTo>
                                  <a:pt x="1202" y="1708"/>
                                </a:lnTo>
                                <a:lnTo>
                                  <a:pt x="1223" y="1689"/>
                                </a:lnTo>
                                <a:lnTo>
                                  <a:pt x="1243" y="1669"/>
                                </a:lnTo>
                                <a:lnTo>
                                  <a:pt x="1260" y="1650"/>
                                </a:lnTo>
                                <a:lnTo>
                                  <a:pt x="1275" y="1632"/>
                                </a:lnTo>
                                <a:lnTo>
                                  <a:pt x="1287" y="1614"/>
                                </a:lnTo>
                                <a:lnTo>
                                  <a:pt x="1298" y="1597"/>
                                </a:lnTo>
                                <a:lnTo>
                                  <a:pt x="1306" y="1583"/>
                                </a:lnTo>
                                <a:lnTo>
                                  <a:pt x="1313" y="1570"/>
                                </a:lnTo>
                                <a:lnTo>
                                  <a:pt x="1321" y="1552"/>
                                </a:lnTo>
                                <a:lnTo>
                                  <a:pt x="1324" y="1545"/>
                                </a:lnTo>
                                <a:lnTo>
                                  <a:pt x="1382" y="1522"/>
                                </a:lnTo>
                                <a:lnTo>
                                  <a:pt x="1437" y="1498"/>
                                </a:lnTo>
                                <a:lnTo>
                                  <a:pt x="1464" y="1485"/>
                                </a:lnTo>
                                <a:lnTo>
                                  <a:pt x="1489" y="1470"/>
                                </a:lnTo>
                                <a:lnTo>
                                  <a:pt x="1513" y="1455"/>
                                </a:lnTo>
                                <a:lnTo>
                                  <a:pt x="1535" y="1439"/>
                                </a:lnTo>
                                <a:lnTo>
                                  <a:pt x="1546" y="1430"/>
                                </a:lnTo>
                                <a:lnTo>
                                  <a:pt x="1556" y="1420"/>
                                </a:lnTo>
                                <a:lnTo>
                                  <a:pt x="1566" y="1411"/>
                                </a:lnTo>
                                <a:lnTo>
                                  <a:pt x="1575" y="1400"/>
                                </a:lnTo>
                                <a:lnTo>
                                  <a:pt x="1584" y="1390"/>
                                </a:lnTo>
                                <a:lnTo>
                                  <a:pt x="1593" y="1378"/>
                                </a:lnTo>
                                <a:lnTo>
                                  <a:pt x="1600" y="1366"/>
                                </a:lnTo>
                                <a:lnTo>
                                  <a:pt x="1608" y="1354"/>
                                </a:lnTo>
                                <a:lnTo>
                                  <a:pt x="1614" y="1342"/>
                                </a:lnTo>
                                <a:lnTo>
                                  <a:pt x="1621" y="1327"/>
                                </a:lnTo>
                                <a:lnTo>
                                  <a:pt x="1626" y="1313"/>
                                </a:lnTo>
                                <a:lnTo>
                                  <a:pt x="1630" y="1298"/>
                                </a:lnTo>
                                <a:lnTo>
                                  <a:pt x="1635" y="1283"/>
                                </a:lnTo>
                                <a:lnTo>
                                  <a:pt x="1638" y="1266"/>
                                </a:lnTo>
                                <a:lnTo>
                                  <a:pt x="1640" y="1249"/>
                                </a:lnTo>
                                <a:lnTo>
                                  <a:pt x="1642" y="1231"/>
                                </a:lnTo>
                                <a:lnTo>
                                  <a:pt x="1643" y="1224"/>
                                </a:lnTo>
                                <a:lnTo>
                                  <a:pt x="1642" y="1215"/>
                                </a:lnTo>
                                <a:lnTo>
                                  <a:pt x="1641" y="1209"/>
                                </a:lnTo>
                                <a:lnTo>
                                  <a:pt x="1639" y="1201"/>
                                </a:lnTo>
                                <a:lnTo>
                                  <a:pt x="1634" y="1187"/>
                                </a:lnTo>
                                <a:lnTo>
                                  <a:pt x="1627" y="1174"/>
                                </a:lnTo>
                                <a:lnTo>
                                  <a:pt x="1618" y="1162"/>
                                </a:lnTo>
                                <a:lnTo>
                                  <a:pt x="1609" y="1152"/>
                                </a:lnTo>
                                <a:lnTo>
                                  <a:pt x="1598" y="1142"/>
                                </a:lnTo>
                                <a:lnTo>
                                  <a:pt x="1588" y="1132"/>
                                </a:lnTo>
                                <a:lnTo>
                                  <a:pt x="1570" y="1116"/>
                                </a:lnTo>
                                <a:lnTo>
                                  <a:pt x="1557" y="1104"/>
                                </a:lnTo>
                                <a:lnTo>
                                  <a:pt x="1553" y="1099"/>
                                </a:lnTo>
                                <a:lnTo>
                                  <a:pt x="1553" y="1094"/>
                                </a:lnTo>
                                <a:lnTo>
                                  <a:pt x="1553" y="1093"/>
                                </a:lnTo>
                                <a:lnTo>
                                  <a:pt x="1555" y="1091"/>
                                </a:lnTo>
                                <a:lnTo>
                                  <a:pt x="1557" y="1090"/>
                                </a:lnTo>
                                <a:lnTo>
                                  <a:pt x="1560" y="1089"/>
                                </a:lnTo>
                                <a:lnTo>
                                  <a:pt x="1593" y="1078"/>
                                </a:lnTo>
                                <a:lnTo>
                                  <a:pt x="1622" y="1066"/>
                                </a:lnTo>
                                <a:lnTo>
                                  <a:pt x="1649" y="1052"/>
                                </a:lnTo>
                                <a:lnTo>
                                  <a:pt x="1672" y="1037"/>
                                </a:lnTo>
                                <a:lnTo>
                                  <a:pt x="1693" y="1020"/>
                                </a:lnTo>
                                <a:lnTo>
                                  <a:pt x="1711" y="1003"/>
                                </a:lnTo>
                                <a:lnTo>
                                  <a:pt x="1726" y="983"/>
                                </a:lnTo>
                                <a:lnTo>
                                  <a:pt x="1741" y="963"/>
                                </a:lnTo>
                                <a:lnTo>
                                  <a:pt x="1752" y="941"/>
                                </a:lnTo>
                                <a:lnTo>
                                  <a:pt x="1761" y="919"/>
                                </a:lnTo>
                                <a:lnTo>
                                  <a:pt x="1769" y="897"/>
                                </a:lnTo>
                                <a:lnTo>
                                  <a:pt x="1775" y="873"/>
                                </a:lnTo>
                                <a:lnTo>
                                  <a:pt x="1778" y="851"/>
                                </a:lnTo>
                                <a:lnTo>
                                  <a:pt x="1782" y="828"/>
                                </a:lnTo>
                                <a:lnTo>
                                  <a:pt x="1783" y="804"/>
                                </a:lnTo>
                                <a:lnTo>
                                  <a:pt x="1783" y="782"/>
                                </a:lnTo>
                                <a:lnTo>
                                  <a:pt x="1783" y="759"/>
                                </a:lnTo>
                                <a:lnTo>
                                  <a:pt x="1780" y="737"/>
                                </a:lnTo>
                                <a:lnTo>
                                  <a:pt x="1777" y="717"/>
                                </a:lnTo>
                                <a:lnTo>
                                  <a:pt x="1774" y="696"/>
                                </a:lnTo>
                                <a:lnTo>
                                  <a:pt x="1771" y="678"/>
                                </a:lnTo>
                                <a:lnTo>
                                  <a:pt x="1766" y="660"/>
                                </a:lnTo>
                                <a:lnTo>
                                  <a:pt x="1762" y="643"/>
                                </a:lnTo>
                                <a:lnTo>
                                  <a:pt x="1757" y="628"/>
                                </a:lnTo>
                                <a:lnTo>
                                  <a:pt x="1748" y="605"/>
                                </a:lnTo>
                                <a:lnTo>
                                  <a:pt x="1739" y="588"/>
                                </a:lnTo>
                                <a:lnTo>
                                  <a:pt x="1736" y="584"/>
                                </a:lnTo>
                                <a:lnTo>
                                  <a:pt x="1734" y="582"/>
                                </a:lnTo>
                                <a:lnTo>
                                  <a:pt x="1732" y="582"/>
                                </a:lnTo>
                                <a:lnTo>
                                  <a:pt x="1731" y="586"/>
                                </a:lnTo>
                                <a:lnTo>
                                  <a:pt x="1741" y="578"/>
                                </a:lnTo>
                                <a:lnTo>
                                  <a:pt x="1766" y="556"/>
                                </a:lnTo>
                                <a:lnTo>
                                  <a:pt x="1783" y="540"/>
                                </a:lnTo>
                                <a:lnTo>
                                  <a:pt x="1800" y="522"/>
                                </a:lnTo>
                                <a:lnTo>
                                  <a:pt x="1817" y="501"/>
                                </a:lnTo>
                                <a:lnTo>
                                  <a:pt x="1834" y="478"/>
                                </a:lnTo>
                                <a:lnTo>
                                  <a:pt x="1842" y="465"/>
                                </a:lnTo>
                                <a:lnTo>
                                  <a:pt x="1850" y="454"/>
                                </a:lnTo>
                                <a:lnTo>
                                  <a:pt x="1856" y="441"/>
                                </a:lnTo>
                                <a:lnTo>
                                  <a:pt x="1863" y="428"/>
                                </a:lnTo>
                                <a:lnTo>
                                  <a:pt x="1868" y="414"/>
                                </a:lnTo>
                                <a:lnTo>
                                  <a:pt x="1872" y="401"/>
                                </a:lnTo>
                                <a:lnTo>
                                  <a:pt x="1876" y="387"/>
                                </a:lnTo>
                                <a:lnTo>
                                  <a:pt x="1878" y="373"/>
                                </a:lnTo>
                                <a:lnTo>
                                  <a:pt x="1878" y="359"/>
                                </a:lnTo>
                                <a:lnTo>
                                  <a:pt x="1878" y="344"/>
                                </a:lnTo>
                                <a:lnTo>
                                  <a:pt x="1874" y="329"/>
                                </a:lnTo>
                                <a:lnTo>
                                  <a:pt x="1871" y="315"/>
                                </a:lnTo>
                                <a:lnTo>
                                  <a:pt x="1866" y="300"/>
                                </a:lnTo>
                                <a:lnTo>
                                  <a:pt x="1858" y="286"/>
                                </a:lnTo>
                                <a:lnTo>
                                  <a:pt x="1849" y="272"/>
                                </a:lnTo>
                                <a:lnTo>
                                  <a:pt x="1837" y="258"/>
                                </a:lnTo>
                                <a:lnTo>
                                  <a:pt x="1816" y="237"/>
                                </a:lnTo>
                                <a:lnTo>
                                  <a:pt x="1792" y="216"/>
                                </a:lnTo>
                                <a:lnTo>
                                  <a:pt x="1766" y="197"/>
                                </a:lnTo>
                                <a:lnTo>
                                  <a:pt x="1738" y="178"/>
                                </a:lnTo>
                                <a:lnTo>
                                  <a:pt x="1708" y="160"/>
                                </a:lnTo>
                                <a:lnTo>
                                  <a:pt x="1676" y="143"/>
                                </a:lnTo>
                                <a:lnTo>
                                  <a:pt x="1641" y="127"/>
                                </a:lnTo>
                                <a:lnTo>
                                  <a:pt x="1606" y="112"/>
                                </a:lnTo>
                                <a:lnTo>
                                  <a:pt x="1568" y="96"/>
                                </a:lnTo>
                                <a:lnTo>
                                  <a:pt x="1529" y="82"/>
                                </a:lnTo>
                                <a:lnTo>
                                  <a:pt x="1489" y="71"/>
                                </a:lnTo>
                                <a:lnTo>
                                  <a:pt x="1448" y="59"/>
                                </a:lnTo>
                                <a:lnTo>
                                  <a:pt x="1407" y="48"/>
                                </a:lnTo>
                                <a:lnTo>
                                  <a:pt x="1364" y="38"/>
                                </a:lnTo>
                                <a:lnTo>
                                  <a:pt x="1320" y="30"/>
                                </a:lnTo>
                                <a:lnTo>
                                  <a:pt x="1277" y="22"/>
                                </a:lnTo>
                                <a:lnTo>
                                  <a:pt x="1234" y="16"/>
                                </a:lnTo>
                                <a:lnTo>
                                  <a:pt x="1191" y="10"/>
                                </a:lnTo>
                                <a:lnTo>
                                  <a:pt x="1148" y="6"/>
                                </a:lnTo>
                                <a:lnTo>
                                  <a:pt x="1104" y="3"/>
                                </a:lnTo>
                                <a:lnTo>
                                  <a:pt x="1062" y="0"/>
                                </a:lnTo>
                                <a:lnTo>
                                  <a:pt x="1021" y="0"/>
                                </a:lnTo>
                                <a:lnTo>
                                  <a:pt x="980" y="2"/>
                                </a:lnTo>
                                <a:lnTo>
                                  <a:pt x="940" y="3"/>
                                </a:lnTo>
                                <a:lnTo>
                                  <a:pt x="901" y="7"/>
                                </a:lnTo>
                                <a:lnTo>
                                  <a:pt x="865" y="11"/>
                                </a:lnTo>
                                <a:lnTo>
                                  <a:pt x="829" y="18"/>
                                </a:lnTo>
                                <a:lnTo>
                                  <a:pt x="796" y="25"/>
                                </a:lnTo>
                                <a:lnTo>
                                  <a:pt x="764" y="34"/>
                                </a:lnTo>
                                <a:lnTo>
                                  <a:pt x="734" y="45"/>
                                </a:lnTo>
                                <a:lnTo>
                                  <a:pt x="706" y="57"/>
                                </a:lnTo>
                                <a:lnTo>
                                  <a:pt x="681"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63"/>
                        <wps:cNvSpPr>
                          <a:spLocks/>
                        </wps:cNvSpPr>
                        <wps:spPr bwMode="auto">
                          <a:xfrm>
                            <a:off x="1477645" y="967740"/>
                            <a:ext cx="140335" cy="67310"/>
                          </a:xfrm>
                          <a:custGeom>
                            <a:avLst/>
                            <a:gdLst>
                              <a:gd name="T0" fmla="*/ 1322 w 1330"/>
                              <a:gd name="T1" fmla="*/ 401 h 638"/>
                              <a:gd name="T2" fmla="*/ 1309 w 1330"/>
                              <a:gd name="T3" fmla="*/ 445 h 638"/>
                              <a:gd name="T4" fmla="*/ 1293 w 1330"/>
                              <a:gd name="T5" fmla="*/ 475 h 638"/>
                              <a:gd name="T6" fmla="*/ 1268 w 1330"/>
                              <a:gd name="T7" fmla="*/ 506 h 638"/>
                              <a:gd name="T8" fmla="*/ 1232 w 1330"/>
                              <a:gd name="T9" fmla="*/ 535 h 638"/>
                              <a:gd name="T10" fmla="*/ 1185 w 1330"/>
                              <a:gd name="T11" fmla="*/ 560 h 638"/>
                              <a:gd name="T12" fmla="*/ 1122 w 1330"/>
                              <a:gd name="T13" fmla="*/ 578 h 638"/>
                              <a:gd name="T14" fmla="*/ 1045 w 1330"/>
                              <a:gd name="T15" fmla="*/ 589 h 638"/>
                              <a:gd name="T16" fmla="*/ 893 w 1330"/>
                              <a:gd name="T17" fmla="*/ 592 h 638"/>
                              <a:gd name="T18" fmla="*/ 723 w 1330"/>
                              <a:gd name="T19" fmla="*/ 588 h 638"/>
                              <a:gd name="T20" fmla="*/ 565 w 1330"/>
                              <a:gd name="T21" fmla="*/ 570 h 638"/>
                              <a:gd name="T22" fmla="*/ 490 w 1330"/>
                              <a:gd name="T23" fmla="*/ 556 h 638"/>
                              <a:gd name="T24" fmla="*/ 419 w 1330"/>
                              <a:gd name="T25" fmla="*/ 536 h 638"/>
                              <a:gd name="T26" fmla="*/ 351 w 1330"/>
                              <a:gd name="T27" fmla="*/ 510 h 638"/>
                              <a:gd name="T28" fmla="*/ 286 w 1330"/>
                              <a:gd name="T29" fmla="*/ 478 h 638"/>
                              <a:gd name="T30" fmla="*/ 226 w 1330"/>
                              <a:gd name="T31" fmla="*/ 438 h 638"/>
                              <a:gd name="T32" fmla="*/ 171 w 1330"/>
                              <a:gd name="T33" fmla="*/ 392 h 638"/>
                              <a:gd name="T34" fmla="*/ 133 w 1330"/>
                              <a:gd name="T35" fmla="*/ 345 h 638"/>
                              <a:gd name="T36" fmla="*/ 110 w 1330"/>
                              <a:gd name="T37" fmla="*/ 300 h 638"/>
                              <a:gd name="T38" fmla="*/ 102 w 1330"/>
                              <a:gd name="T39" fmla="*/ 254 h 638"/>
                              <a:gd name="T40" fmla="*/ 104 w 1330"/>
                              <a:gd name="T41" fmla="*/ 212 h 638"/>
                              <a:gd name="T42" fmla="*/ 117 w 1330"/>
                              <a:gd name="T43" fmla="*/ 172 h 638"/>
                              <a:gd name="T44" fmla="*/ 137 w 1330"/>
                              <a:gd name="T45" fmla="*/ 137 h 638"/>
                              <a:gd name="T46" fmla="*/ 164 w 1330"/>
                              <a:gd name="T47" fmla="*/ 106 h 638"/>
                              <a:gd name="T48" fmla="*/ 196 w 1330"/>
                              <a:gd name="T49" fmla="*/ 83 h 638"/>
                              <a:gd name="T50" fmla="*/ 229 w 1330"/>
                              <a:gd name="T51" fmla="*/ 64 h 638"/>
                              <a:gd name="T52" fmla="*/ 264 w 1330"/>
                              <a:gd name="T53" fmla="*/ 55 h 638"/>
                              <a:gd name="T54" fmla="*/ 357 w 1330"/>
                              <a:gd name="T55" fmla="*/ 46 h 638"/>
                              <a:gd name="T56" fmla="*/ 564 w 1330"/>
                              <a:gd name="T57" fmla="*/ 42 h 638"/>
                              <a:gd name="T58" fmla="*/ 756 w 1330"/>
                              <a:gd name="T59" fmla="*/ 44 h 638"/>
                              <a:gd name="T60" fmla="*/ 710 w 1330"/>
                              <a:gd name="T61" fmla="*/ 28 h 638"/>
                              <a:gd name="T62" fmla="*/ 597 w 1330"/>
                              <a:gd name="T63" fmla="*/ 9 h 638"/>
                              <a:gd name="T64" fmla="*/ 502 w 1330"/>
                              <a:gd name="T65" fmla="*/ 1 h 638"/>
                              <a:gd name="T66" fmla="*/ 426 w 1330"/>
                              <a:gd name="T67" fmla="*/ 0 h 638"/>
                              <a:gd name="T68" fmla="*/ 347 w 1330"/>
                              <a:gd name="T69" fmla="*/ 6 h 638"/>
                              <a:gd name="T70" fmla="*/ 268 w 1330"/>
                              <a:gd name="T71" fmla="*/ 21 h 638"/>
                              <a:gd name="T72" fmla="*/ 192 w 1330"/>
                              <a:gd name="T73" fmla="*/ 46 h 638"/>
                              <a:gd name="T74" fmla="*/ 122 w 1330"/>
                              <a:gd name="T75" fmla="*/ 83 h 638"/>
                              <a:gd name="T76" fmla="*/ 67 w 1330"/>
                              <a:gd name="T77" fmla="*/ 124 h 638"/>
                              <a:gd name="T78" fmla="*/ 28 w 1330"/>
                              <a:gd name="T79" fmla="*/ 167 h 638"/>
                              <a:gd name="T80" fmla="*/ 6 w 1330"/>
                              <a:gd name="T81" fmla="*/ 212 h 638"/>
                              <a:gd name="T82" fmla="*/ 0 w 1330"/>
                              <a:gd name="T83" fmla="*/ 257 h 638"/>
                              <a:gd name="T84" fmla="*/ 12 w 1330"/>
                              <a:gd name="T85" fmla="*/ 305 h 638"/>
                              <a:gd name="T86" fmla="*/ 41 w 1330"/>
                              <a:gd name="T87" fmla="*/ 351 h 638"/>
                              <a:gd name="T88" fmla="*/ 87 w 1330"/>
                              <a:gd name="T89" fmla="*/ 399 h 638"/>
                              <a:gd name="T90" fmla="*/ 150 w 1330"/>
                              <a:gd name="T91" fmla="*/ 446 h 638"/>
                              <a:gd name="T92" fmla="*/ 231 w 1330"/>
                              <a:gd name="T93" fmla="*/ 493 h 638"/>
                              <a:gd name="T94" fmla="*/ 330 w 1330"/>
                              <a:gd name="T95" fmla="*/ 538 h 638"/>
                              <a:gd name="T96" fmla="*/ 496 w 1330"/>
                              <a:gd name="T97" fmla="*/ 592 h 638"/>
                              <a:gd name="T98" fmla="*/ 652 w 1330"/>
                              <a:gd name="T99" fmla="*/ 626 h 638"/>
                              <a:gd name="T100" fmla="*/ 776 w 1330"/>
                              <a:gd name="T101" fmla="*/ 638 h 638"/>
                              <a:gd name="T102" fmla="*/ 883 w 1330"/>
                              <a:gd name="T103" fmla="*/ 635 h 638"/>
                              <a:gd name="T104" fmla="*/ 1066 w 1330"/>
                              <a:gd name="T105" fmla="*/ 611 h 638"/>
                              <a:gd name="T106" fmla="*/ 1165 w 1330"/>
                              <a:gd name="T107" fmla="*/ 584 h 638"/>
                              <a:gd name="T108" fmla="*/ 1235 w 1330"/>
                              <a:gd name="T109" fmla="*/ 560 h 638"/>
                              <a:gd name="T110" fmla="*/ 1280 w 1330"/>
                              <a:gd name="T111" fmla="*/ 537 h 638"/>
                              <a:gd name="T112" fmla="*/ 1306 w 1330"/>
                              <a:gd name="T113" fmla="*/ 513 h 638"/>
                              <a:gd name="T114" fmla="*/ 1320 w 1330"/>
                              <a:gd name="T115" fmla="*/ 488 h 638"/>
                              <a:gd name="T116" fmla="*/ 1329 w 1330"/>
                              <a:gd name="T117" fmla="*/ 443 h 638"/>
                              <a:gd name="T118" fmla="*/ 1326 w 1330"/>
                              <a:gd name="T119" fmla="*/ 37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30" h="638">
                                <a:moveTo>
                                  <a:pt x="1324" y="367"/>
                                </a:moveTo>
                                <a:lnTo>
                                  <a:pt x="1324" y="376"/>
                                </a:lnTo>
                                <a:lnTo>
                                  <a:pt x="1322" y="401"/>
                                </a:lnTo>
                                <a:lnTo>
                                  <a:pt x="1319" y="417"/>
                                </a:lnTo>
                                <a:lnTo>
                                  <a:pt x="1313" y="435"/>
                                </a:lnTo>
                                <a:lnTo>
                                  <a:pt x="1309" y="445"/>
                                </a:lnTo>
                                <a:lnTo>
                                  <a:pt x="1305" y="455"/>
                                </a:lnTo>
                                <a:lnTo>
                                  <a:pt x="1299" y="465"/>
                                </a:lnTo>
                                <a:lnTo>
                                  <a:pt x="1293" y="475"/>
                                </a:lnTo>
                                <a:lnTo>
                                  <a:pt x="1285" y="485"/>
                                </a:lnTo>
                                <a:lnTo>
                                  <a:pt x="1278" y="496"/>
                                </a:lnTo>
                                <a:lnTo>
                                  <a:pt x="1268" y="506"/>
                                </a:lnTo>
                                <a:lnTo>
                                  <a:pt x="1257" y="515"/>
                                </a:lnTo>
                                <a:lnTo>
                                  <a:pt x="1245" y="525"/>
                                </a:lnTo>
                                <a:lnTo>
                                  <a:pt x="1232" y="535"/>
                                </a:lnTo>
                                <a:lnTo>
                                  <a:pt x="1217" y="543"/>
                                </a:lnTo>
                                <a:lnTo>
                                  <a:pt x="1202" y="552"/>
                                </a:lnTo>
                                <a:lnTo>
                                  <a:pt x="1185" y="560"/>
                                </a:lnTo>
                                <a:lnTo>
                                  <a:pt x="1165" y="566"/>
                                </a:lnTo>
                                <a:lnTo>
                                  <a:pt x="1145" y="572"/>
                                </a:lnTo>
                                <a:lnTo>
                                  <a:pt x="1122" y="578"/>
                                </a:lnTo>
                                <a:lnTo>
                                  <a:pt x="1099" y="582"/>
                                </a:lnTo>
                                <a:lnTo>
                                  <a:pt x="1073" y="587"/>
                                </a:lnTo>
                                <a:lnTo>
                                  <a:pt x="1045" y="589"/>
                                </a:lnTo>
                                <a:lnTo>
                                  <a:pt x="1014" y="590"/>
                                </a:lnTo>
                                <a:lnTo>
                                  <a:pt x="954" y="591"/>
                                </a:lnTo>
                                <a:lnTo>
                                  <a:pt x="893" y="592"/>
                                </a:lnTo>
                                <a:lnTo>
                                  <a:pt x="835" y="592"/>
                                </a:lnTo>
                                <a:lnTo>
                                  <a:pt x="779" y="591"/>
                                </a:lnTo>
                                <a:lnTo>
                                  <a:pt x="723" y="588"/>
                                </a:lnTo>
                                <a:lnTo>
                                  <a:pt x="669" y="584"/>
                                </a:lnTo>
                                <a:lnTo>
                                  <a:pt x="616" y="578"/>
                                </a:lnTo>
                                <a:lnTo>
                                  <a:pt x="565" y="570"/>
                                </a:lnTo>
                                <a:lnTo>
                                  <a:pt x="539" y="566"/>
                                </a:lnTo>
                                <a:lnTo>
                                  <a:pt x="514" y="562"/>
                                </a:lnTo>
                                <a:lnTo>
                                  <a:pt x="490" y="556"/>
                                </a:lnTo>
                                <a:lnTo>
                                  <a:pt x="467" y="550"/>
                                </a:lnTo>
                                <a:lnTo>
                                  <a:pt x="443" y="543"/>
                                </a:lnTo>
                                <a:lnTo>
                                  <a:pt x="419" y="536"/>
                                </a:lnTo>
                                <a:lnTo>
                                  <a:pt x="397" y="528"/>
                                </a:lnTo>
                                <a:lnTo>
                                  <a:pt x="374" y="519"/>
                                </a:lnTo>
                                <a:lnTo>
                                  <a:pt x="351" y="510"/>
                                </a:lnTo>
                                <a:lnTo>
                                  <a:pt x="330" y="499"/>
                                </a:lnTo>
                                <a:lnTo>
                                  <a:pt x="308" y="488"/>
                                </a:lnTo>
                                <a:lnTo>
                                  <a:pt x="286" y="478"/>
                                </a:lnTo>
                                <a:lnTo>
                                  <a:pt x="266" y="465"/>
                                </a:lnTo>
                                <a:lnTo>
                                  <a:pt x="245" y="452"/>
                                </a:lnTo>
                                <a:lnTo>
                                  <a:pt x="226" y="438"/>
                                </a:lnTo>
                                <a:lnTo>
                                  <a:pt x="206" y="423"/>
                                </a:lnTo>
                                <a:lnTo>
                                  <a:pt x="187" y="407"/>
                                </a:lnTo>
                                <a:lnTo>
                                  <a:pt x="171" y="392"/>
                                </a:lnTo>
                                <a:lnTo>
                                  <a:pt x="157" y="376"/>
                                </a:lnTo>
                                <a:lnTo>
                                  <a:pt x="144" y="361"/>
                                </a:lnTo>
                                <a:lnTo>
                                  <a:pt x="133" y="345"/>
                                </a:lnTo>
                                <a:lnTo>
                                  <a:pt x="124" y="330"/>
                                </a:lnTo>
                                <a:lnTo>
                                  <a:pt x="117" y="315"/>
                                </a:lnTo>
                                <a:lnTo>
                                  <a:pt x="110" y="300"/>
                                </a:lnTo>
                                <a:lnTo>
                                  <a:pt x="106" y="284"/>
                                </a:lnTo>
                                <a:lnTo>
                                  <a:pt x="103" y="269"/>
                                </a:lnTo>
                                <a:lnTo>
                                  <a:pt x="102" y="254"/>
                                </a:lnTo>
                                <a:lnTo>
                                  <a:pt x="102" y="240"/>
                                </a:lnTo>
                                <a:lnTo>
                                  <a:pt x="102" y="226"/>
                                </a:lnTo>
                                <a:lnTo>
                                  <a:pt x="104" y="212"/>
                                </a:lnTo>
                                <a:lnTo>
                                  <a:pt x="107" y="198"/>
                                </a:lnTo>
                                <a:lnTo>
                                  <a:pt x="111" y="185"/>
                                </a:lnTo>
                                <a:lnTo>
                                  <a:pt x="117" y="172"/>
                                </a:lnTo>
                                <a:lnTo>
                                  <a:pt x="123" y="160"/>
                                </a:lnTo>
                                <a:lnTo>
                                  <a:pt x="130" y="148"/>
                                </a:lnTo>
                                <a:lnTo>
                                  <a:pt x="137" y="137"/>
                                </a:lnTo>
                                <a:lnTo>
                                  <a:pt x="146" y="127"/>
                                </a:lnTo>
                                <a:lnTo>
                                  <a:pt x="155" y="116"/>
                                </a:lnTo>
                                <a:lnTo>
                                  <a:pt x="164" y="106"/>
                                </a:lnTo>
                                <a:lnTo>
                                  <a:pt x="175" y="98"/>
                                </a:lnTo>
                                <a:lnTo>
                                  <a:pt x="185" y="90"/>
                                </a:lnTo>
                                <a:lnTo>
                                  <a:pt x="196" y="83"/>
                                </a:lnTo>
                                <a:lnTo>
                                  <a:pt x="206" y="76"/>
                                </a:lnTo>
                                <a:lnTo>
                                  <a:pt x="218" y="70"/>
                                </a:lnTo>
                                <a:lnTo>
                                  <a:pt x="229" y="64"/>
                                </a:lnTo>
                                <a:lnTo>
                                  <a:pt x="241" y="60"/>
                                </a:lnTo>
                                <a:lnTo>
                                  <a:pt x="253" y="57"/>
                                </a:lnTo>
                                <a:lnTo>
                                  <a:pt x="264" y="55"/>
                                </a:lnTo>
                                <a:lnTo>
                                  <a:pt x="290" y="51"/>
                                </a:lnTo>
                                <a:lnTo>
                                  <a:pt x="321" y="48"/>
                                </a:lnTo>
                                <a:lnTo>
                                  <a:pt x="357" y="46"/>
                                </a:lnTo>
                                <a:lnTo>
                                  <a:pt x="395" y="45"/>
                                </a:lnTo>
                                <a:lnTo>
                                  <a:pt x="479" y="43"/>
                                </a:lnTo>
                                <a:lnTo>
                                  <a:pt x="564" y="42"/>
                                </a:lnTo>
                                <a:lnTo>
                                  <a:pt x="644" y="42"/>
                                </a:lnTo>
                                <a:lnTo>
                                  <a:pt x="711" y="43"/>
                                </a:lnTo>
                                <a:lnTo>
                                  <a:pt x="756" y="44"/>
                                </a:lnTo>
                                <a:lnTo>
                                  <a:pt x="773" y="44"/>
                                </a:lnTo>
                                <a:lnTo>
                                  <a:pt x="756" y="40"/>
                                </a:lnTo>
                                <a:lnTo>
                                  <a:pt x="710" y="28"/>
                                </a:lnTo>
                                <a:lnTo>
                                  <a:pt x="677" y="21"/>
                                </a:lnTo>
                                <a:lnTo>
                                  <a:pt x="640" y="15"/>
                                </a:lnTo>
                                <a:lnTo>
                                  <a:pt x="597" y="9"/>
                                </a:lnTo>
                                <a:lnTo>
                                  <a:pt x="552" y="4"/>
                                </a:lnTo>
                                <a:lnTo>
                                  <a:pt x="527" y="2"/>
                                </a:lnTo>
                                <a:lnTo>
                                  <a:pt x="502" y="1"/>
                                </a:lnTo>
                                <a:lnTo>
                                  <a:pt x="478" y="0"/>
                                </a:lnTo>
                                <a:lnTo>
                                  <a:pt x="452" y="0"/>
                                </a:lnTo>
                                <a:lnTo>
                                  <a:pt x="426" y="0"/>
                                </a:lnTo>
                                <a:lnTo>
                                  <a:pt x="400" y="1"/>
                                </a:lnTo>
                                <a:lnTo>
                                  <a:pt x="374" y="3"/>
                                </a:lnTo>
                                <a:lnTo>
                                  <a:pt x="347" y="6"/>
                                </a:lnTo>
                                <a:lnTo>
                                  <a:pt x="321" y="10"/>
                                </a:lnTo>
                                <a:lnTo>
                                  <a:pt x="294" y="15"/>
                                </a:lnTo>
                                <a:lnTo>
                                  <a:pt x="268" y="21"/>
                                </a:lnTo>
                                <a:lnTo>
                                  <a:pt x="242" y="28"/>
                                </a:lnTo>
                                <a:lnTo>
                                  <a:pt x="217" y="36"/>
                                </a:lnTo>
                                <a:lnTo>
                                  <a:pt x="192" y="46"/>
                                </a:lnTo>
                                <a:lnTo>
                                  <a:pt x="168" y="57"/>
                                </a:lnTo>
                                <a:lnTo>
                                  <a:pt x="145" y="70"/>
                                </a:lnTo>
                                <a:lnTo>
                                  <a:pt x="122" y="83"/>
                                </a:lnTo>
                                <a:lnTo>
                                  <a:pt x="102" y="97"/>
                                </a:lnTo>
                                <a:lnTo>
                                  <a:pt x="83" y="110"/>
                                </a:lnTo>
                                <a:lnTo>
                                  <a:pt x="67" y="124"/>
                                </a:lnTo>
                                <a:lnTo>
                                  <a:pt x="52" y="139"/>
                                </a:lnTo>
                                <a:lnTo>
                                  <a:pt x="39" y="153"/>
                                </a:lnTo>
                                <a:lnTo>
                                  <a:pt x="28" y="167"/>
                                </a:lnTo>
                                <a:lnTo>
                                  <a:pt x="19" y="182"/>
                                </a:lnTo>
                                <a:lnTo>
                                  <a:pt x="11" y="197"/>
                                </a:lnTo>
                                <a:lnTo>
                                  <a:pt x="6" y="212"/>
                                </a:lnTo>
                                <a:lnTo>
                                  <a:pt x="2" y="227"/>
                                </a:lnTo>
                                <a:lnTo>
                                  <a:pt x="0" y="242"/>
                                </a:lnTo>
                                <a:lnTo>
                                  <a:pt x="0" y="257"/>
                                </a:lnTo>
                                <a:lnTo>
                                  <a:pt x="2" y="274"/>
                                </a:lnTo>
                                <a:lnTo>
                                  <a:pt x="7" y="289"/>
                                </a:lnTo>
                                <a:lnTo>
                                  <a:pt x="12" y="305"/>
                                </a:lnTo>
                                <a:lnTo>
                                  <a:pt x="20" y="320"/>
                                </a:lnTo>
                                <a:lnTo>
                                  <a:pt x="29" y="336"/>
                                </a:lnTo>
                                <a:lnTo>
                                  <a:pt x="41" y="351"/>
                                </a:lnTo>
                                <a:lnTo>
                                  <a:pt x="54" y="367"/>
                                </a:lnTo>
                                <a:lnTo>
                                  <a:pt x="69" y="384"/>
                                </a:lnTo>
                                <a:lnTo>
                                  <a:pt x="87" y="399"/>
                                </a:lnTo>
                                <a:lnTo>
                                  <a:pt x="106" y="415"/>
                                </a:lnTo>
                                <a:lnTo>
                                  <a:pt x="128" y="430"/>
                                </a:lnTo>
                                <a:lnTo>
                                  <a:pt x="150" y="446"/>
                                </a:lnTo>
                                <a:lnTo>
                                  <a:pt x="175" y="461"/>
                                </a:lnTo>
                                <a:lnTo>
                                  <a:pt x="202" y="478"/>
                                </a:lnTo>
                                <a:lnTo>
                                  <a:pt x="231" y="493"/>
                                </a:lnTo>
                                <a:lnTo>
                                  <a:pt x="262" y="508"/>
                                </a:lnTo>
                                <a:lnTo>
                                  <a:pt x="295" y="523"/>
                                </a:lnTo>
                                <a:lnTo>
                                  <a:pt x="330" y="538"/>
                                </a:lnTo>
                                <a:lnTo>
                                  <a:pt x="366" y="553"/>
                                </a:lnTo>
                                <a:lnTo>
                                  <a:pt x="434" y="574"/>
                                </a:lnTo>
                                <a:lnTo>
                                  <a:pt x="496" y="592"/>
                                </a:lnTo>
                                <a:lnTo>
                                  <a:pt x="553" y="606"/>
                                </a:lnTo>
                                <a:lnTo>
                                  <a:pt x="605" y="618"/>
                                </a:lnTo>
                                <a:lnTo>
                                  <a:pt x="652" y="626"/>
                                </a:lnTo>
                                <a:lnTo>
                                  <a:pt x="697" y="633"/>
                                </a:lnTo>
                                <a:lnTo>
                                  <a:pt x="738" y="636"/>
                                </a:lnTo>
                                <a:lnTo>
                                  <a:pt x="776" y="638"/>
                                </a:lnTo>
                                <a:lnTo>
                                  <a:pt x="812" y="638"/>
                                </a:lnTo>
                                <a:lnTo>
                                  <a:pt x="848" y="637"/>
                                </a:lnTo>
                                <a:lnTo>
                                  <a:pt x="883" y="635"/>
                                </a:lnTo>
                                <a:lnTo>
                                  <a:pt x="917" y="631"/>
                                </a:lnTo>
                                <a:lnTo>
                                  <a:pt x="988" y="622"/>
                                </a:lnTo>
                                <a:lnTo>
                                  <a:pt x="1066" y="611"/>
                                </a:lnTo>
                                <a:lnTo>
                                  <a:pt x="1103" y="603"/>
                                </a:lnTo>
                                <a:lnTo>
                                  <a:pt x="1136" y="593"/>
                                </a:lnTo>
                                <a:lnTo>
                                  <a:pt x="1165" y="584"/>
                                </a:lnTo>
                                <a:lnTo>
                                  <a:pt x="1191" y="576"/>
                                </a:lnTo>
                                <a:lnTo>
                                  <a:pt x="1214" y="568"/>
                                </a:lnTo>
                                <a:lnTo>
                                  <a:pt x="1235" y="560"/>
                                </a:lnTo>
                                <a:lnTo>
                                  <a:pt x="1252" y="552"/>
                                </a:lnTo>
                                <a:lnTo>
                                  <a:pt x="1267" y="544"/>
                                </a:lnTo>
                                <a:lnTo>
                                  <a:pt x="1280" y="537"/>
                                </a:lnTo>
                                <a:lnTo>
                                  <a:pt x="1290" y="528"/>
                                </a:lnTo>
                                <a:lnTo>
                                  <a:pt x="1298" y="521"/>
                                </a:lnTo>
                                <a:lnTo>
                                  <a:pt x="1306" y="513"/>
                                </a:lnTo>
                                <a:lnTo>
                                  <a:pt x="1311" y="506"/>
                                </a:lnTo>
                                <a:lnTo>
                                  <a:pt x="1317" y="497"/>
                                </a:lnTo>
                                <a:lnTo>
                                  <a:pt x="1320" y="488"/>
                                </a:lnTo>
                                <a:lnTo>
                                  <a:pt x="1323" y="481"/>
                                </a:lnTo>
                                <a:lnTo>
                                  <a:pt x="1326" y="462"/>
                                </a:lnTo>
                                <a:lnTo>
                                  <a:pt x="1329" y="443"/>
                                </a:lnTo>
                                <a:lnTo>
                                  <a:pt x="1330" y="424"/>
                                </a:lnTo>
                                <a:lnTo>
                                  <a:pt x="1329" y="406"/>
                                </a:lnTo>
                                <a:lnTo>
                                  <a:pt x="1326" y="378"/>
                                </a:lnTo>
                                <a:lnTo>
                                  <a:pt x="1324" y="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64"/>
                        <wps:cNvSpPr>
                          <a:spLocks/>
                        </wps:cNvSpPr>
                        <wps:spPr bwMode="auto">
                          <a:xfrm>
                            <a:off x="1463675" y="1020445"/>
                            <a:ext cx="125730" cy="65405"/>
                          </a:xfrm>
                          <a:custGeom>
                            <a:avLst/>
                            <a:gdLst>
                              <a:gd name="T0" fmla="*/ 1167 w 1193"/>
                              <a:gd name="T1" fmla="*/ 582 h 616"/>
                              <a:gd name="T2" fmla="*/ 1033 w 1193"/>
                              <a:gd name="T3" fmla="*/ 585 h 616"/>
                              <a:gd name="T4" fmla="*/ 825 w 1193"/>
                              <a:gd name="T5" fmla="*/ 576 h 616"/>
                              <a:gd name="T6" fmla="*/ 629 w 1193"/>
                              <a:gd name="T7" fmla="*/ 557 h 616"/>
                              <a:gd name="T8" fmla="*/ 512 w 1193"/>
                              <a:gd name="T9" fmla="*/ 537 h 616"/>
                              <a:gd name="T10" fmla="*/ 403 w 1193"/>
                              <a:gd name="T11" fmla="*/ 510 h 616"/>
                              <a:gd name="T12" fmla="*/ 306 w 1193"/>
                              <a:gd name="T13" fmla="*/ 475 h 616"/>
                              <a:gd name="T14" fmla="*/ 228 w 1193"/>
                              <a:gd name="T15" fmla="*/ 432 h 616"/>
                              <a:gd name="T16" fmla="*/ 167 w 1193"/>
                              <a:gd name="T17" fmla="*/ 385 h 616"/>
                              <a:gd name="T18" fmla="*/ 119 w 1193"/>
                              <a:gd name="T19" fmla="*/ 338 h 616"/>
                              <a:gd name="T20" fmla="*/ 86 w 1193"/>
                              <a:gd name="T21" fmla="*/ 290 h 616"/>
                              <a:gd name="T22" fmla="*/ 66 w 1193"/>
                              <a:gd name="T23" fmla="*/ 245 h 616"/>
                              <a:gd name="T24" fmla="*/ 58 w 1193"/>
                              <a:gd name="T25" fmla="*/ 202 h 616"/>
                              <a:gd name="T26" fmla="*/ 60 w 1193"/>
                              <a:gd name="T27" fmla="*/ 161 h 616"/>
                              <a:gd name="T28" fmla="*/ 73 w 1193"/>
                              <a:gd name="T29" fmla="*/ 124 h 616"/>
                              <a:gd name="T30" fmla="*/ 93 w 1193"/>
                              <a:gd name="T31" fmla="*/ 93 h 616"/>
                              <a:gd name="T32" fmla="*/ 123 w 1193"/>
                              <a:gd name="T33" fmla="*/ 68 h 616"/>
                              <a:gd name="T34" fmla="*/ 159 w 1193"/>
                              <a:gd name="T35" fmla="*/ 49 h 616"/>
                              <a:gd name="T36" fmla="*/ 302 w 1193"/>
                              <a:gd name="T37" fmla="*/ 6 h 616"/>
                              <a:gd name="T38" fmla="*/ 306 w 1193"/>
                              <a:gd name="T39" fmla="*/ 1 h 616"/>
                              <a:gd name="T40" fmla="*/ 216 w 1193"/>
                              <a:gd name="T41" fmla="*/ 16 h 616"/>
                              <a:gd name="T42" fmla="*/ 141 w 1193"/>
                              <a:gd name="T43" fmla="*/ 38 h 616"/>
                              <a:gd name="T44" fmla="*/ 96 w 1193"/>
                              <a:gd name="T45" fmla="*/ 56 h 616"/>
                              <a:gd name="T46" fmla="*/ 56 w 1193"/>
                              <a:gd name="T47" fmla="*/ 81 h 616"/>
                              <a:gd name="T48" fmla="*/ 25 w 1193"/>
                              <a:gd name="T49" fmla="*/ 112 h 616"/>
                              <a:gd name="T50" fmla="*/ 6 w 1193"/>
                              <a:gd name="T51" fmla="*/ 149 h 616"/>
                              <a:gd name="T52" fmla="*/ 0 w 1193"/>
                              <a:gd name="T53" fmla="*/ 194 h 616"/>
                              <a:gd name="T54" fmla="*/ 27 w 1193"/>
                              <a:gd name="T55" fmla="*/ 280 h 616"/>
                              <a:gd name="T56" fmla="*/ 52 w 1193"/>
                              <a:gd name="T57" fmla="*/ 330 h 616"/>
                              <a:gd name="T58" fmla="*/ 76 w 1193"/>
                              <a:gd name="T59" fmla="*/ 365 h 616"/>
                              <a:gd name="T60" fmla="*/ 104 w 1193"/>
                              <a:gd name="T61" fmla="*/ 398 h 616"/>
                              <a:gd name="T62" fmla="*/ 136 w 1193"/>
                              <a:gd name="T63" fmla="*/ 428 h 616"/>
                              <a:gd name="T64" fmla="*/ 175 w 1193"/>
                              <a:gd name="T65" fmla="*/ 456 h 616"/>
                              <a:gd name="T66" fmla="*/ 235 w 1193"/>
                              <a:gd name="T67" fmla="*/ 492 h 616"/>
                              <a:gd name="T68" fmla="*/ 346 w 1193"/>
                              <a:gd name="T69" fmla="*/ 538 h 616"/>
                              <a:gd name="T70" fmla="*/ 390 w 1193"/>
                              <a:gd name="T71" fmla="*/ 559 h 616"/>
                              <a:gd name="T72" fmla="*/ 458 w 1193"/>
                              <a:gd name="T73" fmla="*/ 576 h 616"/>
                              <a:gd name="T74" fmla="*/ 578 w 1193"/>
                              <a:gd name="T75" fmla="*/ 596 h 616"/>
                              <a:gd name="T76" fmla="*/ 789 w 1193"/>
                              <a:gd name="T77" fmla="*/ 613 h 616"/>
                              <a:gd name="T78" fmla="*/ 963 w 1193"/>
                              <a:gd name="T79" fmla="*/ 616 h 616"/>
                              <a:gd name="T80" fmla="*/ 1053 w 1193"/>
                              <a:gd name="T81" fmla="*/ 612 h 616"/>
                              <a:gd name="T82" fmla="*/ 1127 w 1193"/>
                              <a:gd name="T83" fmla="*/ 603 h 616"/>
                              <a:gd name="T84" fmla="*/ 1176 w 1193"/>
                              <a:gd name="T85" fmla="*/ 59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3" h="616">
                                <a:moveTo>
                                  <a:pt x="1193" y="578"/>
                                </a:moveTo>
                                <a:lnTo>
                                  <a:pt x="1187" y="579"/>
                                </a:lnTo>
                                <a:lnTo>
                                  <a:pt x="1167" y="582"/>
                                </a:lnTo>
                                <a:lnTo>
                                  <a:pt x="1132" y="584"/>
                                </a:lnTo>
                                <a:lnTo>
                                  <a:pt x="1088" y="585"/>
                                </a:lnTo>
                                <a:lnTo>
                                  <a:pt x="1033" y="585"/>
                                </a:lnTo>
                                <a:lnTo>
                                  <a:pt x="969" y="584"/>
                                </a:lnTo>
                                <a:lnTo>
                                  <a:pt x="900" y="581"/>
                                </a:lnTo>
                                <a:lnTo>
                                  <a:pt x="825" y="576"/>
                                </a:lnTo>
                                <a:lnTo>
                                  <a:pt x="748" y="571"/>
                                </a:lnTo>
                                <a:lnTo>
                                  <a:pt x="669" y="562"/>
                                </a:lnTo>
                                <a:lnTo>
                                  <a:pt x="629" y="557"/>
                                </a:lnTo>
                                <a:lnTo>
                                  <a:pt x="590" y="551"/>
                                </a:lnTo>
                                <a:lnTo>
                                  <a:pt x="551" y="545"/>
                                </a:lnTo>
                                <a:lnTo>
                                  <a:pt x="512" y="537"/>
                                </a:lnTo>
                                <a:lnTo>
                                  <a:pt x="474" y="529"/>
                                </a:lnTo>
                                <a:lnTo>
                                  <a:pt x="438" y="520"/>
                                </a:lnTo>
                                <a:lnTo>
                                  <a:pt x="403" y="510"/>
                                </a:lnTo>
                                <a:lnTo>
                                  <a:pt x="369" y="500"/>
                                </a:lnTo>
                                <a:lnTo>
                                  <a:pt x="337" y="488"/>
                                </a:lnTo>
                                <a:lnTo>
                                  <a:pt x="306" y="475"/>
                                </a:lnTo>
                                <a:lnTo>
                                  <a:pt x="278" y="462"/>
                                </a:lnTo>
                                <a:lnTo>
                                  <a:pt x="252" y="447"/>
                                </a:lnTo>
                                <a:lnTo>
                                  <a:pt x="228" y="432"/>
                                </a:lnTo>
                                <a:lnTo>
                                  <a:pt x="206" y="417"/>
                                </a:lnTo>
                                <a:lnTo>
                                  <a:pt x="185" y="400"/>
                                </a:lnTo>
                                <a:lnTo>
                                  <a:pt x="167" y="385"/>
                                </a:lnTo>
                                <a:lnTo>
                                  <a:pt x="149" y="369"/>
                                </a:lnTo>
                                <a:lnTo>
                                  <a:pt x="133" y="354"/>
                                </a:lnTo>
                                <a:lnTo>
                                  <a:pt x="119" y="338"/>
                                </a:lnTo>
                                <a:lnTo>
                                  <a:pt x="107" y="322"/>
                                </a:lnTo>
                                <a:lnTo>
                                  <a:pt x="95" y="307"/>
                                </a:lnTo>
                                <a:lnTo>
                                  <a:pt x="86" y="290"/>
                                </a:lnTo>
                                <a:lnTo>
                                  <a:pt x="78" y="275"/>
                                </a:lnTo>
                                <a:lnTo>
                                  <a:pt x="72" y="260"/>
                                </a:lnTo>
                                <a:lnTo>
                                  <a:pt x="66" y="245"/>
                                </a:lnTo>
                                <a:lnTo>
                                  <a:pt x="62" y="230"/>
                                </a:lnTo>
                                <a:lnTo>
                                  <a:pt x="59" y="216"/>
                                </a:lnTo>
                                <a:lnTo>
                                  <a:pt x="58" y="202"/>
                                </a:lnTo>
                                <a:lnTo>
                                  <a:pt x="58" y="188"/>
                                </a:lnTo>
                                <a:lnTo>
                                  <a:pt x="58" y="174"/>
                                </a:lnTo>
                                <a:lnTo>
                                  <a:pt x="60" y="161"/>
                                </a:lnTo>
                                <a:lnTo>
                                  <a:pt x="63" y="148"/>
                                </a:lnTo>
                                <a:lnTo>
                                  <a:pt x="67" y="136"/>
                                </a:lnTo>
                                <a:lnTo>
                                  <a:pt x="73" y="124"/>
                                </a:lnTo>
                                <a:lnTo>
                                  <a:pt x="78" y="113"/>
                                </a:lnTo>
                                <a:lnTo>
                                  <a:pt x="86" y="103"/>
                                </a:lnTo>
                                <a:lnTo>
                                  <a:pt x="93" y="93"/>
                                </a:lnTo>
                                <a:lnTo>
                                  <a:pt x="103" y="84"/>
                                </a:lnTo>
                                <a:lnTo>
                                  <a:pt x="113" y="76"/>
                                </a:lnTo>
                                <a:lnTo>
                                  <a:pt x="123" y="68"/>
                                </a:lnTo>
                                <a:lnTo>
                                  <a:pt x="134" y="61"/>
                                </a:lnTo>
                                <a:lnTo>
                                  <a:pt x="146" y="54"/>
                                </a:lnTo>
                                <a:lnTo>
                                  <a:pt x="159" y="49"/>
                                </a:lnTo>
                                <a:lnTo>
                                  <a:pt x="173" y="44"/>
                                </a:lnTo>
                                <a:lnTo>
                                  <a:pt x="258" y="18"/>
                                </a:lnTo>
                                <a:lnTo>
                                  <a:pt x="302" y="6"/>
                                </a:lnTo>
                                <a:lnTo>
                                  <a:pt x="318" y="1"/>
                                </a:lnTo>
                                <a:lnTo>
                                  <a:pt x="321" y="0"/>
                                </a:lnTo>
                                <a:lnTo>
                                  <a:pt x="306" y="1"/>
                                </a:lnTo>
                                <a:lnTo>
                                  <a:pt x="269" y="7"/>
                                </a:lnTo>
                                <a:lnTo>
                                  <a:pt x="243" y="10"/>
                                </a:lnTo>
                                <a:lnTo>
                                  <a:pt x="216" y="16"/>
                                </a:lnTo>
                                <a:lnTo>
                                  <a:pt x="186" y="23"/>
                                </a:lnTo>
                                <a:lnTo>
                                  <a:pt x="156" y="32"/>
                                </a:lnTo>
                                <a:lnTo>
                                  <a:pt x="141" y="38"/>
                                </a:lnTo>
                                <a:lnTo>
                                  <a:pt x="126" y="43"/>
                                </a:lnTo>
                                <a:lnTo>
                                  <a:pt x="110" y="50"/>
                                </a:lnTo>
                                <a:lnTo>
                                  <a:pt x="96" y="56"/>
                                </a:lnTo>
                                <a:lnTo>
                                  <a:pt x="82" y="64"/>
                                </a:lnTo>
                                <a:lnTo>
                                  <a:pt x="69" y="72"/>
                                </a:lnTo>
                                <a:lnTo>
                                  <a:pt x="56" y="81"/>
                                </a:lnTo>
                                <a:lnTo>
                                  <a:pt x="45" y="91"/>
                                </a:lnTo>
                                <a:lnTo>
                                  <a:pt x="35" y="100"/>
                                </a:lnTo>
                                <a:lnTo>
                                  <a:pt x="25" y="112"/>
                                </a:lnTo>
                                <a:lnTo>
                                  <a:pt x="18" y="124"/>
                                </a:lnTo>
                                <a:lnTo>
                                  <a:pt x="10" y="136"/>
                                </a:lnTo>
                                <a:lnTo>
                                  <a:pt x="6" y="149"/>
                                </a:lnTo>
                                <a:lnTo>
                                  <a:pt x="1" y="164"/>
                                </a:lnTo>
                                <a:lnTo>
                                  <a:pt x="0" y="178"/>
                                </a:lnTo>
                                <a:lnTo>
                                  <a:pt x="0" y="194"/>
                                </a:lnTo>
                                <a:lnTo>
                                  <a:pt x="8" y="225"/>
                                </a:lnTo>
                                <a:lnTo>
                                  <a:pt x="17" y="253"/>
                                </a:lnTo>
                                <a:lnTo>
                                  <a:pt x="27" y="280"/>
                                </a:lnTo>
                                <a:lnTo>
                                  <a:pt x="39" y="305"/>
                                </a:lnTo>
                                <a:lnTo>
                                  <a:pt x="46" y="318"/>
                                </a:lnTo>
                                <a:lnTo>
                                  <a:pt x="52" y="330"/>
                                </a:lnTo>
                                <a:lnTo>
                                  <a:pt x="60" y="342"/>
                                </a:lnTo>
                                <a:lnTo>
                                  <a:pt x="67" y="354"/>
                                </a:lnTo>
                                <a:lnTo>
                                  <a:pt x="76" y="365"/>
                                </a:lnTo>
                                <a:lnTo>
                                  <a:pt x="85" y="377"/>
                                </a:lnTo>
                                <a:lnTo>
                                  <a:pt x="94" y="387"/>
                                </a:lnTo>
                                <a:lnTo>
                                  <a:pt x="104" y="398"/>
                                </a:lnTo>
                                <a:lnTo>
                                  <a:pt x="115" y="408"/>
                                </a:lnTo>
                                <a:lnTo>
                                  <a:pt x="126" y="419"/>
                                </a:lnTo>
                                <a:lnTo>
                                  <a:pt x="136" y="428"/>
                                </a:lnTo>
                                <a:lnTo>
                                  <a:pt x="149" y="438"/>
                                </a:lnTo>
                                <a:lnTo>
                                  <a:pt x="162" y="448"/>
                                </a:lnTo>
                                <a:lnTo>
                                  <a:pt x="175" y="456"/>
                                </a:lnTo>
                                <a:lnTo>
                                  <a:pt x="189" y="466"/>
                                </a:lnTo>
                                <a:lnTo>
                                  <a:pt x="203" y="475"/>
                                </a:lnTo>
                                <a:lnTo>
                                  <a:pt x="235" y="492"/>
                                </a:lnTo>
                                <a:lnTo>
                                  <a:pt x="269" y="508"/>
                                </a:lnTo>
                                <a:lnTo>
                                  <a:pt x="306" y="523"/>
                                </a:lnTo>
                                <a:lnTo>
                                  <a:pt x="346" y="538"/>
                                </a:lnTo>
                                <a:lnTo>
                                  <a:pt x="358" y="546"/>
                                </a:lnTo>
                                <a:lnTo>
                                  <a:pt x="372" y="553"/>
                                </a:lnTo>
                                <a:lnTo>
                                  <a:pt x="390" y="559"/>
                                </a:lnTo>
                                <a:lnTo>
                                  <a:pt x="410" y="565"/>
                                </a:lnTo>
                                <a:lnTo>
                                  <a:pt x="433" y="571"/>
                                </a:lnTo>
                                <a:lnTo>
                                  <a:pt x="458" y="576"/>
                                </a:lnTo>
                                <a:lnTo>
                                  <a:pt x="485" y="582"/>
                                </a:lnTo>
                                <a:lnTo>
                                  <a:pt x="514" y="587"/>
                                </a:lnTo>
                                <a:lnTo>
                                  <a:pt x="578" y="596"/>
                                </a:lnTo>
                                <a:lnTo>
                                  <a:pt x="646" y="603"/>
                                </a:lnTo>
                                <a:lnTo>
                                  <a:pt x="716" y="609"/>
                                </a:lnTo>
                                <a:lnTo>
                                  <a:pt x="789" y="613"/>
                                </a:lnTo>
                                <a:lnTo>
                                  <a:pt x="860" y="616"/>
                                </a:lnTo>
                                <a:lnTo>
                                  <a:pt x="929" y="616"/>
                                </a:lnTo>
                                <a:lnTo>
                                  <a:pt x="963" y="616"/>
                                </a:lnTo>
                                <a:lnTo>
                                  <a:pt x="994" y="615"/>
                                </a:lnTo>
                                <a:lnTo>
                                  <a:pt x="1024" y="614"/>
                                </a:lnTo>
                                <a:lnTo>
                                  <a:pt x="1053" y="612"/>
                                </a:lnTo>
                                <a:lnTo>
                                  <a:pt x="1080" y="610"/>
                                </a:lnTo>
                                <a:lnTo>
                                  <a:pt x="1104" y="606"/>
                                </a:lnTo>
                                <a:lnTo>
                                  <a:pt x="1127" y="603"/>
                                </a:lnTo>
                                <a:lnTo>
                                  <a:pt x="1146" y="600"/>
                                </a:lnTo>
                                <a:lnTo>
                                  <a:pt x="1162" y="595"/>
                                </a:lnTo>
                                <a:lnTo>
                                  <a:pt x="1176" y="590"/>
                                </a:lnTo>
                                <a:lnTo>
                                  <a:pt x="1186" y="585"/>
                                </a:lnTo>
                                <a:lnTo>
                                  <a:pt x="1193" y="5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65"/>
                        <wps:cNvSpPr>
                          <a:spLocks/>
                        </wps:cNvSpPr>
                        <wps:spPr bwMode="auto">
                          <a:xfrm>
                            <a:off x="1447800" y="1069340"/>
                            <a:ext cx="128905" cy="74295"/>
                          </a:xfrm>
                          <a:custGeom>
                            <a:avLst/>
                            <a:gdLst>
                              <a:gd name="T0" fmla="*/ 114 w 1218"/>
                              <a:gd name="T1" fmla="*/ 4 h 706"/>
                              <a:gd name="T2" fmla="*/ 89 w 1218"/>
                              <a:gd name="T3" fmla="*/ 27 h 706"/>
                              <a:gd name="T4" fmla="*/ 68 w 1218"/>
                              <a:gd name="T5" fmla="*/ 52 h 706"/>
                              <a:gd name="T6" fmla="*/ 54 w 1218"/>
                              <a:gd name="T7" fmla="*/ 76 h 706"/>
                              <a:gd name="T8" fmla="*/ 47 w 1218"/>
                              <a:gd name="T9" fmla="*/ 95 h 706"/>
                              <a:gd name="T10" fmla="*/ 43 w 1218"/>
                              <a:gd name="T11" fmla="*/ 115 h 706"/>
                              <a:gd name="T12" fmla="*/ 39 w 1218"/>
                              <a:gd name="T13" fmla="*/ 139 h 706"/>
                              <a:gd name="T14" fmla="*/ 40 w 1218"/>
                              <a:gd name="T15" fmla="*/ 163 h 706"/>
                              <a:gd name="T16" fmla="*/ 46 w 1218"/>
                              <a:gd name="T17" fmla="*/ 190 h 706"/>
                              <a:gd name="T18" fmla="*/ 56 w 1218"/>
                              <a:gd name="T19" fmla="*/ 219 h 706"/>
                              <a:gd name="T20" fmla="*/ 70 w 1218"/>
                              <a:gd name="T21" fmla="*/ 249 h 706"/>
                              <a:gd name="T22" fmla="*/ 132 w 1218"/>
                              <a:gd name="T23" fmla="*/ 320 h 706"/>
                              <a:gd name="T24" fmla="*/ 239 w 1218"/>
                              <a:gd name="T25" fmla="*/ 414 h 706"/>
                              <a:gd name="T26" fmla="*/ 347 w 1218"/>
                              <a:gd name="T27" fmla="*/ 490 h 706"/>
                              <a:gd name="T28" fmla="*/ 454 w 1218"/>
                              <a:gd name="T29" fmla="*/ 548 h 706"/>
                              <a:gd name="T30" fmla="*/ 560 w 1218"/>
                              <a:gd name="T31" fmla="*/ 592 h 706"/>
                              <a:gd name="T32" fmla="*/ 662 w 1218"/>
                              <a:gd name="T33" fmla="*/ 622 h 706"/>
                              <a:gd name="T34" fmla="*/ 761 w 1218"/>
                              <a:gd name="T35" fmla="*/ 642 h 706"/>
                              <a:gd name="T36" fmla="*/ 853 w 1218"/>
                              <a:gd name="T37" fmla="*/ 653 h 706"/>
                              <a:gd name="T38" fmla="*/ 937 w 1218"/>
                              <a:gd name="T39" fmla="*/ 655 h 706"/>
                              <a:gd name="T40" fmla="*/ 1013 w 1218"/>
                              <a:gd name="T41" fmla="*/ 653 h 706"/>
                              <a:gd name="T42" fmla="*/ 1079 w 1218"/>
                              <a:gd name="T43" fmla="*/ 645 h 706"/>
                              <a:gd name="T44" fmla="*/ 1134 w 1218"/>
                              <a:gd name="T45" fmla="*/ 636 h 706"/>
                              <a:gd name="T46" fmla="*/ 1193 w 1218"/>
                              <a:gd name="T47" fmla="*/ 624 h 706"/>
                              <a:gd name="T48" fmla="*/ 1218 w 1218"/>
                              <a:gd name="T49" fmla="*/ 618 h 706"/>
                              <a:gd name="T50" fmla="*/ 1213 w 1218"/>
                              <a:gd name="T51" fmla="*/ 621 h 706"/>
                              <a:gd name="T52" fmla="*/ 1206 w 1218"/>
                              <a:gd name="T53" fmla="*/ 629 h 706"/>
                              <a:gd name="T54" fmla="*/ 1198 w 1218"/>
                              <a:gd name="T55" fmla="*/ 639 h 706"/>
                              <a:gd name="T56" fmla="*/ 1180 w 1218"/>
                              <a:gd name="T57" fmla="*/ 650 h 706"/>
                              <a:gd name="T58" fmla="*/ 1151 w 1218"/>
                              <a:gd name="T59" fmla="*/ 663 h 706"/>
                              <a:gd name="T60" fmla="*/ 1112 w 1218"/>
                              <a:gd name="T61" fmla="*/ 676 h 706"/>
                              <a:gd name="T62" fmla="*/ 1064 w 1218"/>
                              <a:gd name="T63" fmla="*/ 688 h 706"/>
                              <a:gd name="T64" fmla="*/ 1009 w 1218"/>
                              <a:gd name="T65" fmla="*/ 698 h 706"/>
                              <a:gd name="T66" fmla="*/ 947 w 1218"/>
                              <a:gd name="T67" fmla="*/ 704 h 706"/>
                              <a:gd name="T68" fmla="*/ 878 w 1218"/>
                              <a:gd name="T69" fmla="*/ 706 h 706"/>
                              <a:gd name="T70" fmla="*/ 805 w 1218"/>
                              <a:gd name="T71" fmla="*/ 703 h 706"/>
                              <a:gd name="T72" fmla="*/ 727 w 1218"/>
                              <a:gd name="T73" fmla="*/ 695 h 706"/>
                              <a:gd name="T74" fmla="*/ 645 w 1218"/>
                              <a:gd name="T75" fmla="*/ 678 h 706"/>
                              <a:gd name="T76" fmla="*/ 561 w 1218"/>
                              <a:gd name="T77" fmla="*/ 655 h 706"/>
                              <a:gd name="T78" fmla="*/ 476 w 1218"/>
                              <a:gd name="T79" fmla="*/ 622 h 706"/>
                              <a:gd name="T80" fmla="*/ 389 w 1218"/>
                              <a:gd name="T81" fmla="*/ 579 h 706"/>
                              <a:gd name="T82" fmla="*/ 303 w 1218"/>
                              <a:gd name="T83" fmla="*/ 524 h 706"/>
                              <a:gd name="T84" fmla="*/ 222 w 1218"/>
                              <a:gd name="T85" fmla="*/ 463 h 706"/>
                              <a:gd name="T86" fmla="*/ 155 w 1218"/>
                              <a:gd name="T87" fmla="*/ 404 h 706"/>
                              <a:gd name="T88" fmla="*/ 99 w 1218"/>
                              <a:gd name="T89" fmla="*/ 349 h 706"/>
                              <a:gd name="T90" fmla="*/ 65 w 1218"/>
                              <a:gd name="T91" fmla="*/ 309 h 706"/>
                              <a:gd name="T92" fmla="*/ 47 w 1218"/>
                              <a:gd name="T93" fmla="*/ 282 h 706"/>
                              <a:gd name="T94" fmla="*/ 32 w 1218"/>
                              <a:gd name="T95" fmla="*/ 258 h 706"/>
                              <a:gd name="T96" fmla="*/ 19 w 1218"/>
                              <a:gd name="T97" fmla="*/ 232 h 706"/>
                              <a:gd name="T98" fmla="*/ 10 w 1218"/>
                              <a:gd name="T99" fmla="*/ 207 h 706"/>
                              <a:gd name="T100" fmla="*/ 4 w 1218"/>
                              <a:gd name="T101" fmla="*/ 183 h 706"/>
                              <a:gd name="T102" fmla="*/ 0 w 1218"/>
                              <a:gd name="T103" fmla="*/ 158 h 706"/>
                              <a:gd name="T104" fmla="*/ 0 w 1218"/>
                              <a:gd name="T105" fmla="*/ 135 h 706"/>
                              <a:gd name="T106" fmla="*/ 4 w 1218"/>
                              <a:gd name="T107" fmla="*/ 111 h 706"/>
                              <a:gd name="T108" fmla="*/ 10 w 1218"/>
                              <a:gd name="T109" fmla="*/ 87 h 706"/>
                              <a:gd name="T110" fmla="*/ 25 w 1218"/>
                              <a:gd name="T111" fmla="*/ 60 h 706"/>
                              <a:gd name="T112" fmla="*/ 45 w 1218"/>
                              <a:gd name="T113" fmla="*/ 36 h 706"/>
                              <a:gd name="T114" fmla="*/ 64 w 1218"/>
                              <a:gd name="T115" fmla="*/ 20 h 706"/>
                              <a:gd name="T116" fmla="*/ 80 w 1218"/>
                              <a:gd name="T117" fmla="*/ 10 h 706"/>
                              <a:gd name="T118" fmla="*/ 102 w 1218"/>
                              <a:gd name="T119" fmla="*/ 2 h 706"/>
                              <a:gd name="T120" fmla="*/ 118 w 1218"/>
                              <a:gd name="T121"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8" h="706">
                                <a:moveTo>
                                  <a:pt x="120" y="0"/>
                                </a:moveTo>
                                <a:lnTo>
                                  <a:pt x="114" y="4"/>
                                </a:lnTo>
                                <a:lnTo>
                                  <a:pt x="99" y="17"/>
                                </a:lnTo>
                                <a:lnTo>
                                  <a:pt x="89" y="27"/>
                                </a:lnTo>
                                <a:lnTo>
                                  <a:pt x="78" y="38"/>
                                </a:lnTo>
                                <a:lnTo>
                                  <a:pt x="68" y="52"/>
                                </a:lnTo>
                                <a:lnTo>
                                  <a:pt x="59" y="68"/>
                                </a:lnTo>
                                <a:lnTo>
                                  <a:pt x="54" y="76"/>
                                </a:lnTo>
                                <a:lnTo>
                                  <a:pt x="51" y="85"/>
                                </a:lnTo>
                                <a:lnTo>
                                  <a:pt x="47" y="95"/>
                                </a:lnTo>
                                <a:lnTo>
                                  <a:pt x="45" y="104"/>
                                </a:lnTo>
                                <a:lnTo>
                                  <a:pt x="43" y="115"/>
                                </a:lnTo>
                                <a:lnTo>
                                  <a:pt x="40" y="127"/>
                                </a:lnTo>
                                <a:lnTo>
                                  <a:pt x="39" y="139"/>
                                </a:lnTo>
                                <a:lnTo>
                                  <a:pt x="39" y="151"/>
                                </a:lnTo>
                                <a:lnTo>
                                  <a:pt x="40" y="163"/>
                                </a:lnTo>
                                <a:lnTo>
                                  <a:pt x="43" y="177"/>
                                </a:lnTo>
                                <a:lnTo>
                                  <a:pt x="46" y="190"/>
                                </a:lnTo>
                                <a:lnTo>
                                  <a:pt x="50" y="204"/>
                                </a:lnTo>
                                <a:lnTo>
                                  <a:pt x="56" y="219"/>
                                </a:lnTo>
                                <a:lnTo>
                                  <a:pt x="62" y="234"/>
                                </a:lnTo>
                                <a:lnTo>
                                  <a:pt x="70" y="249"/>
                                </a:lnTo>
                                <a:lnTo>
                                  <a:pt x="79" y="265"/>
                                </a:lnTo>
                                <a:lnTo>
                                  <a:pt x="132" y="320"/>
                                </a:lnTo>
                                <a:lnTo>
                                  <a:pt x="185" y="370"/>
                                </a:lnTo>
                                <a:lnTo>
                                  <a:pt x="239" y="414"/>
                                </a:lnTo>
                                <a:lnTo>
                                  <a:pt x="293" y="454"/>
                                </a:lnTo>
                                <a:lnTo>
                                  <a:pt x="347" y="490"/>
                                </a:lnTo>
                                <a:lnTo>
                                  <a:pt x="401" y="521"/>
                                </a:lnTo>
                                <a:lnTo>
                                  <a:pt x="454" y="548"/>
                                </a:lnTo>
                                <a:lnTo>
                                  <a:pt x="508" y="572"/>
                                </a:lnTo>
                                <a:lnTo>
                                  <a:pt x="560" y="592"/>
                                </a:lnTo>
                                <a:lnTo>
                                  <a:pt x="612" y="608"/>
                                </a:lnTo>
                                <a:lnTo>
                                  <a:pt x="662" y="622"/>
                                </a:lnTo>
                                <a:lnTo>
                                  <a:pt x="712" y="634"/>
                                </a:lnTo>
                                <a:lnTo>
                                  <a:pt x="761" y="642"/>
                                </a:lnTo>
                                <a:lnTo>
                                  <a:pt x="807" y="648"/>
                                </a:lnTo>
                                <a:lnTo>
                                  <a:pt x="853" y="653"/>
                                </a:lnTo>
                                <a:lnTo>
                                  <a:pt x="896" y="655"/>
                                </a:lnTo>
                                <a:lnTo>
                                  <a:pt x="937" y="655"/>
                                </a:lnTo>
                                <a:lnTo>
                                  <a:pt x="977" y="654"/>
                                </a:lnTo>
                                <a:lnTo>
                                  <a:pt x="1013" y="653"/>
                                </a:lnTo>
                                <a:lnTo>
                                  <a:pt x="1048" y="649"/>
                                </a:lnTo>
                                <a:lnTo>
                                  <a:pt x="1079" y="645"/>
                                </a:lnTo>
                                <a:lnTo>
                                  <a:pt x="1109" y="642"/>
                                </a:lnTo>
                                <a:lnTo>
                                  <a:pt x="1134" y="636"/>
                                </a:lnTo>
                                <a:lnTo>
                                  <a:pt x="1157" y="632"/>
                                </a:lnTo>
                                <a:lnTo>
                                  <a:pt x="1193" y="624"/>
                                </a:lnTo>
                                <a:lnTo>
                                  <a:pt x="1213" y="619"/>
                                </a:lnTo>
                                <a:lnTo>
                                  <a:pt x="1218" y="618"/>
                                </a:lnTo>
                                <a:lnTo>
                                  <a:pt x="1218" y="619"/>
                                </a:lnTo>
                                <a:lnTo>
                                  <a:pt x="1213" y="621"/>
                                </a:lnTo>
                                <a:lnTo>
                                  <a:pt x="1205" y="624"/>
                                </a:lnTo>
                                <a:lnTo>
                                  <a:pt x="1206" y="629"/>
                                </a:lnTo>
                                <a:lnTo>
                                  <a:pt x="1204" y="633"/>
                                </a:lnTo>
                                <a:lnTo>
                                  <a:pt x="1198" y="639"/>
                                </a:lnTo>
                                <a:lnTo>
                                  <a:pt x="1191" y="645"/>
                                </a:lnTo>
                                <a:lnTo>
                                  <a:pt x="1180" y="650"/>
                                </a:lnTo>
                                <a:lnTo>
                                  <a:pt x="1167" y="657"/>
                                </a:lnTo>
                                <a:lnTo>
                                  <a:pt x="1151" y="663"/>
                                </a:lnTo>
                                <a:lnTo>
                                  <a:pt x="1132" y="670"/>
                                </a:lnTo>
                                <a:lnTo>
                                  <a:pt x="1112" y="676"/>
                                </a:lnTo>
                                <a:lnTo>
                                  <a:pt x="1089" y="683"/>
                                </a:lnTo>
                                <a:lnTo>
                                  <a:pt x="1064" y="688"/>
                                </a:lnTo>
                                <a:lnTo>
                                  <a:pt x="1038" y="694"/>
                                </a:lnTo>
                                <a:lnTo>
                                  <a:pt x="1009" y="698"/>
                                </a:lnTo>
                                <a:lnTo>
                                  <a:pt x="979" y="701"/>
                                </a:lnTo>
                                <a:lnTo>
                                  <a:pt x="947" y="704"/>
                                </a:lnTo>
                                <a:lnTo>
                                  <a:pt x="913" y="705"/>
                                </a:lnTo>
                                <a:lnTo>
                                  <a:pt x="878" y="706"/>
                                </a:lnTo>
                                <a:lnTo>
                                  <a:pt x="842" y="705"/>
                                </a:lnTo>
                                <a:lnTo>
                                  <a:pt x="805" y="703"/>
                                </a:lnTo>
                                <a:lnTo>
                                  <a:pt x="766" y="700"/>
                                </a:lnTo>
                                <a:lnTo>
                                  <a:pt x="727" y="695"/>
                                </a:lnTo>
                                <a:lnTo>
                                  <a:pt x="686" y="688"/>
                                </a:lnTo>
                                <a:lnTo>
                                  <a:pt x="645" y="678"/>
                                </a:lnTo>
                                <a:lnTo>
                                  <a:pt x="604" y="668"/>
                                </a:lnTo>
                                <a:lnTo>
                                  <a:pt x="561" y="655"/>
                                </a:lnTo>
                                <a:lnTo>
                                  <a:pt x="519" y="640"/>
                                </a:lnTo>
                                <a:lnTo>
                                  <a:pt x="476" y="622"/>
                                </a:lnTo>
                                <a:lnTo>
                                  <a:pt x="432" y="602"/>
                                </a:lnTo>
                                <a:lnTo>
                                  <a:pt x="389" y="579"/>
                                </a:lnTo>
                                <a:lnTo>
                                  <a:pt x="346" y="553"/>
                                </a:lnTo>
                                <a:lnTo>
                                  <a:pt x="303" y="524"/>
                                </a:lnTo>
                                <a:lnTo>
                                  <a:pt x="260" y="493"/>
                                </a:lnTo>
                                <a:lnTo>
                                  <a:pt x="222" y="463"/>
                                </a:lnTo>
                                <a:lnTo>
                                  <a:pt x="186" y="434"/>
                                </a:lnTo>
                                <a:lnTo>
                                  <a:pt x="155" y="404"/>
                                </a:lnTo>
                                <a:lnTo>
                                  <a:pt x="126" y="376"/>
                                </a:lnTo>
                                <a:lnTo>
                                  <a:pt x="99" y="349"/>
                                </a:lnTo>
                                <a:lnTo>
                                  <a:pt x="76" y="322"/>
                                </a:lnTo>
                                <a:lnTo>
                                  <a:pt x="65" y="309"/>
                                </a:lnTo>
                                <a:lnTo>
                                  <a:pt x="56" y="295"/>
                                </a:lnTo>
                                <a:lnTo>
                                  <a:pt x="47" y="282"/>
                                </a:lnTo>
                                <a:lnTo>
                                  <a:pt x="39" y="270"/>
                                </a:lnTo>
                                <a:lnTo>
                                  <a:pt x="32" y="258"/>
                                </a:lnTo>
                                <a:lnTo>
                                  <a:pt x="25" y="245"/>
                                </a:lnTo>
                                <a:lnTo>
                                  <a:pt x="19" y="232"/>
                                </a:lnTo>
                                <a:lnTo>
                                  <a:pt x="14" y="220"/>
                                </a:lnTo>
                                <a:lnTo>
                                  <a:pt x="10" y="207"/>
                                </a:lnTo>
                                <a:lnTo>
                                  <a:pt x="6" y="195"/>
                                </a:lnTo>
                                <a:lnTo>
                                  <a:pt x="4" y="183"/>
                                </a:lnTo>
                                <a:lnTo>
                                  <a:pt x="2" y="170"/>
                                </a:lnTo>
                                <a:lnTo>
                                  <a:pt x="0" y="158"/>
                                </a:lnTo>
                                <a:lnTo>
                                  <a:pt x="0" y="147"/>
                                </a:lnTo>
                                <a:lnTo>
                                  <a:pt x="0" y="135"/>
                                </a:lnTo>
                                <a:lnTo>
                                  <a:pt x="2" y="123"/>
                                </a:lnTo>
                                <a:lnTo>
                                  <a:pt x="4" y="111"/>
                                </a:lnTo>
                                <a:lnTo>
                                  <a:pt x="7" y="99"/>
                                </a:lnTo>
                                <a:lnTo>
                                  <a:pt x="10" y="87"/>
                                </a:lnTo>
                                <a:lnTo>
                                  <a:pt x="14" y="75"/>
                                </a:lnTo>
                                <a:lnTo>
                                  <a:pt x="25" y="60"/>
                                </a:lnTo>
                                <a:lnTo>
                                  <a:pt x="35" y="47"/>
                                </a:lnTo>
                                <a:lnTo>
                                  <a:pt x="45" y="36"/>
                                </a:lnTo>
                                <a:lnTo>
                                  <a:pt x="54" y="28"/>
                                </a:lnTo>
                                <a:lnTo>
                                  <a:pt x="64" y="20"/>
                                </a:lnTo>
                                <a:lnTo>
                                  <a:pt x="73" y="15"/>
                                </a:lnTo>
                                <a:lnTo>
                                  <a:pt x="80" y="10"/>
                                </a:lnTo>
                                <a:lnTo>
                                  <a:pt x="89" y="6"/>
                                </a:lnTo>
                                <a:lnTo>
                                  <a:pt x="102" y="2"/>
                                </a:lnTo>
                                <a:lnTo>
                                  <a:pt x="112" y="0"/>
                                </a:lnTo>
                                <a:lnTo>
                                  <a:pt x="118" y="0"/>
                                </a:lnTo>
                                <a:lnTo>
                                  <a:pt x="1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6DFBE09" id="Canvas 8" o:spid="_x0000_s1026" editas="canvas" style="width:2in;height:118.5pt;mso-position-horizontal-relative:char;mso-position-vertical-relative:line" coordsize="18288,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5049;visibility:visible;mso-wrap-style:square">
                  <v:fill o:detectmouseclick="t"/>
                  <v:path o:connecttype="none"/>
                </v:shape>
                <v:shape id="Freeform 10" o:spid="_x0000_s1028" style="position:absolute;left:4184;width:10167;height:10160;visibility:visible;mso-wrap-style:square;v-text-anchor:top" coordsize="961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" path="m4805,r247,6l5296,25r240,30l5772,97r234,54l6233,216r223,75l6674,378r213,96l7094,579r202,116l7491,820r188,134l7861,1096r174,151l8202,1406r159,167l8512,1747r143,181l8789,2117r125,194l9030,2512r105,207l9232,2931r86,218l9394,3373r64,227l9511,3832r42,237l9585,4309r18,244l9610,4800r-7,247l9585,5291r-32,239l9511,5767r-53,233l9394,6227r-76,223l9232,6668r-97,212l9030,7087r-116,202l8789,7483r-134,188l8512,7853r-151,174l8202,8193r-167,160l7861,8504r-182,142l7491,8780r-195,125l7094,9021r-207,105l6674,9223r-218,86l6233,9384r-227,65l5772,9502r-236,42l5296,9575r-244,19l4805,9600r-248,-6l4313,9575r-240,-31l3837,9502r-233,-53l3376,9384r-223,-75l2935,9223r-214,-97l2515,9021,2313,8905,2119,8780,1930,8646,1748,8504,1574,8353,1408,8193,1248,8027,1097,7853,954,7671,821,7483,695,7289,580,7087,474,6880,378,6668,291,6450,216,6227,151,6000,98,5767,56,5530,25,5291,6,5047,,4800,6,4553,25,4309,56,4069,98,3832r53,-232l216,3373r75,-224l378,2931r96,-212l580,2512,695,2311,821,2117,954,1928r143,-181l1248,1573r160,-167l1574,1247r174,-151l1930,954,2119,820,2313,695,2515,579,2721,474r214,-96l3153,291r223,-75l3604,151,3837,97,4073,55,4313,25,4557,6,4805,xe" fillcolor="#e99616" stroked="f">
                  <v:path arrowok="t" o:connecttype="custom" o:connectlocs="560260,2646;635370,15981;706038,40005;771839,73554;831610,115993;884504,166476;929782,224049;966385,287761;993785,356976;1010605,430636;1016635,508000;1010605,585258;993785,659024;966385,728133;929782,791951;884504,849524;831610,900007;771839,942446;706038,976101;635370,1000019;560260,1013354;482082,1015365;405913,1005628;333554,985203;266060,954723;204173,915035;148951,867093;100923,811848;61358,750041;30785,682625;10367,610341;635,534141;2645,456036;15974,381000;39988,310198;73524,244581;116051,184891;166512,131974;224167,86783;287853,50165;357145,22860;430880,5821;508318,0" o:connectangles="0,0,0,0,0,0,0,0,0,0,0,0,0,0,0,0,0,0,0,0,0,0,0,0,0,0,0,0,0,0,0,0,0,0,0,0,0,0,0,0,0,0,0"/>
                </v:shape>
                <v:shape id="Freeform 11" o:spid="_x0000_s1029" style="position:absolute;left:4476;top:266;width:9640;height:9627;visibility:visible;mso-wrap-style:square;v-text-anchor:top" coordsize="911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" path="m4556,r234,6l5021,24r228,28l5473,92r220,52l5910,204r212,72l6328,357r202,92l6726,549r191,110l7102,777r178,127l7452,1039r165,144l7776,1333r151,158l8070,1656r135,172l8332,2007r119,184l8560,2381r101,197l8753,2779r81,208l8906,3198r61,216l9018,3634r40,224l9087,4086r18,231l9111,4551r-6,234l9087,5016r-29,228l9018,5468r-51,220l8906,5904r-72,211l8753,6323r-92,200l8560,6720r-109,191l8332,7095r-127,178l8070,7446r-143,165l7776,7768r-159,151l7452,8063r-172,135l7102,8324r-185,119l6726,8553r-196,100l6328,8744r-206,82l5910,8897r-217,61l5473,9009r-224,40l5021,9078r-231,17l4556,9102r-236,-7l4089,9078r-228,-29l3638,9009r-222,-51l3200,8897r-211,-71l2782,8744r-202,-91l2384,8553,2193,8443,2008,8324,1830,8198,1658,8063,1493,7919,1334,7768,1183,7611,1040,7446,905,7273,778,7095,659,6911,550,6720,449,6523,358,6323,276,6115,204,5904,143,5688,92,5468,52,5244,23,5016,6,4785,,4551,6,4317,23,4086,52,3858,92,3634r51,-220l204,3198r72,-211l358,2779r91,-201l550,2381,659,2191,778,2007,905,1828r135,-172l1183,1491r151,-158l1493,1183r165,-144l1830,904,2008,777,2193,659,2384,549,2580,449r202,-92l2989,276r211,-72l3416,144,3638,92,3861,52,4089,24,4320,6,4556,xe" fillcolor="#f7bd00" stroked="f">
                  <v:path arrowok="t" o:connecttype="custom" o:connectlocs="531214,2538;602311,15230;669493,37758;731808,69698;788410,109888;838665,157693;881513,212267;916321,272658;942241,338232;958323,408036;963930,481330;958323,554624;942241,624428;916321,689896;881513,750393;838665,804967;788410,852772;731808,892962;669493,924797;602311,947430;531214,960122;457049,961920;384895,952824;316232,933469;252224,904596;193611,867050;141135,821571;95748,769218;58189,710731;29200,646744;9733,578315;635,506079;2433,432150;15129,361077;37876,293917;69721,231728;110030,175144;157957,125118;212443,82178;272960,47488;338555,21576;408488,5500;482018,0" o:connectangles="0,0,0,0,0,0,0,0,0,0,0,0,0,0,0,0,0,0,0,0,0,0,0,0,0,0,0,0,0,0,0,0,0,0,0,0,0,0,0,0,0,0,0"/>
                </v:shape>
                <v:shape id="Freeform 12" o:spid="_x0000_s1030" style="position:absolute;left:4514;top:304;width:9563;height:9551;visibility:visible;mso-wrap-style:square;v-text-anchor:top" coordsize="9032,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" path="m4517,r232,7l4978,24r226,29l5426,92r218,50l5859,203r210,71l6274,355r200,91l6668,545r189,109l7041,771r177,126l7388,1030r165,143l7709,1322r149,157l8001,1642r134,171l8261,1990r117,183l8487,2362r99,194l8677,2756r81,205l8829,3171r61,214l8940,3603r40,222l9008,4050r18,230l9032,4512r-6,232l9008,4973r-28,226l8940,5420r-50,220l8829,5853r-71,209l8677,6267r-91,200l8487,6662r-109,189l8261,7035r-126,175l8001,7381r-143,164l7709,7701r-156,150l7388,7993r-170,133l7041,8253r-184,117l6668,8479r-194,99l6274,8669r-205,81l5859,8820r-215,62l5426,8931r-222,40l4978,9000r-229,18l4517,9023r-234,-5l4054,9000r-225,-29l3606,8931r-218,-49l3173,8820r-209,-70l2758,8669r-199,-91l2364,8479,2174,8370,1992,8253,1814,8126,1644,7993,1480,7851,1323,7701,1174,7545,1031,7381,898,7210,771,7035,655,6851,545,6662,446,6467,355,6267,274,6062,203,5853,143,5640,92,5420,52,5199,24,4973,7,4744,,4512,7,4280,24,4050,52,3825,92,3603r51,-218l203,3171r71,-210l355,2756r91,-200l545,2362,655,2173,771,1990,898,1813r133,-171l1174,1479r149,-157l1480,1173r164,-143l1814,897,1992,771,2174,654,2364,545r195,-99l2758,355r206,-81l3173,203r215,-61l3606,92,3829,53,4054,24,4283,7,4517,xe" fillcolor="#f6be00" stroked="f">
                  <v:path arrowok="t" o:connecttype="custom" o:connectlocs="527072,2540;597588,15030;664292,37575;726021,69223;782243,109020;832007,156545;874676,210632;909087,270540;934816,335635;950804,404857;956310,477573;950804,550288;934816,619511;909087,684500;874676,744620;832007,798601;782243,846020;726021,885923;664292,917571;597588,940116;527072,952606;453485,954511;381804,945302;313829,926144;250301,897460;192067,860097;140080,815113;95080,763143;57705,705140;29011,641633;9741,573680;741,502129;2541,428673;15141,358286;37587,291709;69352,230001;109162,173798;156703,124156;210913,81607;270947,47207;335958,21487;405415,5610;478261,0" o:connectangles="0,0,0,0,0,0,0,0,0,0,0,0,0,0,0,0,0,0,0,0,0,0,0,0,0,0,0,0,0,0,0,0,0,0,0,0,0,0,0,0,0,0,0"/>
                </v:shape>
                <v:shape id="Freeform 13" o:spid="_x0000_s1031" style="position:absolute;left:4559;top:349;width:9474;height:9461;visibility:visible;mso-wrap-style:square;v-text-anchor:top" coordsize="8952,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" path="m4477,r230,5l4933,23r225,29l5378,91r216,50l5807,201r208,71l6219,352r197,89l6610,539r188,108l6979,764r175,125l7324,1022r162,140l7641,1310r148,155l7930,1627r133,169l8188,1972r116,181l8412,2340r98,193l8600,2732r81,203l8751,3142r61,212l8861,3571r39,220l8929,4015r18,227l8952,4472r-5,230l8929,4930r-29,223l8861,5373r-49,217l8751,5801r-70,209l8600,6212r-90,199l8412,6603r-108,188l8188,6972r-125,176l7930,7316r-141,163l7641,7633r-155,149l7324,7922r-170,133l6979,8180r-181,117l6610,8404r-194,99l6219,8592r-204,80l5807,8742r-213,61l5378,8852r-220,40l4933,8920r-226,18l4477,8944r-231,-6l4019,8920r-225,-28l3574,8852r-216,-49l3145,8742r-207,-70l2734,8592r-198,-89l2343,8404,2155,8297,1973,8180,1798,8055,1629,7922,1467,7782,1311,7633,1163,7479,1022,7316,889,7148,765,6972,648,6791,540,6603,442,6411,352,6212,271,6010,201,5801,140,5590,91,5373,52,5153,23,4930,5,4702,,4472,5,4242,23,4015,52,3791,91,3571r49,-217l201,3142r70,-207l352,2732r90,-199l540,2340,648,2153,765,1972,889,1796r133,-169l1163,1465r148,-155l1467,1162r162,-140l1798,889,1973,764,2155,647,2343,539r193,-98l2734,352r204,-80l3145,201r213,-60l3574,91,3794,52,4019,23,4246,5,4477,xe" fillcolor="#f6c000" stroked="f">
                  <v:path arrowok="t" o:connecttype="custom" o:connectlocs="522076,2433;592032,14916;658178,37237;719455,68444;775123,108113;824336,154976;866563,208610;900642,267956;926148,332380;941917,401035;947420,473075;941917,545115;926148,613665;900642,678194;866563,737540;824336,791174;775123,838037;719455,877706;658178,908913;592032,931234;522076,943611;449368,945515;378248,936418;310938,917376;247968,889026;190288,852106;138748,807465;94086,756158;57150,698505;28681,635774;9631,568388;529,497406;2434,424731;14817,354806;37253,289007;68580,227757;108162,172114;155258,122923;208809,80821;268393,46652;332846,21263;401532,5501;473816,0" o:connectangles="0,0,0,0,0,0,0,0,0,0,0,0,0,0,0,0,0,0,0,0,0,0,0,0,0,0,0,0,0,0,0,0,0,0,0,0,0,0,0,0,0,0,0"/>
                </v:shape>
                <v:shape id="Freeform 14" o:spid="_x0000_s1032" style="position:absolute;left:4603;top:387;width:9386;height:9385;visibility:visible;mso-wrap-style:square;v-text-anchor:top" coordsize="8873,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" path="m4437,r228,5l4890,23r222,28l5330,89r215,50l5755,198r207,71l6162,348r197,89l6551,535r186,107l6916,756r174,124l7258,1012r162,139l7573,1298r147,154l7859,1613r132,167l8115,1954r116,180l8338,2320r97,191l8524,2707r79,201l8673,3114r60,210l8783,3539r38,218l8850,3979r17,224l8873,4432r-6,228l8850,4885r-29,221l8783,5325r-50,214l8673,5749r-70,206l8524,6157r-89,197l8338,6545r-107,185l8115,6910r-124,174l7859,7251r-139,161l7573,7566r-153,147l7258,7852r-168,132l6916,8107r-179,115l6551,8329r-192,98l6162,8516r-200,80l5755,8665r-210,60l5330,8774r-218,40l4890,8842r-225,17l4437,8864r-229,-5l3983,8842r-222,-28l3542,8774r-215,-49l3117,8665r-206,-69l2710,8516r-197,-89l2322,8329,2135,8222,1956,8107,1782,7984,1615,7852,1454,7713,1299,7566,1152,7412,1013,7251,881,7084,757,6910,642,6730,535,6545,437,6354,348,6157,269,5955,199,5749,139,5539,90,5325,51,5106,23,4885,5,4660,,4432,5,4203,23,3979,51,3757,90,3539r49,-215l199,3114r70,-206l348,2707r89,-196l535,2320,642,2134,757,1954,881,1780r132,-167l1152,1452r147,-154l1454,1151r161,-139l1782,880,1956,756,2135,642,2322,535r191,-98l2710,348r201,-79l3117,198r210,-59l3542,89,3761,51,3983,23,4208,5,4437,xe" fillcolor="#f6c200" stroked="f">
                  <v:path arrowok="t" o:connecttype="custom" o:connectlocs="517233,2435;586515,14717;651778,36847;712597,67976;767705,107152;816573,153739;858354,206892;892201,265867;917375,329714;933030,397795;938530,469265;933030,540629;917375,608710;892201,672768;858354,731638;816573,784791;767705,831378;712597,870554;651778,901683;586515,923813;517233,936201;445096,938001;374650,929001;307907,910154;245607,881884;188489,845355;137400,801096;93187,750062;56589,692992;28453,630522;9520,563817;529,493406;2433,421301;14703,351949;36809,286620;67907,225950;107149,170786;153795,121869;206893,80046;265809,46270;329697,20964;397815,5400;469318,0" o:connectangles="0,0,0,0,0,0,0,0,0,0,0,0,0,0,0,0,0,0,0,0,0,0,0,0,0,0,0,0,0,0,0,0,0,0,0,0,0,0,0,0,0,0,0"/>
                </v:shape>
                <v:shape id="Freeform 15" o:spid="_x0000_s1033" style="position:absolute;left:4641;top:431;width:9309;height:9297;visibility:visible;mso-wrap-style:square;v-text-anchor:top" coordsize="879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" path="m4398,r225,6l4847,22r219,28l5283,89r213,50l5704,197r205,69l6108,345r195,88l6493,531r183,105l6856,751r171,122l7194,1003r160,138l7506,1287r146,152l7790,1599r131,166l8044,1937r113,178l8263,2299r97,190l8449,2683r79,200l8597,3087r59,208l8705,3507r39,217l8772,3944r17,222l8794,4393r-5,226l8772,4842r-28,220l8705,5278r-49,212l8597,5699r-69,205l8449,6102r-89,195l8263,6486r-106,185l8044,6849r-123,172l7790,7187r-138,159l7506,7499r-152,146l7194,7783r-167,129l6856,8035r-180,115l6493,8256r-190,97l6108,8440r-199,79l5704,8588r-208,59l5283,8697r-217,38l4847,8763r-224,17l4398,8785r-227,-5l3947,8763r-219,-28l3511,8697r-213,-50l3090,8588r-204,-69l2686,8440r-195,-87l2301,8256,2117,8150,1938,8035,1767,7912,1600,7783,1441,7645,1288,7499,1143,7346,1004,7187,874,7021,752,6849,637,6671,531,6486,434,6297,345,6102,267,5904,198,5699,138,5490,90,5278,51,5062,23,4842,5,4619,,4393,5,4166,23,3944,51,3724,90,3507r48,-212l198,3087r69,-204l345,2683r89,-194l531,2299,637,2115,752,1937,874,1765r130,-166l1143,1439r145,-152l1441,1141r159,-138l1767,873,1938,751,2117,636,2301,531r190,-98l2686,345r200,-79l3090,197r208,-58l3511,89,3728,50,3947,22,4171,6,4398,xe" fillcolor="#f5c400" stroked="f">
                  <v:path arrowok="t" o:connecttype="custom" o:connectlocs="513091,2328;581792,14709;646577,36508;706704,67302;761538,106139;810021,152277;851517,204976;884968,263389;910056,326670;925617,394078;930910,464873;925617,535667;910056,603076;884968,666357;851517,724770;810021,777363;761538,823607;706704,862443;646577,893132;581792,915037;513091,927312;441531,929111;371665,920328;305504,901492;243578,873661;187050,837258;136344,793554;92519,742971;56210,686357;28264,624769;9527,558525;529,488789;2435,417359;14608,348681;36521,283919;67431,223812;106281,169208;152541,120742;205152,79472;263691,45821;327099,20847;394636,5291;465561,0" o:connectangles="0,0,0,0,0,0,0,0,0,0,0,0,0,0,0,0,0,0,0,0,0,0,0,0,0,0,0,0,0,0,0,0,0,0,0,0,0,0,0,0,0,0,0"/>
                </v:shape>
                <v:shape id="Freeform 16" o:spid="_x0000_s1034" style="position:absolute;left:4686;top:469;width:9220;height:9221;visibility:visible;mso-wrap-style:square;v-text-anchor:top" coordsize="8714,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" path="m4358,r223,5l4803,22r218,27l5236,88r210,49l5653,195r203,69l6053,342r194,87l6434,525r183,105l6793,743r171,122l7129,993r158,137l7438,1275r145,151l7720,1584r129,165l7970,1919r114,177l8188,2278r97,188l8372,2658r78,199l8519,3058r58,208l8626,3476r39,214l8692,3907r17,222l8714,4353r-5,223l8692,4798r-27,218l8626,5230r-49,211l8519,5648r-69,202l8372,6047r-87,193l8188,6428r-104,182l7970,6787r-121,171l7720,7122r-137,158l7438,7431r-151,144l7129,7712r-165,129l6793,7963r-176,113l6434,8181r-187,96l6053,8364r-197,78l5653,8510r-207,59l5236,8618r-215,38l4803,8684r-222,16l4358,8706r-225,-6l3912,8684r-219,-28l3479,8618r-211,-49l3062,8510r-203,-68l2661,8364r-193,-87l2280,8181,2097,8076,1921,7963,1751,7841,1585,7712,1428,7575,1276,7431,1132,7280,995,7122,865,6958,744,6787,631,6610,526,6428,430,6240,342,6047,264,5850,195,5648,137,5441,88,5230,50,5016,23,4798,5,4576,,4353,5,4129,23,3907,50,3690,88,3476r49,-210l195,3058r69,-201l342,2658r88,-192l526,2278,631,2096,744,1919,865,1749,995,1584r137,-158l1276,1275r152,-145l1585,993,1751,865,1921,743,2097,630,2280,525r188,-96l2661,342r198,-78l3062,195r206,-58l3479,88,3693,49,3912,22,4133,5,4358,xe" fillcolor="#f6c600" stroked="f">
                  <v:path arrowok="t" o:connecttype="custom" o:connectlocs="508201,2330;576236,14509;640462,36220;700138,66721;754313,105165;802350,151022;843298,203234;876628,261165;901387,323861;916835,390794;922020,461010;916835,531226;901387,598159;876628,660855;843298,718786;802350,770998;754313,816749;700138,855299;640462,885800;576236,907511;508201,919690;437309,921385;368110,912700;302508,894061;241245,866419;185272,830411;135012,786990;91525,736896;55656,680766;27934,619552;9311,553890;529,484627;2434,413776;14496,345890;36187,281499;66766,221980;105280,167756;151095,119674;203259,78688;261137,45434;323987,20652;390753,5189;461116,0" o:connectangles="0,0,0,0,0,0,0,0,0,0,0,0,0,0,0,0,0,0,0,0,0,0,0,0,0,0,0,0,0,0,0,0,0,0,0,0,0,0,0,0,0,0,0"/>
                </v:shape>
                <v:shape id="Freeform 17" o:spid="_x0000_s1035" style="position:absolute;left:4724;top:514;width:9144;height:9131;visibility:visible;mso-wrap-style:square;v-text-anchor:top" coordsize="8636,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" path="m4319,r221,5l4759,21r216,28l5188,87r210,47l5602,193r201,68l5999,338r191,87l6376,520r181,104l6732,735r169,121l7065,985r157,134l7372,1263r142,150l7650,1569r128,163l7899,1902r112,174l8115,2257r95,186l8296,2634r78,196l8442,3030r58,205l8548,3443r39,213l8614,3872r16,219l8636,4313r-6,222l8614,4754r-27,216l8548,5182r-48,209l8442,5596r-68,199l8296,5992r-86,191l8115,6368r-104,182l7899,6724r-121,170l7650,7057r-136,156l7372,7363r-150,143l7065,7641r-164,129l6732,7890r-175,112l6376,8105r-186,96l5999,8288r-196,76l5602,8432r-204,59l5188,8539r-213,38l4759,8604r-219,17l4319,8627r-223,-6l3877,8604r-216,-27l3448,8539r-209,-48l3035,8432r-201,-68l2637,8288r-191,-87l2260,8105,2079,8002,1904,7890,1734,7770,1571,7641,1415,7506,1265,7363,1122,7213,986,7057,858,6894,737,6724,625,6550,521,6368,426,6183,340,5992,262,5795,194,5596,136,5391,88,5182,49,4970,22,4754,6,4535,,4313,6,4091,22,3872,49,3656,88,3443r48,-208l194,3030r68,-200l340,2634r86,-191l521,2257,625,2076,737,1902,858,1732,986,1569r136,-156l1265,1263r150,-144l1571,985,1734,856,1904,735,2079,624,2260,520r186,-95l2637,338r197,-77l3035,193r204,-59l3448,87,3661,49,3877,21,4096,5,4319,xe" fillcolor="#f5c800" stroked="f">
                  <v:path arrowok="t" o:connecttype="custom" o:connectlocs="503894,2223;571553,14183;635188,35776;694271,66048;748059,104258;795600,149560;836365,201318;869294,258581;893859,320712;909212,386972;914400,456512;909212,526053;893859,592312;869294,654443;836365,711706;795600,763464;748059,808766;694271,846976;635188,877248;571553,898735;503894,910696;433694,912495;365082,903816;300071,885293;239294,857879;183600,822420;133941,779341;90847,729700;55165,674025;27741,613375;9318,548492;635,480010;2329,409834;14400,342411;36000,278797;66176,219735;104400,166072;149824,118441;201600,77797;258988,44984;321353,20428;387635,5186;457306,0" o:connectangles="0,0,0,0,0,0,0,0,0,0,0,0,0,0,0,0,0,0,0,0,0,0,0,0,0,0,0,0,0,0,0,0,0,0,0,0,0,0,0,0,0,0,0"/>
                </v:shape>
                <v:shape id="Freeform 18" o:spid="_x0000_s1036" style="position:absolute;left:4768;top:558;width:9055;height:9043;visibility:visible;mso-wrap-style:square;v-text-anchor:top" coordsize="8557,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" path="m4279,r219,6l4715,23r215,27l5140,88r207,47l5550,192r199,68l5943,337r190,85l6318,516r179,104l6670,731r168,119l6999,977r156,135l7304,1253r141,148l7579,1556r128,162l7825,1885r112,174l8040,2238r94,183l8221,2611r76,195l8364,3004r58,203l8470,3413r37,211l8535,3838r16,217l8557,4275r-6,220l8535,4712r-28,214l8470,5136r-48,207l8364,5546r-67,199l8221,5939r-87,189l8040,6312r-103,179l7825,6665r-118,167l7579,6994r-134,154l7304,7297r-149,141l6999,7573r-161,127l6670,7819r-173,111l6318,8033r-185,95l5943,8213r-194,77l5550,8357r-203,58l5140,8462r-210,38l4715,8527r-217,16l4279,8549r-221,-6l3841,8527r-215,-27l3416,8462r-207,-47l3006,8357r-198,-67l2613,8213r-190,-85l2239,8033,2059,7930,1886,7819,1718,7700,1557,7573,1402,7438,1252,7297,1111,7148,977,6994,850,6832,731,6665,620,6491,516,6312,422,6128,336,5939,259,5745,192,5546,135,5343,87,5136,49,4926,22,4712,5,4495,,4275,5,4055,22,3838,49,3624,87,3413r48,-206l192,3004r67,-198l336,2611r86,-190l516,2238,620,2059,731,1885,850,1718,977,1556r134,-155l1252,1253r150,-141l1557,977,1718,850,1886,731,2059,620,2239,516r184,-94l2613,337r195,-77l3006,192r203,-57l3416,88,3626,50,3841,23,4058,6,4279,xe" fillcolor="#f6ca00" stroked="f">
                  <v:path arrowok="t" o:connecttype="custom" o:connectlocs="498946,2433;565825,14279;628894,35645;687519,65578;740641,103339;787837,148186;828049,199379;860748,256073;885087,317737;900219,383316;905510,452173;900219,521030;885087,586608;860748,648167;828049,704967;787837,756054;740641,801007;687519,838767;628894,868701;565825,890067;498946,901913;429421,903605;361484,895038;297145,876845;236933,849662;181800,814440;132488,771814;89948,722630;54604,667629;27408,607657;9206,543242;529,475443;2328,405951;14286,339209;35556,276169;65609,217783;103387,164580;148361,117618;199578,77319;256404,44636;318098,20308;383707,5289;452808,0" o:connectangles="0,0,0,0,0,0,0,0,0,0,0,0,0,0,0,0,0,0,0,0,0,0,0,0,0,0,0,0,0,0,0,0,0,0,0,0,0,0,0,0,0,0,0"/>
                </v:shape>
                <v:shape id="Freeform 19" o:spid="_x0000_s1037" style="position:absolute;left:4806;top:596;width:8973;height:8967;visibility:visible;mso-wrap-style:square;v-text-anchor:top" coordsize="847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" path="m4239,r217,6l4672,22r211,27l5092,87r205,46l5499,190r197,67l5888,333r188,85l6258,512r178,101l6608,723r166,119l6934,967r154,134l7236,1241r140,147l7509,1541r126,161l7753,1867r110,172l7966,2216r93,183l8144,2586r76,193l8286,2976r58,201l8391,3382r37,208l8455,3802r16,215l8477,4235r-6,218l8455,4668r-27,211l8391,5088r-47,205l8286,5494r-66,197l8144,5883r-85,187l7966,6254r-103,177l7753,6602r-118,166l7509,6928r-133,154l7236,7229r-148,140l6934,7502r-160,126l6608,7746r-172,111l6258,7958r-182,94l5888,8136r-192,77l5499,8279r-202,57l5092,8383r-209,38l4672,8448r-216,16l4239,8470r-219,-6l3804,8448r-211,-27l3384,8383r-205,-47l2978,8279r-197,-66l2588,8136r-188,-84l2218,7958,2040,7857,1868,7746,1702,7628,1542,7502,1389,7369,1241,7229,1100,7082,967,6928,841,6768,723,6602,613,6431,510,6254,418,6070,332,5883,257,5691,190,5494,132,5293,85,5088,48,4879,21,4668,5,4453,,4235,5,4017,21,3802,48,3590,85,3382r47,-205l190,2976r67,-197l332,2586r86,-187l510,2216,613,2039,723,1867,841,1702,967,1541r133,-153l1241,1241r148,-140l1542,967,1702,842,1868,723,2040,613,2218,512r182,-94l2588,333r193,-76l2978,190r201,-57l3384,87,3593,49,3804,22,4020,6,4239,xe" fillcolor="#f5cc00" stroked="f">
                  <v:path arrowok="t" o:connecttype="custom" o:connectlocs="494512,2329;560665,14079;623220,35251;681224,64891;733935,102365;780719,146931;820623,197637;853011,253954;877038,315034;892069,380031;897255,448310;892069,516483;877038,581586;853011,642560;820623,698877;780719,749689;733935,794149;681224,831729;623220,861263;560665,882435;494512,894291;425500,895985;358182,887410;294357,869414;234766,842421;180150,807487;131355,765250;89016,716449;53981,662038;27202,602440;8997,538607;529,471387;2223,402473;13972,336312;35141,273750;64883,215845;102353,163128;147020,116550;197720,76536;254030,44249;315209,20113;380304,5187;448680,0" o:connectangles="0,0,0,0,0,0,0,0,0,0,0,0,0,0,0,0,0,0,0,0,0,0,0,0,0,0,0,0,0,0,0,0,0,0,0,0,0,0,0,0,0,0,0"/>
                </v:shape>
                <v:shape id="Freeform 20" o:spid="_x0000_s1038" style="position:absolute;left:4851;top:641;width:8890;height:8877;visibility:visible;mso-wrap-style:square;v-text-anchor:top" coordsize="8399,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" path="m4200,r216,6l4628,23r211,26l5045,85r203,48l5448,189r195,66l5834,330r185,84l6201,507r176,101l6546,718r166,116l6870,959r153,132l7169,1229r138,147l7440,1528r124,159l7682,1851r109,170l7891,2197r93,180l8068,2563r76,191l8210,2949r56,198l8313,3350r37,207l8377,3767r16,213l8399,4196r-6,216l8377,4624r-27,211l8313,5041r-47,203l8210,5443r-66,196l8068,5828r-84,186l7891,6195r-100,176l7682,6542r-118,164l7440,6864r-133,152l7169,7162r-146,139l6870,7433r-158,125l6546,7674r-169,109l6201,7885r-182,93l5834,8062r-191,74l5448,8202r-200,57l5045,8306r-206,36l4628,8369r-212,16l4200,8391r-217,-6l3770,8369r-211,-27l3353,8306r-203,-47l2950,8202r-194,-66l2565,8062r-186,-84l2197,7885,2021,7783,1852,7674,1686,7558,1528,7433,1375,7301,1230,7162,1090,7016,959,6864,834,6706,717,6542,608,6371,507,6195,414,6014,330,5828,254,5639,189,5443,132,5244,85,5041,48,4835,21,4624,5,4412,,4196,5,3980,21,3767,48,3557,85,3350r47,-203l189,2949r65,-195l330,2563r84,-186l507,2197,608,2021,717,1851,834,1687,959,1528r131,-152l1230,1229r145,-138l1528,959,1686,834,1852,718,2021,608,2197,507r182,-93l2565,330r191,-75l2950,189r200,-56l3353,85,3559,49,3770,23,3983,6,4200,xe" fillcolor="#f5ce00" stroked="f">
                  <v:path arrowok="t" o:connecttype="custom" o:connectlocs="489855,2433;555479,14071;617505,34913;674980,64324;727162,101458;773416,145575;813108,195827;845074,251476;868995,311991;883814,376315;889000,443918;883814,511521;868995,575845;845074,636254;813108,692114;773416,742261;727162,786378;674980,823406;617505,852923;555479,873765;489855,885402;421584,887095;354901,878737;291711,860752;232544,834197;178456,799602;130190,757707;88276,709465;53664,655403;26885,596581;8997,533315;529,466770;2223,398532;13972,332938;34929,271154;64354,213813;101506,161656;145538,115423;196027,75961;251807,43799;312246,19995;376706,5184;444553,0" o:connectangles="0,0,0,0,0,0,0,0,0,0,0,0,0,0,0,0,0,0,0,0,0,0,0,0,0,0,0,0,0,0,0,0,0,0,0,0,0,0,0,0,0,0,0"/>
                </v:shape>
                <v:shape id="Freeform 21" o:spid="_x0000_s1039" style="position:absolute;left:5073;top:787;width:8573;height:8566;visibility:visible;mso-wrap-style:square;v-text-anchor:top" coordsize="8100,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" path="m4050,r209,6l4465,21r202,26l4867,82r195,46l5254,183r188,63l5627,319r179,81l5981,489r170,97l6315,692r159,112l6626,925r147,126l6914,1186r134,140l7176,1473r120,153l7409,1785r105,164l7612,2118r89,175l7783,2472r72,184l7919,2843r54,192l8018,3232r36,198l8080,3633r15,205l8100,4046r-5,209l8080,4461r-26,201l8018,4862r-45,196l7919,5249r-64,189l7783,5622r-82,179l7612,5975r-98,170l7409,6309r-113,158l7176,6621r-128,146l6914,6908r-141,133l6626,7169r-152,119l6315,7402r-164,105l5981,7605r-175,89l5627,7775r-185,72l5254,7911r-192,55l4867,8010r-200,36l4465,8072r-206,16l4050,8093r-208,-5l3637,8072r-203,-26l3234,8010r-196,-44l2846,7911r-188,-64l2474,7775r-180,-81l2120,7605r-169,-98l1787,7402,1627,7288,1474,7169,1328,7041,1187,6908,1052,6767,925,6621,805,6467,692,6309,587,6145,489,5975,400,5801,319,5622,246,5438,183,5249,128,5058,82,4862,47,4662,21,4461,6,4255,,4046,6,3838,21,3633,47,3430,82,3232r46,-197l183,2843r63,-187l319,2472r81,-179l489,2118r98,-169l692,1785,805,1626,925,1473r127,-147l1187,1186r141,-135l1474,925,1627,804,1787,692,1951,586r169,-97l2294,400r180,-81l2658,246r188,-63l3038,128,3234,82,3434,47,3637,21,3842,6,4050,xe" fillcolor="#f5d000" stroked="f">
                  <v:path arrowok="t" o:connecttype="custom" o:connectlocs="472546,2223;535728,13548;595524,33765;650981,62026;701252,97908;745913,140352;784119,188936;815023,242706;838094,300921;852382,363053;857250,428255;852382,493456;838094,555588;815023,614015;784119,667785;745913,716263;701252,758813;650981,794589;595524,822956;535728,843173;472546,854392;406612,856086;342265,847830;281305,830577;224367,804962;172191,771409;125624,731187;85196,684509;51753,632432;26035,575593;8678,514625;635,450376;2223,384540;13547,321244;33761,261652;62124,206295;97896,155912;140547,111245;189124,73246;242782,42339;301202,19370;363432,4975;428625,0" o:connectangles="0,0,0,0,0,0,0,0,0,0,0,0,0,0,0,0,0,0,0,0,0,0,0,0,0,0,0,0,0,0,0,0,0,0,0,0,0,0,0,0,0,0,0"/>
                </v:shape>
                <v:shape id="Freeform 22" o:spid="_x0000_s1040" style="position:absolute;left:5295;top:933;width:8262;height:8249;visibility:visible;mso-wrap-style:square;v-text-anchor:top" coordsize="7802,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" path="m3901,r201,4l4299,19r196,25l4687,78r188,44l5061,174r181,62l5419,306r173,78l5760,470r164,94l6081,665r154,108l6382,890r141,122l6659,1141r129,135l6911,1417r115,148l7135,1717r102,159l7331,2039r85,168l7495,2380r70,177l7626,2738r53,184l7722,3111r34,192l7781,3499r15,197l7802,3897r-6,200l7781,4295r-25,195l7722,4682r-43,189l7626,5055r-61,182l7495,5414r-79,172l7331,5755r-94,163l7135,6075r-109,153l6911,6375r-123,142l6659,6652r-136,130l6382,6904r-147,115l6081,7128r-157,101l5760,7323r-168,87l5419,7487r-177,70l5061,7619r-186,52l4687,7715r-192,33l4299,7773r-197,15l3901,7794r-201,-6l3501,7773r-194,-25l3115,7715r-189,-44l2741,7619r-182,-62l2382,7487r-172,-77l2041,7323r-163,-94l1719,7128,1567,7019,1419,6904,1278,6782,1143,6652,1013,6517,891,6375,774,6228,666,6075,565,5918,471,5755,384,5586,307,5414,236,5237,175,5055,122,4871,79,4682,44,4490,19,4295,4,4097,,3897,4,3696,19,3499,44,3303,79,3111r43,-189l175,2738r61,-181l307,2380r77,-173l471,2039r94,-163l666,1717,774,1565,891,1417r122,-141l1143,1141r135,-129l1419,890,1567,773,1719,665,1878,564r163,-94l2210,384r172,-78l2559,236r182,-62l2926,122,3115,78,3307,44,3501,19,3700,4,3901,xe" fillcolor="#f5d300" stroked="f">
                  <v:path arrowok="t" o:connecttype="custom" o:connectlocs="455211,2011;516202,12912;573805,32385;627278,59690;675775,94192;718765,135043;755508,181716;785262,233574;807499,289772;821264,349568;826135,412433;821264,475192;807499,534988;785262,591185;755508,642938;718765,689716;675775,730673;627278,765069;573805,792374;516202,811848;455211,822643;391784,824230;329840,816504;270966,799783;216117,775018;165926,742844;121030,704003;81957,659130;49873,609071;24989,554249;8365,495512;424,433599;2012,370311;12918,309245;32507,251883;59826,198543;94346,149966;135324,107103;182021,70379;234012,40640;290238,18415;350170,4657;413068,0" o:connectangles="0,0,0,0,0,0,0,0,0,0,0,0,0,0,0,0,0,0,0,0,0,0,0,0,0,0,0,0,0,0,0,0,0,0,0,0,0,0,0,0,0,0,0"/>
                </v:shape>
                <v:shape id="Freeform 23" o:spid="_x0000_s1041" style="position:absolute;left:5524;top:1085;width:7938;height:7932;visibility:visible;mso-wrap-style:square;v-text-anchor:top" coordsize="7504,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" path="m3752,r194,5l4136,19r188,24l4508,76r182,43l4868,169r175,59l5213,294r166,76l5541,453r158,90l5850,641r148,104l6139,857r136,117l6406,1098r124,131l6648,1365r111,141l6864,1653r97,152l7052,1962r83,161l7209,2289r67,171l7336,2633r51,179l7429,2993r32,184l7485,3365r15,191l7504,3748r-4,193l7485,4132r-24,187l7429,4503r-42,183l7336,4863r-60,174l7209,5208r-74,165l7052,5535r-91,157l6864,5844r-105,147l6648,6132r-118,136l6406,6399r-131,124l6139,6641r-141,111l5850,6856r-151,97l5541,7044r-162,83l5213,7202r-170,68l4868,7328r-178,51l4508,7421r-184,32l4136,7478r-190,14l3752,7496r-192,-4l3369,7478r-188,-25l2996,7421r-181,-42l2637,7328r-174,-58l2292,7202r-166,-75l1965,7044r-158,-91l1655,6856,1508,6752,1367,6641,1231,6523,1100,6399,976,6268,858,6132,747,5991,642,5844,544,5692,454,5535,371,5373,295,5208,228,5037,170,4863,119,4686,77,4503,44,4319,20,4132,6,3941,,3748,6,3556,20,3365,44,3177,77,2993r42,-181l170,2633r58,-173l295,2289r76,-166l454,1962r90,-157l642,1653,747,1506,858,1365,976,1229r124,-131l1231,974,1367,857,1508,745,1655,641r152,-98l1965,453r161,-83l2292,294r171,-66l2637,169r178,-50l2996,76,3181,43,3369,19,3560,5,3752,xe" fillcolor="#f6d600" stroked="f">
                  <v:path arrowok="t" o:connecttype="custom" o:connectlocs="437493,2010;496094,12591;551415,31107;602823,57452;649365,90675;690723,130034;726053,174896;754718,224624;775979,278585;789202,336143;793750,396558;789202,456972;775979,514530;754718,568491;726053,618325;690723,663186;649365,702652;602823,735663;551415,762008;496094,780736;437493,791211;376566,792692;316908,785180;260529,769203;207852,745291;159512,714396;116355,677047;79015,633878;48023,585631;24117,532940;8145,476440;635,416978;2116,356034;12587,297524;31204,242188;57543,190978;90757,144424;130211,103054;175061,67821;224882,39148;278934,17881;336476,4550;396875,0" o:connectangles="0,0,0,0,0,0,0,0,0,0,0,0,0,0,0,0,0,0,0,0,0,0,0,0,0,0,0,0,0,0,0,0,0,0,0,0,0,0,0,0,0,0,0"/>
                </v:shape>
                <v:shape id="Freeform 24" o:spid="_x0000_s1042" style="position:absolute;left:5746;top:1231;width:7627;height:7620;visibility:visible;mso-wrap-style:square;v-text-anchor:top" coordsize="7206,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" path="m3603,r186,4l3971,18r181,23l4329,74r174,39l4674,162r168,56l5005,283r160,72l5320,435r151,86l5617,615r142,100l5895,822r130,114l6151,1054r119,125l6383,1310r107,136l6590,1587r94,146l6771,1884r80,155l6923,2199r64,163l7044,2529r49,171l7132,2874r32,177l7188,3231r13,183l7206,3599r-5,186l7188,3967r-24,180l7132,4324r-39,175l7044,4670r-57,167l6923,5000r-72,159l6771,5315r-87,151l6590,5612r-100,141l6383,5889r-113,130l6151,6145r-126,118l5895,6376r-136,107l5617,6584r-146,93l5320,6764r-155,80l5005,6916r-163,64l4674,7037r-171,48l4329,7125r-177,32l3971,7180r-182,14l3603,7199r-186,-5l3235,7180r-181,-23l2877,7125r-175,-40l2532,7037r-168,-57l2201,6916r-160,-72l1886,6764r-151,-87l1589,6584,1447,6483,1311,6376,1181,6263,1055,6145,937,6019,823,5889,716,5753,616,5612,522,5466,435,5315,355,5159,283,5000,219,4837,162,4670,114,4499,74,4324,42,4147,19,3967,4,3785,,3599,4,3414,19,3231,42,3051,74,2874r40,-174l162,2529r57,-167l283,2199r72,-160l435,1884r87,-151l616,1587,716,1446,823,1310,937,1179r118,-125l1181,936,1311,822,1447,715,1589,615r146,-94l1886,435r155,-80l2201,283r163,-65l2532,162r170,-49l2877,74,3054,41,3235,18,3417,4,3603,xe" fillcolor="#f6da00" stroked="f">
                  <v:path arrowok="t" o:connecttype="custom" o:connectlocs="420264,1905;476568,11961;529696,29955;579014,55147;623888,87007;663575,124795;697442,167981;725064,215824;745490,267690;758190,322942;762635,380947;758190,438952;745490,494310;725064,546070;697442,594019;663575,637099;623888,674887;579014,706747;529696,732045;476568,749933;420264,759989;361633,761471;304483,754167;250190,738819;199602,715956;153141,686213;111654,650436;75777,608944;46038,562582;23178,511987;7832,457687;423,400635;2011,341995;12065,285790;29951,232760;55245,183435;87101,138661;124989,99074;168169,65097;216006,37576;267970,17147;323215,4340;381318,0" o:connectangles="0,0,0,0,0,0,0,0,0,0,0,0,0,0,0,0,0,0,0,0,0,0,0,0,0,0,0,0,0,0,0,0,0,0,0,0,0,0,0,0,0,0,0"/>
                </v:shape>
                <v:shape id="Freeform 25" o:spid="_x0000_s1043" style="position:absolute;left:5969;top:1377;width:7308;height:7303;visibility:visible;mso-wrap-style:square;v-text-anchor:top" coordsize="690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" path="m3454,r177,5l3806,18r173,22l4149,71r168,37l4480,155r161,55l4797,271r154,69l5100,417r143,83l5384,589r136,97l5649,788r126,108l5896,1010r113,120l6118,1255r103,131l6317,1522r89,139l6490,1805r76,149l6635,2108r62,156l6751,2425r47,163l6836,2755r30,170l6889,3098r13,175l6906,3450r-4,178l6889,3802r-23,173l6836,4146r-38,167l6751,4476r-54,160l6635,4793r-69,153l6490,5095r-84,145l6317,5379r-96,136l6118,5644r-109,125l5896,5890r-121,113l5649,6112r-129,103l5384,6311r-141,89l5100,6484r-149,76l4797,6629r-156,62l4480,6745r-163,47l4149,6830r-170,30l3806,6883r-175,13l3454,6900r-179,-4l3101,6883r-173,-23l2757,6830r-167,-38l2427,6745r-161,-54l2109,6629r-153,-69l1807,6484r-145,-84l1523,6311r-136,-96l1257,6112,1132,6003,1012,5890,897,5769,788,5644,686,5515,590,5379,500,5240,417,5095,340,4946,271,4793,209,4636,155,4476,108,4313,70,4146,40,3975,17,3802,4,3628,,3450,4,3273,17,3098,40,2925,70,2755r38,-167l155,2425r54,-161l271,2108r69,-154l417,1805r83,-144l590,1522r96,-136l788,1255,897,1130r115,-120l1132,896,1257,788,1387,686r136,-97l1662,500r145,-83l1956,340r153,-69l2266,210r161,-55l2590,108,2757,71,2928,40,3101,18,3275,5,3454,xe" fillcolor="#f7dd00" stroked="f">
                  <v:path arrowok="t" o:connecttype="custom" o:connectlocs="402802,1905;456883,11430;507683,28681;554884,52917;597853,83397;635953,119592;668549,161078;694902,206798;714481,256646;726652,309563;730885,365125;726652,420688;714481,473710;694902,523452;668549,569278;635953,610553;597853,646853;554884,677333;507683,701569;456883,718820;402802,728451;346604,729827;291783,722842;239818,708131;191241,686223;146791,657754;107103,623358;72602,583671;44133,539221;22119,490643;7408,438785;423,383963;1799,327872;11430,273897;28681,223097;52917,175789;83397,132821;119803,94827;161184,62336;207010,35983;256858,16404;309880,4233;365548,0" o:connectangles="0,0,0,0,0,0,0,0,0,0,0,0,0,0,0,0,0,0,0,0,0,0,0,0,0,0,0,0,0,0,0,0,0,0,0,0,0,0,0,0,0,0,0"/>
                </v:shape>
                <v:shape id="Freeform 26" o:spid="_x0000_s1044" style="position:absolute;left:6191;top:1530;width:6997;height:6985;visibility:visible;mso-wrap-style:square;v-text-anchor:top" coordsize="6608,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" path="m3303,r171,4l3641,17r166,21l3970,66r159,38l4286,148r153,52l4590,260r145,65l4878,399r138,79l5151,564r130,92l5405,754r120,103l5639,967r110,115l5853,1201r98,126l6043,1455r87,135l6208,1728r74,142l6348,2016r59,150l6459,2319r44,157l6541,2635r28,163l6591,2963r13,169l6608,3301r-4,169l6591,3639r-22,165l6541,3967r-38,159l6459,4283r-52,153l6348,4586r-66,146l6208,4874r-78,138l6043,5147r-92,130l5853,5401r-104,119l5639,5635r-114,110l5405,5848r-124,99l5151,6038r-135,87l4878,6203r-143,74l4590,6342r-151,60l4286,6454r-157,44l3970,6536r-163,28l3641,6585r-167,13l3303,6602r-169,-4l2965,6585r-165,-21l2638,6536r-160,-38l2320,6454r-153,-52l2017,6342r-146,-65l1729,6203r-139,-78l1456,6038r-129,-91l1202,5848,1082,5745,967,5635,857,5520,753,5401,655,5277,563,5147,477,5012,398,4874,325,4732,259,4586,199,4436,147,4283,103,4126,66,3967,37,3804,16,3639,3,3470,,3301,3,3132,16,2963,37,2798,66,2635r37,-159l147,2319r52,-153l259,2016r66,-146l398,1728r79,-138l563,1455r92,-128l753,1201,857,1082,967,967,1082,857,1202,754r125,-98l1456,564r134,-86l1729,399r142,-74l2017,260r150,-60l2320,148r158,-44l2638,66,2800,38,2965,17,3134,4,3303,xe" fillcolor="#f6e000" stroked="f">
                  <v:path arrowok="t" o:connecttype="custom" o:connectlocs="385572,1799;437250,11003;486069,27508;531181,50573;572375,79774;608804,114477;639938,153941;665247,197848;683991,245353;695640,296032;699770,349250;695640,402468;683991,453147;665247,500652;639938,544559;608804,584023;572375,618726;531181,648033;486069,670992;437250,687497;385572,696701;331882,698077;279357,691517;229480,677340;183097,656285;140526,629200;102403,596190;69363,558313;42147,515675;21074,469334;6989,419714;318,367130;1694,313489;10907,261964;27427,213295;50513,168224;79741,127067;114581,90672;154187,59672;198134,34385;245682,15659;296513,4020;349779,0" o:connectangles="0,0,0,0,0,0,0,0,0,0,0,0,0,0,0,0,0,0,0,0,0,0,0,0,0,0,0,0,0,0,0,0,0,0,0,0,0,0,0,0,0,0,0"/>
                </v:shape>
                <v:shape id="Freeform 27" o:spid="_x0000_s1045" style="position:absolute;left:6419;top:1676;width:6674;height:6674;visibility:visible;mso-wrap-style:square;v-text-anchor:top" coordsize="6311,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" path="m3156,r162,4l3478,16r158,21l3791,63r153,36l4093,141r147,50l4384,248r139,63l4659,381r132,75l4920,538r124,88l5163,719r114,100l5386,923r105,109l5590,1147r94,119l5772,1389r82,129l5930,1649r70,136l6063,1925r56,143l6169,2215r42,149l6247,2517r28,155l6294,2830r12,159l6311,3151r-5,163l6294,3474r-19,157l6247,3787r-36,153l6169,4089r-50,147l6063,4379r-63,139l5930,4654r-76,132l5772,4914r-88,124l5590,5157r-99,114l5386,5380r-109,105l5163,5584r-119,94l4920,5766r-129,82l4659,5923r-136,70l4384,6056r-144,57l4093,6163r-149,42l3791,6240r-155,27l3478,6288r-160,12l3156,6304r-163,-4l2833,6288r-158,-21l2520,6240r-153,-35l2217,6163r-147,-50l1928,6056r-140,-63l1651,5923r-131,-75l1391,5766r-123,-88l1148,5584r-114,-99l925,5380,820,5271,720,5157,628,5038,539,4914,457,4786,381,4654,311,4518,249,4379,191,4236,143,4089,99,3940,65,3787,37,3631,16,3474,4,3314,,3151,4,2989,16,2830,37,2672,65,2517,99,2364r44,-149l191,2068r58,-143l311,1785r70,-136l457,1518r82,-129l628,1266r92,-119l820,1032,925,923,1034,819,1148,719r120,-93l1391,538r129,-82l1651,381r137,-70l1928,248r142,-57l2217,141,2367,99,2520,63,2675,37,2833,16,2993,4,3156,xe" fillcolor="#f7e300" stroked="f">
                  <v:path arrowok="t" o:connecttype="custom" o:connectlocs="367797,1694;417076,10481;463606,26255;506646,48275;545985,76118;580670,109255;610386,147049;634497,188972;652369,234495;663578,282876;667385,333587;663578,384403;652369,432890;634497,478307;610386,520230;580670,558024;545985,591161;506646,619110;463606,641130;417076,656904;367797,665691;316508,666962;266489,660610;218901,647164;174592,627050;134090,601112;97818,569564;66411,533357;40291,492705;20198,448452;6874,400918;423,350843;1692,299603;10469,250269;26332,203794;48328,160706;76140,121429;109345,86705;147098,56956;189080,32925;234447,14927;282880,3917;333745,0" o:connectangles="0,0,0,0,0,0,0,0,0,0,0,0,0,0,0,0,0,0,0,0,0,0,0,0,0,0,0,0,0,0,0,0,0,0,0,0,0,0,0,0,0,0,0"/>
                </v:shape>
                <v:shape id="Freeform 28" o:spid="_x0000_s1046" style="position:absolute;left:6642;top:1822;width:6362;height:6356;visibility:visible;mso-wrap-style:square;v-text-anchor:top" coordsize="6012,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" path="m3005,r155,3l3313,15r150,20l3611,61r146,33l3900,135r139,47l4176,235r133,61l4439,363r125,72l4686,513r118,84l4918,685r109,95l5131,879r100,105l5325,1093r90,113l5498,1324r79,122l5649,1571r66,129l5776,1834r54,136l5877,2109r40,144l5951,2397r27,148l5996,2696r12,152l6012,3003r-4,154l5996,3310r-18,150l5951,3608r-34,146l5877,3896r-47,139l5776,4171r-61,134l5649,4434r-72,126l5498,4681r-83,118l5325,4913r-94,109l5131,5126r-104,99l4918,5320r-114,90l4686,5493r-122,79l4439,5644r-130,66l4176,5770r-137,54l3900,5870r-143,41l3611,5945r-148,27l3313,5990r-153,12l3005,6006r-154,-4l2699,5990r-151,-18l2400,5945r-145,-34l2112,5870r-140,-46l1836,5770r-133,-60l1573,5644r-126,-72l1325,5493r-118,-83l1094,5320,985,5225,880,5126,781,5022,687,4913,597,4799,513,4681,435,4560,363,4434,296,4305,236,4171,182,4035,135,3896,95,3754,60,3608,34,3460,15,3310,4,3157,,3003,4,2848,15,2696,34,2545,60,2397,95,2253r40,-144l182,1970r54,-136l296,1700r67,-129l435,1446r78,-122l597,1206r90,-113l781,984,880,879,985,780r109,-95l1207,597r118,-84l1447,435r126,-72l1703,296r133,-61l1972,182r140,-47l2255,94,2400,61,2548,35,2699,15,2851,3,3005,xe" fillcolor="#f7e600" stroked="f">
                  <v:path arrowok="t" o:connecttype="custom" o:connectlocs="350626,1588;397616,9948;441960,24871;483023,46038;520488,72496;553614,104140;581872,140123;604838,179917;621983,223203;632672,269346;636270,317818;632672,366183;621983,412327;604838,455613;581872,495406;553614,531495;520488,563033;483023,589703;441960,610658;397616,625581;350626,633942;301731,635212;254000,629179;208703,616373;166476,597323;127741,572558;93133,542502;63183,507894;38418,469265;19262,427038;6350,381847;423,334116;1588,285327;10054,238443;24977,194098;46038,153035;72708,115676;104246,82550;140229,54293;180234,31327;223520,14288;269663,3704;318029,0" o:connectangles="0,0,0,0,0,0,0,0,0,0,0,0,0,0,0,0,0,0,0,0,0,0,0,0,0,0,0,0,0,0,0,0,0,0,0,0,0,0,0,0,0,0,0"/>
                </v:shape>
                <v:shape id="Freeform 29" o:spid="_x0000_s1047" style="position:absolute;left:6864;top:1974;width:6045;height:6039;visibility:visible;mso-wrap-style:square;v-text-anchor:top" coordsize="5714,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" path="m2857,r147,5l3149,15r143,19l3433,59r138,32l3706,129r133,45l3968,225r128,57l4219,346r119,67l4454,488r112,80l4674,652r103,91l4877,836r95,100l5061,1039r86,108l5226,1259r74,116l5369,1495r63,123l5489,1744r52,129l5585,2006r39,136l5655,2280r26,140l5700,2563r10,144l5714,2855r-4,147l5700,3146r-19,143l5655,3430r-31,138l5585,3703r-44,133l5489,3965r-57,126l5369,4214r-69,120l5226,4451r-79,111l5061,4670r-89,103l4877,4873r-100,95l4674,5057r-108,84l4454,5221r-116,75l4219,5365r-123,62l3968,5484r-129,51l3706,5580r-135,39l3433,5651r-141,24l3149,5694r-145,12l2857,5709r-147,-3l2564,5694r-142,-19l2281,5651r-138,-32l2007,5580r-133,-45l1745,5484r-127,-57l1495,5365r-120,-69l1260,5221r-113,-80l1039,5057,936,4968,836,4873,742,4773,653,4670,567,4562,488,4451,414,4334,345,4214,281,4091,224,3965,173,3836,129,3703,90,3568,58,3430,33,3289,15,3146,4,3002,,2855,4,2707,15,2563,33,2420,58,2280,90,2142r39,-136l173,1873r51,-129l281,1618r64,-123l414,1375r74,-116l567,1147r86,-108l742,936,836,836,936,743r103,-91l1147,568r113,-80l1375,413r120,-67l1618,282r127,-57l1874,174r133,-45l2143,91,2281,59,2422,34,2564,15,2710,5,2857,xe" fillcolor="#f7ea00" stroked="f">
                  <v:path arrowok="t" o:connecttype="custom" o:connectlocs="333153,1587;377799,9626;419800,23800;458944,43686;494492,68967;526019,99008;552891,133174;574685,171148;590872,212190;601029,255982;604520,301995;601029,347903;590872,391695;574685,432737;552891,470817;526019,504877;494492,534918;458944,560199;419800,580085;377799,594365;333153,602298;286708,603568;241321,597750;198262,585480;158165,567497;121348,543803;88446,515455;59986,482558;36500,445747;18303,405763;6136,362818;423,317545;1587,271108;9522,226576;23698,184476;43800,145444;69085,109903;99025,78593;133303,51620;171178,29829;212333,13645;256239,3596;302260,0" o:connectangles="0,0,0,0,0,0,0,0,0,0,0,0,0,0,0,0,0,0,0,0,0,0,0,0,0,0,0,0,0,0,0,0,0,0,0,0,0,0,0,0,0,0,0"/>
                </v:shape>
                <v:shape id="Freeform 30" o:spid="_x0000_s1048" style="position:absolute;left:7086;top:2120;width:5734;height:5728;visibility:visible;mso-wrap-style:square;v-text-anchor:top" coordsize="5416,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" path="m2709,r138,3l2985,14r135,17l3254,55r131,30l3513,121r126,43l3762,212r120,54l3998,326r114,65l4222,461r106,76l4430,617r99,85l4622,791r90,94l4797,983r80,103l4953,1192r71,110l5089,1415r59,117l5204,1651r47,123l5294,1901r37,128l5361,2160r24,132l5402,2428r10,137l5416,2704r-4,140l5402,2981r-17,135l5361,3249r-30,132l5294,3509r-43,125l5204,3757r-56,120l5089,3994r-65,113l4953,4217r-76,106l4797,4425r-85,98l4622,4617r-93,90l4430,4792r-102,80l4222,4947r-110,71l3998,5083r-116,60l3762,5197r-123,48l3513,5288r-128,36l3254,5354r-134,25l2985,5395r-138,11l2709,5409r-141,-3l2431,5395r-135,-16l2162,5354r-130,-30l1903,5288r-126,-43l1655,5197r-120,-54l1417,5083r-113,-65l1195,4947r-107,-75l986,4792r-98,-85l794,4617r-90,-94l619,4425,538,4323,463,4217,392,4107,327,3994,268,3877,213,3757,164,3634,122,3509,85,3381,55,3249,31,3116,14,2981,4,2844,,2704,4,2565,14,2428,31,2292,55,2160,85,2029r37,-128l164,1774r49,-123l268,1532r59,-117l392,1302r71,-110l538,1086,619,983r85,-98l794,791r94,-89l986,617r102,-80l1195,461r109,-70l1417,326r118,-60l1655,212r122,-48l1903,121,2032,85,2162,55,2296,31,2431,14,2568,3,2709,xe" fillcolor="#f8ec00" stroked="f">
                  <v:path arrowok="t" o:connecttype="custom" o:connectlocs="316029,1482;358378,9001;398292,22449;435347,41404;469015,65335;498871,93714;524386,126223;545031,162227;560489,201301;570123,242705;573405,286332;570123,329960;560489,371575;545031,410543;524386,446547;498871,478950;469015,507435;435347,531366;398292,550321;358378,563769;316029,571288;271880,572452;228896,566946;188135,555404;150021,538249;115189,515906;84063,488904;56959,457771;34620,422933;17363,384812;5823,344043;423,301157;1482,257106;8999,214855;22551,174828;41502,137871;65535,104092;94015,74336;126518,48816;162514,28167;201475,12813;243083,3283;286808,0" o:connectangles="0,0,0,0,0,0,0,0,0,0,0,0,0,0,0,0,0,0,0,0,0,0,0,0,0,0,0,0,0,0,0,0,0,0,0,0,0,0,0,0,0,0,0"/>
                </v:shape>
                <v:shape id="Freeform 31" o:spid="_x0000_s1049" style="position:absolute;left:1130;top:5886;width:16484;height:4426;visibility:visible;mso-wrap-style:square;v-text-anchor:top" coordsize="15578,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" path="m946,44r41,10l1036,65r57,14l1158,95r72,19l1311,135r88,25l1494,186r101,30l1703,249r115,36l1940,324r126,42l2200,411r138,50l2483,512r150,56l2787,629r160,64l3111,759r169,72l3454,906r177,80l3811,1070r185,88l4185,1250r191,97l4571,1449r193,104l4951,1656r180,102l5305,1861r167,100l5633,2062r156,98l5938,2256r142,95l6216,2444r131,90l6471,2623r118,86l6701,2792r106,81l6907,2950r92,74l7087,3095r82,67l7244,3226r69,59l7376,3340r58,51l7484,3437r46,42l7569,3516r33,31l7618,3565,14550,r33,1l14597,1r23,1l14649,4r36,3l14726,13r45,6l14821,29r52,12l14928,55r57,18l15042,96r59,27l15158,154r55,37l15266,233r45,42l15350,315r36,38l15417,390r27,35l15468,459r20,32l15506,520r14,27l15531,572r9,22l15548,613r4,17l15556,642r1,8l15578,742,7724,4183,,536,827,19r49,10l890,32r24,6l946,44xe" fillcolor="#bb825b" stroked="f">
                  <v:path arrowok="t" o:connecttype="custom" o:connectlocs="104444,5714;115661,8359;130158,12062;148042,16929;168782,22855;192380,30155;218624,38726;247407,48778;278623,60099;311851,73325;347089,87926;384231,104327;422856,122526;463067,142523;504125,164320;542961,186011;579046,207490;612591,228545;643384,248755;671638,268118;697246,286634;720315,303986;740632,319963;758622,334565;773860,347579;786664,358795;796823,368106;804442,375301;1539677,0;1544651,106;1550153,423;1558302,1376;1568354,3068;1579677,5819;1591741,10158;1604016,16294;1615444,24653;1624333,33330;1631423,41265;1636820,48566;1640841,55020;1643486,60522;1645285,64860;1646132,67929;1648460,78510;0,56713;92698,3068;96719,4021" o:connectangles="0,0,0,0,0,0,0,0,0,0,0,0,0,0,0,0,0,0,0,0,0,0,0,0,0,0,0,0,0,0,0,0,0,0,0,0,0,0,0,0,0,0,0,0,0,0,0,0"/>
                </v:shape>
                <v:shape id="Freeform 32" o:spid="_x0000_s1050" style="position:absolute;left:1377;top:6007;width:16098;height:4178;visibility:visible;mso-wrap-style:square;v-text-anchor:top" coordsize="15215,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" path="m,410l616,25r18,4l688,41r89,20l897,91r72,18l1049,131r86,23l1229,180r101,31l1437,243r114,35l1671,317r126,41l1930,404r137,48l2211,505r148,55l2513,619r159,64l2835,750r168,71l3174,896r176,78l3531,1059r183,87l3901,1238r190,96l4286,1435r191,104l4663,1641r179,102l5015,1844r166,100l5341,2044r154,97l5643,2237r142,94l5921,2423r128,90l6172,2601r118,86l6400,2769r105,79l6604,2925r92,73l6783,3069r81,66l6938,3198r68,58l7069,3311r56,50l7176,3407r82,77l7317,3541r36,36l7365,3589,14344,r16,l14407,3r33,3l14478,11r41,6l14565,25r48,11l14662,50r26,7l14714,66r26,10l14765,86r26,11l14817,110r25,13l14866,137r24,15l14914,168r23,18l14959,205r41,38l15036,280r32,34l15096,348r25,31l15142,408r17,28l15174,461r12,22l15196,504r6,17l15208,536r6,21l15215,563,7492,3947,,410xe" fillcolor="#fffcc8" stroked="f">
                  <v:path arrowok="t" o:connecttype="custom" o:connectlocs="65172,2647;72789,4340;94901,9633;110983,13868;130026,19055;152033,25724;176789,33558;204191,42767;233921,53459;265872,65527;299939,79395;335805,94851;373575,112106;412720,131055;453453,151909;493339,173717;530580,195206;565070,216378;597021,236809;626433,256499;652989,275342;677111,293127;698694,309641;717632,324885;734030,338541;747890,350503;759210,360666;774128,374851;779206,379932;1519267,0;1527731,635;1536089,1800;1546034,3811;1553969,6034;1559471,8045;1564866,10268;1570262,13021;1575340,16091;1580313,19690;1586978,25724;1594173,33240;1599780,40121;1603800,46155;1606657,51130;1608350,55153;1609619,58964;792643,417830" o:connectangles="0,0,0,0,0,0,0,0,0,0,0,0,0,0,0,0,0,0,0,0,0,0,0,0,0,0,0,0,0,0,0,0,0,0,0,0,0,0,0,0,0,0,0,0,0,0,0"/>
                </v:shape>
                <v:shape id="Freeform 33" o:spid="_x0000_s1051" style="position:absolute;left:7308;top:2266;width:5417;height:5411;visibility:visible;mso-wrap-style:square;v-text-anchor:top" coordsize="511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" path="m2558,r132,4l2820,14r128,16l3073,53r125,28l3319,115r119,40l3554,201r113,51l3778,309r107,62l3989,437r100,71l4186,584r93,80l4367,748r86,90l4533,931r75,96l4679,1127r67,104l4808,1338r56,111l4916,1562r45,115l5002,1796r35,122l5065,2041r23,126l5104,2295r10,130l5117,2557r-3,131l5104,2818r-16,127l5065,3071r-28,124l5002,3316r-41,119l4916,3551r-52,114l4808,3775r-62,107l4679,3985r-71,101l4533,4183r-80,92l4367,4364r-88,84l4186,4529r-97,75l3989,4676r-104,67l3778,4804r-111,56l3554,4912r-116,45l3319,4997r-121,35l3073,5061r-125,23l2820,5100r-130,9l2558,5113r-131,-4l2297,5100r-129,-16l2043,5061r-124,-29l1798,4997r-120,-40l1563,4912r-114,-52l1339,4804r-107,-61l1128,4676r-100,-72l931,4529r-93,-81l749,4364r-85,-89l584,4183r-76,-97l437,3985,370,3882,309,3775,252,3665,201,3551,155,3435,114,3316,81,3195,52,3071,29,2945,13,2818,3,2688,,2557,3,2425,13,2295,29,2167,52,2041,81,1918r33,-122l155,1677r46,-115l252,1449r57,-111l370,1231r67,-104l508,1027r76,-96l664,838r85,-90l838,664r93,-80l1028,508r100,-71l1232,371r107,-62l1449,252r114,-51l1678,155r120,-40l1919,81,2043,53,2168,30,2297,14,2427,4,2558,xe" fillcolor="#f8ee00" stroked="f">
                  <v:path arrowok="t" o:connecttype="custom" o:connectlocs="298508,1481;338521,8571;376205,21268;411243,39256;443105,61795;471368,88671;495291,119251;514874,153323;529482,190039;538585,229296;541655,270563;538585,311618;529482,350875;514874,387803;495291,421663;471368,452349;443105,479225;411243,501869;376205,519752;338521,532449;298508,539644;256908,540597;216260,535518;177623,524513;141739,508324;108818,487161;79285,461766;53774,432350;32709,399443;16407,363466;5504,324951;318,284424;1376,242840;8574,202949;21277,165279;39166,130255;61819,98512;88706,70260;119403,46240;153382,26665;190326,12168;229492,3174;270775,0" o:connectangles="0,0,0,0,0,0,0,0,0,0,0,0,0,0,0,0,0,0,0,0,0,0,0,0,0,0,0,0,0,0,0,0,0,0,0,0,0,0,0,0,0,0,0"/>
                </v:shape>
                <v:shape id="Freeform 34" o:spid="_x0000_s1052" style="position:absolute;left:6165;top:3587;width:2128;height:2718;visibility:visible;mso-wrap-style:square;v-text-anchor:top" coordsize="2012,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" path="m704,2568r31,-19l766,2533r32,-15l829,2503r32,-13l893,2478r32,-12l956,2457r33,-9l1020,2439r33,-7l1084,2425r31,-5l1147,2415r30,-4l1208,2407r30,-2l1269,2403r29,-1l1328,2401r57,l1441,2403r54,4l1546,2412r50,7l1641,2426r27,-27l1694,2371r24,-29l1743,2312r22,-32l1787,2247r22,-33l1829,2179r18,-35l1866,2107r17,-38l1899,2031r15,-39l1928,1952r15,-41l1954,1870r11,-42l1975,1785r9,-44l1991,1697r7,-44l2003,1608r3,-46l2009,1516r2,-47l2012,1423r-1,-47l2008,1328r-4,-47l2000,1232r-7,-47l1986,1136r-13,-68l1958,1002r-18,-63l1920,875r-22,-61l1874,754r-25,-58l1820,640r-29,-55l1759,533r-32,-51l1692,434r-37,-47l1617,343r-38,-41l1539,262r-43,-37l1454,191r-44,-31l1366,131r-46,-26l1274,81,1226,60,1178,42,1129,28,1081,16,1031,8,981,2,932,,881,1,830,6r-51,9l730,27,681,42,634,59,587,81r-44,25l499,133r-41,30l416,195r-38,35l341,268r-36,39l271,350r-32,45l208,441r-28,49l154,541r-25,51l107,646,86,702,67,760,50,818,36,878,24,940r-9,61l7,1065r-4,65l,1194r,66l3,1327r4,67l15,1461r11,68l34,1574r9,44l54,1663r10,43l77,1748r13,42l104,1831r17,40l136,1911r17,39l171,1987r19,37l209,2061r21,35l250,2131r23,34l294,2198r24,32l342,2260r25,31l392,2320r26,28l443,2375r27,26l499,2425r28,24l555,2472r29,21l613,2514r29,19l672,2551r32,17xe" fillcolor="#f9c600" stroked="f">
                  <v:path arrowok="t" o:connecttype="custom" o:connectlocs="80988,268076;91032,263525;101076,260033;111332,257387;121270,255588;130891,254529;140407,254106;158064,254741;173500,256752;181641,247862;188936,237808;195280,226907;200778,214948;205430,202248;208813,188913;211245,174943;212408,160443;212619,145627;211456,130387;208602,113030;202998,92604;195491,73660;185976,56409;174980,40958;162716,27728;149077,16933;134698,8573;119367,2963;103719,212;87754,635;72001,4445;57410,11218;43983,20638;32247,32491;21991,46673;13639,62653;7084,80433;2537,99483;317,119592;317,140441;2749,161819;5709,176001;9516,189442;14379,202248;20088,214207;26432,225531;33622,236008;41445,245533;49692,254106;58679,261620;67877,268076" o:connectangles="0,0,0,0,0,0,0,0,0,0,0,0,0,0,0,0,0,0,0,0,0,0,0,0,0,0,0,0,0,0,0,0,0,0,0,0,0,0,0,0,0,0,0,0,0,0,0,0,0,0,0"/>
                </v:shape>
                <v:shape id="Freeform 35" o:spid="_x0000_s1053" style="position:absolute;left:6318;top:3860;width:1810;height:2528;visibility:visible;mso-wrap-style:square;v-text-anchor:top" coordsize="1712,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" path="m662,13l705,5,748,1,792,r42,2l876,6r42,9l960,26r41,14l1042,56r40,19l1122,97r39,25l1199,149r38,30l1272,211r36,34l1342,282r34,39l1407,362r32,42l1468,450r29,47l1523,546r26,50l1572,649r22,54l1615,759r19,58l1650,875r15,60l1678,997r12,62l1697,1105r5,45l1705,1194r4,44l1711,1283r1,44l1712,1370r-1,43l1709,1456r-5,42l1700,1540r-5,43l1689,1624r-7,39l1673,1703r-9,39l1653,1781r-10,38l1631,1857r-13,36l1604,1929r-14,34l1574,1998r-17,32l1540,2063r-17,31l1503,2124r-19,30l1464,2182r-21,27l1421,2235r-22,26l1360,2254r-42,-7l1274,2243r-46,-4l1180,2236r-48,l1106,2237r-25,2l1055,2241r-26,2l1003,2246r-26,3l950,2254r-27,5l897,2265r-27,7l843,2280r-27,8l789,2298r-28,10l734,2319r-27,12l680,2344r-26,14l627,2374r-27,17l575,2376r-26,-18l524,2340r-26,-18l474,2301r-25,-20l426,2258r-24,-23l379,2210r-23,-24l335,2160r-22,-27l293,2105r-21,-29l253,2045r-20,-30l215,1984r-18,-32l179,1918r-16,-34l147,1849r-15,-36l117,1778r-13,-37l91,1703,78,1665,67,1626,56,1587,46,1547r-8,-41l29,1465r-6,-42l14,1359,6,1297,2,1234,,1171r,-60l2,1050,6,990r7,-59l21,873,31,817,43,760,57,705,72,653,90,601r19,-51l130,501r22,-46l177,410r26,-43l230,325r28,-39l288,248r33,-35l353,180r35,-30l423,123,460,97,499,74,538,55,578,38,620,25,662,13xe" fillcolor="#e9811a" stroked="f">
                  <v:path arrowok="t" o:connecttype="custom" o:connectlocs="79071,106;92602,634;105815,4228;118606,10253;130763,18920;141862,29808;152116,42703;160996,57712;168501,74307;174421,92488;178649,111937;180235,126206;180975,140265;180658,153900;179178,167324;176852,180008;173681,192269;169558,203896;164590,214572;158882,224508;152539,233493;143765,238249;129812,236664;116915,236452;108775,237086;100424,238249;91967,240152;83405,242900;74737,246388;66280,250933;58035,249242;50106,243217;42495,236241;35413,228313;28753,219434;22728,209710;17231,199140;12368,187936;8245,175991;4863,163519;2431,150412;211,130434;211,110986;2220,92277;6025,74519;11522,58135;18711,43337;27273,30230;37316,19026;48626,10253;61100,4017" o:connectangles="0,0,0,0,0,0,0,0,0,0,0,0,0,0,0,0,0,0,0,0,0,0,0,0,0,0,0,0,0,0,0,0,0,0,0,0,0,0,0,0,0,0,0,0,0,0,0,0,0,0,0"/>
                </v:shape>
                <v:shape id="Freeform 36" o:spid="_x0000_s1054" style="position:absolute;left:6419;top:4006;width:1594;height:2312;visibility:visible;mso-wrap-style:square;v-text-anchor:top" coordsize="1505,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" path="m620,2l659,r38,l735,3r37,5l809,17r37,11l883,42r36,16l954,77r36,21l1023,122r34,26l1090,176r31,30l1153,237r30,35l1212,307r28,38l1267,385r26,41l1318,469r23,45l1363,560r21,48l1403,657r17,50l1438,759r14,52l1465,865r12,55l1486,976r8,57l1498,1076r3,43l1504,1161r1,42l1505,1245r,41l1503,1327r-4,40l1495,1407r-4,38l1484,1484r-6,38l1470,1560r-10,37l1451,1632r-10,35l1429,1701r-12,35l1403,1768r-14,32l1375,1832r-16,30l1343,1891r-18,28l1308,1946r-19,26l1269,1997r-19,25l1229,2044r-21,22l1186,2086r-23,20l1133,2103r-30,-2l1072,2100r-33,l1007,2101r-33,2l941,2106r-34,3l873,2114r-35,6l804,2127r-35,9l735,2147r-36,11l664,2172r-35,14l601,2174r-28,-14l545,2145r-27,-18l491,2110r-27,-20l438,2069r-26,-23l387,2024r-25,-26l338,1972r-23,-27l292,1917r-23,-30l248,1857r-21,-33l207,1792r-19,-35l169,1723r-18,-36l134,1649r-16,-36l103,1574,89,1534,76,1494,63,1453,52,1412,41,1369r-8,-43l24,1283r-6,-45l11,1193,6,1136,1,1080,,1024,,968,1,914,6,860r5,-53l19,755r8,-51l38,655,50,606,64,559,80,513,97,469r19,-43l135,385r22,-40l180,307r23,-36l229,237r27,-32l283,175r29,-29l343,121,374,97,406,75,440,57,474,41,509,27,546,16,582,7,620,2xe" stroked="f">
                  <v:path arrowok="t" o:connecttype="custom" o:connectlocs="73815,0;85676,1798;97325,6133;108339,12900;118718,21782;128355,32461;136933,45044;144347,59212;150383,74756;155149,91462;158220,109226;159279,122760;159385,135977;158326,148771;156526,160931;153666,172562;150065,183559;145618,193709;140322,202908;134392,211156;127932,218452;119989,222364;110034,222047;99655,222681;88747,224161;77839,227016;66613,231140;57717,226805;49139,220989;40985,214011;33360,205658;26264,196353;19910,185779;14191,174359;9425,162200;5507,149300;2542,135660;635,120117;0,102353;1165,85329;4024,69257;8472,54243;14297,40709;21498,28655;29971,18504;39608,10256;50198,4335;61636,740" o:connectangles="0,0,0,0,0,0,0,0,0,0,0,0,0,0,0,0,0,0,0,0,0,0,0,0,0,0,0,0,0,0,0,0,0,0,0,0,0,0,0,0,0,0,0,0,0,0,0,0"/>
                </v:shape>
                <v:shape id="Freeform 37" o:spid="_x0000_s1055" style="position:absolute;left:6419;top:4006;width:1588;height:1410;visibility:visible;mso-wrap-style:square;v-text-anchor:top" coordsize="149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" path="m648,196r-36,5l576,209r-36,11l506,233r-34,16l440,266r-31,21l378,308r-29,25l320,360r-27,28l267,419r-26,33l217,485r-21,37l174,560r-20,39l135,640r-17,42l102,725,88,770,75,816,63,864,53,912r-8,50l38,1013r-4,51l31,1116r-3,53l28,1223r3,54l35,1332r-8,-34l22,1263r-7,-34l11,1193,6,1136,1,1080,,1024,,968,1,914,6,860r5,-53l19,755r8,-51l38,655,50,606,64,559,80,513,97,469r19,-43l135,385r22,-40l180,307r23,-36l229,237r27,-32l283,175r29,-29l343,121,374,97,406,75,440,57,474,41,509,27,546,16,582,7,620,2,659,r38,l735,3r37,5l809,17r37,11l883,42r36,16l954,77r36,21l1023,122r34,26l1090,176r31,30l1153,237r30,35l1212,307r28,38l1267,385r26,41l1318,469r23,45l1363,560r21,48l1403,657r17,50l1438,759r14,52l1465,865r12,55l1486,976r8,57l1495,1047r1,14l1497,1074r1,14l1487,1038r-13,-49l1460,941r-15,-48l1429,847r-18,-46l1391,757r-19,-42l1350,673r-22,-40l1304,594r-24,-36l1254,522r-26,-35l1201,455r-28,-31l1144,395r-29,-27l1085,342r-32,-24l1022,296,990,276,957,258,925,242,891,228,857,217r-34,-9l789,200r-36,-4l718,194r-34,l648,196xe" fillcolor="#dfdfdf" stroked="f">
                  <v:path arrowok="t" o:connecttype="custom" o:connectlocs="61041,22119;50020,26353;40058,32597;31051,41063;22996,51329;16320,63394;10809,76729;6676,91440;4027,107209;2967,123719;3709,140970;1590,130069;106,114300;106,96732;2014,79904;5299,64135;10280,49636;16638,36513;24268,25083;33064,15452;43026,7938;53941,2858;65704,212;77891,318;89655,2963;101100,8149;112015,15663;122189,25083;131409,36513;139675,49636;146669,64347;152392,80328;156525,97367;158432,110808;158750,115147;154723,99589;149530,84773;143066,71226;135648,59055;127276,48154;118162,38947;108306,31327;98027,25612;87217,22013;76090,20532" o:connectangles="0,0,0,0,0,0,0,0,0,0,0,0,0,0,0,0,0,0,0,0,0,0,0,0,0,0,0,0,0,0,0,0,0,0,0,0,0,0,0,0,0,0,0,0,0"/>
                </v:shape>
                <v:shape id="Freeform 38" o:spid="_x0000_s1056" style="position:absolute;left:6623;top:4711;width:1308;height:1505;visibility:visible;mso-wrap-style:square;v-text-anchor:top" coordsize="1237,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" path="m13,791r7,36l29,862r11,35l50,931r13,33l77,997r15,31l110,1058r17,30l145,1116r21,28l186,1171r22,25l231,1221r23,23l279,1265r25,21l330,1305r27,19l384,1340r28,15l440,1368r29,13l499,1390r30,10l559,1407r30,6l620,1416r31,2l682,1420r31,-3l745,1414r30,-4l805,1402r31,-8l864,1384r28,-12l919,1359r26,-15l971,1328r23,-17l1018,1291r23,-20l1061,1249r21,-23l1101,1203r19,-26l1136,1151r16,-27l1166,1096r13,-29l1191,1037r11,-31l1211,974r8,-31l1225,909r6,-33l1235,842r2,-34l1237,772r,-35l1234,701r-3,-36l1224,629r-6,-37l1209,556r-11,-34l1187,488r-12,-33l1160,423r-16,-32l1128,360r-18,-29l1091,302r-19,-27l1050,248r-21,-25l1006,198,982,176,959,154,933,134,907,114,881,96,854,80,826,64,797,50,769,39,739,28,709,19,679,12,649,6,617,2,587,,556,,524,1,493,4,462,9r-30,7l402,25,373,35,346,47,319,60,292,75,267,91r-24,18l220,128r-23,21l176,170r-20,23l137,217r-19,25l102,268,86,295,72,323,58,353,46,383,35,413r-8,31l18,477r-7,33l7,543,3,577,1,611,,647r1,36l3,718r4,36l13,791xe" fillcolor="#00923f" stroked="f">
                  <v:path arrowok="t" o:connecttype="custom" o:connectlocs="3067,91357;6662,102167;11632,112129;17554,121244;24428,129405;32147,136293;40607,142016;49596,146362;59113,149117;68842,150283;78782,149859;88405,147739;97182,144030;105113,138943;112198,132372;118438,124741;123302,116157;127109,106618;129541,96338;130810,85634;130493,74294;128801,62742;125523,51719;120975,41439;115371,32007;108814,23634;101412,16321;93164,10174;84281,5299;74975,2014;65246,212;55412,106;45683,1696;36589,4981;28235,9644;20832,15791;14487,22998;9094,31265;4864,40591;1903,50554;317,61152;106,72386;1375,83832" o:connectangles="0,0,0,0,0,0,0,0,0,0,0,0,0,0,0,0,0,0,0,0,0,0,0,0,0,0,0,0,0,0,0,0,0,0,0,0,0,0,0,0,0,0,0"/>
                </v:shape>
                <v:shape id="Freeform 39" o:spid="_x0000_s1057" style="position:absolute;left:6731;top:4832;width:1098;height:1264;visibility:visible;mso-wrap-style:square;v-text-anchor:top" coordsize="104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" path="m11,665r6,30l25,725r7,29l42,782r11,28l65,837r13,27l92,890r15,25l123,939r16,23l157,984r18,22l194,1026r20,19l234,1064r22,17l278,1097r22,15l323,1125r23,13l370,1150r24,10l419,1168r25,8l469,1182r26,5l521,1190r25,2l572,1192r27,-1l625,1189r26,-4l677,1179r25,-7l726,1163r23,-10l772,1141r22,-11l815,1116r21,-15l855,1085r19,-17l892,1050r17,-20l924,1010r17,-21l955,967r13,-23l980,920r10,-23l1001,872r9,-26l1017,819r7,-27l1030,765r5,-29l1037,708r2,-29l1040,650r-1,-31l1037,589r-3,-30l1029,529r-6,-31l1015,468r-8,-29l997,410,986,383,974,355,961,329,948,303,933,278,917,255,901,231,882,209,864,188,846,167,825,148,806,129,784,112,762,96,740,81,717,67,693,55,670,43,646,33,621,24,596,17,570,11,545,5,519,2,494,1,467,,441,1,415,4,389,9r-26,5l338,22r-24,8l290,40,268,51,246,64,225,78,204,92r-19,16l166,125r-18,19l131,163r-17,19l99,204,85,226,72,248,60,272,49,297,39,322r-9,25l22,374r-7,27l10,428,5,456,2,486,1,515,,544r1,30l3,604r3,30l11,665xe" fillcolor="#84c225" stroked="f">
                  <v:path arrowok="t" o:connecttype="custom" o:connectlocs="2641,76858;5598,85869;9718,94350;14683,101982;20492,108767;27041,114598;34118,119262;41618,122973;49540,125305;57674,126365;66019,126047;74152,124245;81546,120958;88307,116718;94222,111311;99398,104845;103517,97530;106686,89685;108799,81098;109749,71981;109538,62440;108059,52793;105313,43464;101510,34878;96863,27033;91264,19930;85138,13675;78166,8587;70772,4558;62955,1802;54822,212;46583,106;38344,1484;30633,4240;23767,8269;17535,13251;12042,19294;7605,26291;4120,34136;1584,42510;211,51521;106,60850;1162,70497" o:connectangles="0,0,0,0,0,0,0,0,0,0,0,0,0,0,0,0,0,0,0,0,0,0,0,0,0,0,0,0,0,0,0,0,0,0,0,0,0,0,0,0,0,0,0"/>
                </v:shape>
                <v:shape id="Freeform 40" o:spid="_x0000_s1058" style="position:absolute;left:6889;top:5067;width:788;height:851;visibility:visible;mso-wrap-style:square;v-text-anchor:top" coordsize="74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" path="m8,452r4,21l16,493r7,20l29,532r8,19l46,570r8,17l64,604r11,17l86,638r11,16l109,668r13,15l136,696r14,14l164,722r16,12l196,744r15,10l227,764r17,7l262,780r17,7l296,792r17,5l332,802r18,3l369,806r18,2l405,808r20,-1l443,805r18,-3l480,797r18,-4l515,787r17,-7l549,773r15,-9l579,754r15,-10l608,734r13,-12l634,709r13,-13l659,682r11,-14l680,653r9,-15l698,621r9,-16l714,588r7,-18l726,552r5,-18l736,515r3,-19l741,477r1,-21l743,437r-1,-21l741,396r-2,-21l736,355r-4,-21l727,314r-6,-19l714,275r-7,-18l699,238,689,220r-9,-17l669,186,658,169,646,154,634,139,621,125,607,111,593,98,579,85,564,74,549,64,533,53,516,44,499,36,483,28,466,22,448,15,430,11,412,7,393,3,375,1,357,,338,,320,1,300,2,282,5r-18,5l246,15r-17,6l212,27r-16,9l180,44r-16,9l149,64,135,74,122,86,109,98,96,111,86,125,74,139,64,154,54,171r-8,16l37,203r-7,17l23,237r-5,19l12,274,9,292,6,312,2,331,1,351,,371r1,20l2,411r3,21l8,452xe" fillcolor="#1f1a17" stroked="f">
                  <v:path arrowok="t" o:connecttype="custom" o:connectlocs="1696,51918;3921,58025;6782,63607;10280,68872;14413,73295;19076,77297;24057,80456;29567,82879;35184,84458;41013,85090;46947,84774;52776,83510;58181,81404;62950,78350;67189,74664;71004,70347;73971,65397;76409,60026;77998,54234;78634,48021;78528,41703;77574,35173;75667,28960;73017,23168;69732,17797;65811,13164;61360,8951;56485,5581;51186,2949;45570,1158;39741,105;33912,105;27978,1053;22467,2843;17380,5581;12929,9057;9114,13164;5723,18008;3179,23168;1272,28855;212,34857;106,41176;848,47600" o:connectangles="0,0,0,0,0,0,0,0,0,0,0,0,0,0,0,0,0,0,0,0,0,0,0,0,0,0,0,0,0,0,0,0,0,0,0,0,0,0,0,0,0,0,0"/>
                </v:shape>
                <v:shape id="Freeform 41" o:spid="_x0000_s1059" style="position:absolute;left:6934;top:5086;width:228;height:203;visibility:visible;mso-wrap-style:square;v-text-anchor:top" coordsize="21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" path="m215,94r,8l213,112r-2,9l207,129r-5,9l197,145r-7,8l184,159r-8,7l168,170r-9,6l149,179r-9,3l129,184r-10,2l107,186r-11,l86,184,76,182,65,179r-8,-3l47,170r-8,-4l32,159r-8,-6l19,145r-6,-7l8,129,5,121,3,112,,102,,94,,84,3,74,5,66,8,57r5,-9l19,41r5,-7l32,27r7,-6l47,16,57,12,65,7,76,4,86,2,96,r11,l119,r10,2l140,4r9,3l159,12r9,4l176,21r8,6l190,34r7,7l202,48r5,9l211,66r2,8l215,84r,10xe" stroked="f">
                  <v:path arrowok="t" o:connecttype="custom" o:connectlocs="22860,11143;22435,13219;21478,15076;20202,16715;18713,18135;16906,19228;14886,19883;12653,20320;10207,20320;8081,19883;6061,19228;4147,18135;2552,16715;1382,15076;532,13219;0,11143;0,9177;532,7210;1382,5244;2552,3714;4147,2294;6061,1311;8081,437;10207,0;12653,0;14886,437;16906,1311;18713,2294;20202,3714;21478,5244;22435,7210;22860,9177" o:connectangles="0,0,0,0,0,0,0,0,0,0,0,0,0,0,0,0,0,0,0,0,0,0,0,0,0,0,0,0,0,0,0,0"/>
                </v:shape>
                <v:shape id="Freeform 42" o:spid="_x0000_s1060" style="position:absolute;left:7429;top:5765;width:133;height:115;visibility:visible;mso-wrap-style:square;v-text-anchor:top" coordsize="12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" path="m122,53r-1,5l120,63r-1,6l117,73r-6,9l104,90r-9,7l84,101r-12,3l61,105r-7,l49,104r-7,-1l37,101,27,97,17,90,14,86,10,82,7,77,4,73,2,69,1,63,,58,,53,,47,1,42,2,36,4,32,7,28r3,-5l14,19r3,-4l27,8,37,4,49,1,61,,72,1,84,4,95,8r9,7l111,23r6,9l119,36r1,6l121,47r1,6xe" stroked="f">
                  <v:path arrowok="t" o:connecttype="custom" o:connectlocs="13335,5769;13226,6314;13116,6858;13007,7511;12788,7947;12133,8926;11368,9797;10384,10559;9181,10995;7870,11321;6668,11430;5902,11430;5356,11321;4591,11212;4044,10995;2951,10559;1858,9797;1530,9362;1093,8926;765,8382;437,7947;219,7511;109,6858;0,6314;0,5769;0,5116;109,4572;219,3919;437,3483;765,3048;1093,2504;1530,2068;1858,1633;2951,871;4044,435;5356,109;6668,0;7870,109;9181,435;10384,871;11368,1633;12133,2504;12788,3483;13007,3919;13116,4572;13226,5116;13335,5769" o:connectangles="0,0,0,0,0,0,0,0,0,0,0,0,0,0,0,0,0,0,0,0,0,0,0,0,0,0,0,0,0,0,0,0,0,0,0,0,0,0,0,0,0,0,0,0,0,0,0"/>
                </v:shape>
                <v:shape id="Freeform 43" o:spid="_x0000_s1061" style="position:absolute;left:6407;top:5867;width:1841;height:483;visibility:visible;mso-wrap-style:square;v-text-anchor:top" coordsize="17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" path="m1737,196r-12,-7l1691,172r-26,-11l1635,147r-35,-14l1561,118r-43,-16l1471,87,1421,70,1367,55,1309,41,1250,29,1187,19r-64,-9l1057,4,989,,918,,848,4r-72,7l704,23,631,39,558,61,485,88r-72,32l341,159r-72,46l200,257r-68,59l65,384,,460r7,-8l24,434,38,422,54,407,75,390,98,371r26,-19l154,331r32,-21l223,288r40,-21l306,244r48,-20l403,203r54,-20l516,164r61,-16l642,133r69,-13l785,109r76,-7l942,96r86,-2l1116,96r93,6l1306,111r102,14l1514,144r109,23l1737,196xe" fillcolor="#f1a400" stroked="f">
                  <v:path arrowok="t" o:connecttype="custom" o:connectlocs="184150,20563;182878,19829;179273,18045;176517,16891;173336,15422;169626,13953;165491,12380;160932,10701;155950,9127;150649,7344;144924,5770;138775,4301;132520,3042;125841,1993;119056,1049;112059,420;104850,0;97323,0;89902,420;82269,1154;74635,2413;66896,4092;59157,6400;51418,9232;43785,12590;36151,16681;28518,21507;21203,26963;13994,33153;6891,40287;0,48260;742,47421;2544,45532;4029,44273;5725,42700;7951,40916;10390,38923;13146,36929;16326,34726;19719,32523;23642,30215;27882,28012;32441,25599;37530,23501;42724,21297;48449,19199;54704,17206;61171,15527;68062,13953;75377,12590;83223,11436;91280,10701;99867,10072;108985,9862;118314,10072;128173,10701;138457,11645;149271,13114;160508,15107;172064,17520;184150,20563" o:connectangles="0,0,0,0,0,0,0,0,0,0,0,0,0,0,0,0,0,0,0,0,0,0,0,0,0,0,0,0,0,0,0,0,0,0,0,0,0,0,0,0,0,0,0,0,0,0,0,0,0,0,0,0,0,0,0,0,0,0,0,0,0"/>
                </v:shape>
                <v:shape id="Freeform 44" o:spid="_x0000_s1062" style="position:absolute;left:6578;top:5930;width:1975;height:978;visibility:visible;mso-wrap-style:square;v-text-anchor:top" coordsize="18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" path="m932,r48,1l1027,3r47,2l1119,10r46,5l1209,21r43,7l1294,37r42,9l1376,56r39,11l1453,79r37,13l1524,106r35,14l1591,136r30,15l1651,168r28,17l1705,204r23,18l1751,242r21,19l1791,281r16,22l1822,325r12,21l1845,369r8,22l1859,414r3,24l1864,461r-2,24l1859,508r-6,24l1845,554r-11,22l1822,599r-15,20l1791,641r-19,20l1751,681r-23,19l1705,718r-26,19l1651,754r-30,17l1591,786r-32,17l1524,817r-34,14l1453,844r-38,11l1376,866r-40,11l1294,886r-42,8l1209,901r-44,6l1119,913r-45,4l1027,919r-47,2l932,922r-48,-1l836,919r-46,-2l745,913r-46,-6l655,901r-43,-7l570,886r-43,-9l487,866,449,855,411,844,374,831,340,817,305,803,273,786,242,771,213,754,185,737,159,718,134,700,113,681,92,661,73,641,57,619,41,599,30,576,19,554,10,532,5,508,1,485,,461,1,438,5,414r5,-23l19,369,30,346,41,325,57,303,73,281,92,261r21,-19l134,222r25,-18l185,185r28,-17l242,151r31,-15l305,120r35,-14l374,92,411,79,449,67,487,56,527,46r43,-9l612,28r43,-7l699,15r46,-5l790,5,836,3,884,1,932,xe" fillcolor="#f8ee00" stroked="f">
                  <v:path arrowok="t" o:connecttype="custom" o:connectlocs="108807,318;123428,1591;137095,3924;149915,7106;161463,11243;171740,16015;180639,21637;187738,27682;193035,34470;196320,41471;197485,48895;196320,56425;193035,63532;187738,70108;180639,76153;171740,81775;161463,86653;149915,90684;137095,93972;123428,96199;108807,97472;93657,97684;78930,96835;64839,94820;51596,91850;39624,88138;28924,83365;19600,78168;11972,72229;6039,65653;2013,58759;106,51441;530,43910;3178,36698;7734,29804;14197,23546;22567,17819;32314,12728;43544,8379;55834,4879;69395,2227;83698,530;98743,0" o:connectangles="0,0,0,0,0,0,0,0,0,0,0,0,0,0,0,0,0,0,0,0,0,0,0,0,0,0,0,0,0,0,0,0,0,0,0,0,0,0,0,0,0,0,0"/>
                </v:shape>
                <v:shape id="Freeform 45" o:spid="_x0000_s1063" style="position:absolute;left:10293;top:3670;width:2127;height:2718;visibility:visible;mso-wrap-style:square;v-text-anchor:top" coordsize="2013,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" path="m1308,2567r-31,-18l1246,2533r-32,-16l1182,2503r-31,-13l1119,2478r-32,-12l1056,2456r-33,-10l992,2439r-32,-8l928,2425r-31,-5l866,2414r-31,-3l804,2407r-30,-3l744,2402r-31,-1l684,2400r-57,l571,2402r-54,5l466,2412r-50,6l371,2426r-27,-27l318,2371r-25,-29l269,2311r-22,-32l225,2247r-21,-34l183,2179r-18,-36l146,2107r-17,-38l113,2030,98,1991,84,1951,70,1910,58,1869,47,1827,37,1784r-8,-43l21,1697r-6,-45l9,1607,6,1562,3,1515,2,1469,,1423r2,-48l4,1328r4,-48l12,1232r7,-48l26,1136r13,-68l54,1002,72,937,92,875r22,-62l138,754r26,-59l192,639r29,-55l252,533r34,-51l320,433r37,-46l395,343r39,-41l474,262r42,-37l558,190r44,-31l646,130r46,-26l738,80,786,59,834,42,882,27,931,16,981,7r50,-5l1080,r51,1l1182,6r51,9l1282,25r49,16l1379,59r46,21l1469,105r45,27l1555,161r41,34l1635,229r36,38l1707,307r34,42l1773,394r30,47l1832,489r27,51l1883,592r23,54l1926,702r18,57l1962,817r14,61l1988,938r9,63l2005,1064r4,64l2013,1194r,66l2009,1327r-4,66l1997,1460r-10,68l1978,1574r-9,44l1959,1661r-11,43l1935,1747r-13,41l1907,1830r-15,40l1875,1910r-16,39l1841,1987r-19,37l1803,2060r-21,36l1762,2130r-23,34l1717,2197r-23,33l1670,2260r-25,30l1620,2319r-25,28l1569,2374r-27,26l1514,2425r-29,24l1457,2471r-29,22l1399,2513r-29,19l1340,2550r-32,17xe" fillcolor="#f9c600" stroked="f">
                  <v:path arrowok="t" o:connecttype="custom" o:connectlocs="131672,268180;121633,263628;111593,260028;101449,257381;91515,255581;81793,254522;72282,254099;54634,254840;39206,256852;30963,247958;23777,237900;17436,226889;11941,214925;7397,202220;3910,188880;1585,174905;317,160400;211,145578;1268,130437;4121,113074;9722,92640;17331,73583;26630,56431;37726,40973;50090,27739;63617,16834;77989,8470;93206,2859;108952,212;124909,635;140654,4341;155237,11117;168658,20646;180388,32503;190533,46691;198987,62678;205433,80359;210083,99310;212302,119427;212302,140496;209977,161776;207019,175858;203109,189304;198142,202220;192541,214290;186200,225513;179014,236100;171194,245523;162952,254099;153969,261616;144776,268074" o:connectangles="0,0,0,0,0,0,0,0,0,0,0,0,0,0,0,0,0,0,0,0,0,0,0,0,0,0,0,0,0,0,0,0,0,0,0,0,0,0,0,0,0,0,0,0,0,0,0,0,0,0,0"/>
                </v:shape>
                <v:shape id="Freeform 46" o:spid="_x0000_s1064" style="position:absolute;left:10464;top:3943;width:1810;height:2527;visibility:visible;mso-wrap-style:square;v-text-anchor:top" coordsize="1712,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" path="m1050,13l1007,6,964,1,920,,878,2,836,7r-42,8l752,26,711,40,670,56,630,76,590,97r-39,25l513,149r-37,30l440,212r-36,33l370,282r-34,39l304,362r-30,43l243,450r-28,48l188,546r-25,51l140,650r-22,54l98,760,78,817,62,875,47,936,34,997r-11,63l15,1105r-5,44l6,1195r-2,44l1,1283,,1327r,44l1,1414r3,43l7,1499r4,42l17,1583r6,41l31,1664r8,40l48,1743r11,39l69,1819r12,38l94,1894r14,35l122,1964r17,34l155,2031r17,32l189,2094r20,31l228,2155r20,28l269,2210r22,26l314,2262r38,-8l395,2248r43,-5l484,2239r48,-2l580,2237r25,1l631,2239r26,1l683,2243r26,4l735,2250r27,4l788,2260r27,6l842,2272r27,8l896,2289r27,8l950,2308r28,11l1005,2332r27,13l1058,2359r27,16l1112,2391r26,-16l1163,2359r25,-19l1214,2322r24,-20l1263,2281r24,-23l1310,2236r23,-25l1356,2186r21,-26l1399,2132r20,-27l1440,2076r19,-30l1479,2016r18,-32l1516,1952r17,-33l1549,1884r16,-34l1580,1814r15,-36l1608,1742r13,-38l1634,1665r11,-39l1656,1587r10,-41l1674,1506r9,-42l1689,1423r9,-63l1706,1297r4,-62l1712,1172r,-61l1710,1050r-4,-59l1699,931r-7,-58l1681,817r-12,-56l1655,706r-15,-53l1622,601r-19,-50l1583,502r-23,-46l1535,410r-26,-44l1482,325r-29,-39l1423,248r-32,-34l1359,180r-35,-30l1289,122,1252,97,1213,75,1174,55,1134,38,1092,24,1050,13xe" fillcolor="#e9811a" stroked="f">
                  <v:path arrowok="t" o:connecttype="custom" o:connectlocs="101904,106;88373,740;75160,4228;62369,10253;50318,18920;39113,29808;28964,42809;19873,57712;12474,74413;6554,92488;2431,112043;634,126312;0,140265;423,154006;1797,167324;4123,180114;7294,192269;11417,203896;16385,214678;22093,224614;28436,233598;37210,238249;51163,236664;63954,236558;72200,237086;80551,238249;89008,240152;97570,242794;106238,246494;114695,251039;122940,249348;130869,243323;138480,236346;145562,228313;152222,219434;158247,209710;163744,199140;168607,187936;172730,175991;176112,163413;178544,150412;180764,130540;180764,110986;178861,92277;174950,74625;169453,58241;162264,43337;153596,30230;143659,19026;132349,10253;119875,4017" o:connectangles="0,0,0,0,0,0,0,0,0,0,0,0,0,0,0,0,0,0,0,0,0,0,0,0,0,0,0,0,0,0,0,0,0,0,0,0,0,0,0,0,0,0,0,0,0,0,0,0,0,0,0"/>
                </v:shape>
                <v:shape id="Freeform 47" o:spid="_x0000_s1065" style="position:absolute;left:10579;top:4083;width:1593;height:2317;visibility:visible;mso-wrap-style:square;v-text-anchor:top" coordsize="150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" path="m886,3l847,,809,1,771,4r-37,6l697,19,660,29,623,43,587,60,552,79,517,99r-34,24l450,149r-34,28l385,207r-32,32l323,273r-29,36l266,347r-27,39l213,427r-25,44l164,516r-21,45l122,609r-19,49l85,709,68,760,54,813,41,867,29,922r-9,56l12,1035r-4,43l5,1120r-3,42l1,1204,,1246r1,41l4,1328r3,40l10,1408r5,39l22,1486r6,38l36,1560r9,37l54,1634r11,34l77,1703r12,34l102,1770r14,32l131,1832r16,30l163,1891r18,30l198,1948r18,25l236,1998r20,25l277,2046r21,21l320,2088r23,18l373,2104r30,-1l434,2102r33,l499,2103r33,1l565,2107r34,4l633,2116r35,5l702,2129r35,8l771,2148r36,11l842,2173r35,14l905,2175r28,-14l962,2146r27,-17l1016,2112r27,-21l1068,2071r26,-23l1119,2024r25,-25l1168,1973r24,-26l1214,1917r23,-29l1259,1857r20,-31l1298,1792r20,-33l1337,1724r18,-36l1372,1651r16,-38l1403,1575r14,-40l1430,1496r13,-41l1454,1412r11,-42l1473,1327r9,-43l1489,1240r6,-45l1500,1137r5,-56l1506,1025r,-56l1505,915r-5,-54l1495,808r-8,-52l1479,706r-11,-50l1455,608r-13,-48l1426,515r-17,-46l1390,427r-19,-42l1349,347r-22,-38l1303,272r-26,-33l1250,206r-27,-30l1194,148r-31,-26l1132,98,1100,77,1066,58,1032,42,997,28,960,17,924,9,886,3xe" stroked="f">
                  <v:path arrowok="t" o:connecttype="custom" o:connectlocs="85619,106;73766,2014;62124,6359;51118,13035;40746,21938;31115,32747;22543,45253;15134,59454;8996,75139;4339,91883;1270,109688;212,123147;106,136394;1058,149218;2963,161511;5715,173169;9419,184085;13864,194153;19156,203585;24977,211745;31538,219058;39476,222979;49424,222767;59796,223297;70697,224780;81598,227642;92816,231775;101812,227430;110384,221601;118428,214501;126153,206340;133244,196802;139488,186416;145203,174971;149966,162677;153882,149642;156845,136076;158750,120498;159385,102693;158221,85631;155363,69522;150918,54579;145098,40802;137901,28826;129434,18652;119803,10386;109220,4451;97790,954" o:connectangles="0,0,0,0,0,0,0,0,0,0,0,0,0,0,0,0,0,0,0,0,0,0,0,0,0,0,0,0,0,0,0,0,0,0,0,0,0,0,0,0,0,0,0,0,0,0,0,0"/>
                </v:shape>
                <v:shape id="Freeform 48" o:spid="_x0000_s1066" style="position:absolute;left:10585;top:4083;width:1587;height:1409;visibility:visible;mso-wrap-style:square;v-text-anchor:top" coordsize="1498,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" path="m850,198r37,5l922,211r36,10l992,234r33,15l1058,268r32,20l1120,310r29,25l1178,362r27,28l1231,421r25,32l1280,487r22,36l1324,561r20,39l1363,641r17,42l1396,726r14,46l1423,818r12,47l1445,914r7,50l1460,1014r4,51l1468,1118r2,53l1470,1225r-2,54l1463,1334r8,-35l1476,1265r7,-35l1487,1195r5,-58l1497,1081r1,-56l1498,969r-1,-54l1492,861r-5,-53l1479,756r-8,-50l1460,656r-13,-48l1434,560r-16,-45l1401,469r-19,-42l1363,385r-22,-38l1319,309r-24,-37l1269,239r-27,-33l1215,176r-29,-28l1155,122,1124,98,1092,77,1058,58,1024,42,989,28,952,17,916,9,878,3,839,,801,1,763,4r-37,6l689,19,652,29,615,43,579,60,544,79,509,99r-34,24l442,149r-34,28l377,207r-32,32l315,273r-29,36l258,347r-27,39l205,427r-25,44l156,516r-21,45l114,609,95,658,77,709,60,760,46,813,33,867,21,922r-9,56l4,1035r-1,14l2,1062r-1,14l,1090r11,-51l24,991,38,942,53,895,69,848,87,803r20,-44l126,717r22,-43l171,635r23,-39l218,559r26,-36l270,489r27,-32l325,425r29,-29l383,369r31,-26l445,320r31,-23l509,277r32,-18l573,244r34,-14l641,218r34,-9l709,202r35,-4l780,194r34,l850,198xe" fillcolor="#dfdfdf" stroked="f">
                  <v:path arrowok="t" o:connecttype="custom" o:connectlocs="97709,22297;108624,26313;118692,32759;127699,41213;135648,51464;142430,63405;147941,76720;152074,91409;154723,107154;155783,123745;155041,140970;157160,129980;158644,114234;158644,96692;156736,79890;153345,64250;148470,49561;142112,36669;134482,25256;125686,15640;115724,8137;104809,2959;93046,317;80859,423;69095,3065;57650,8348;46841,15746;36561,25256;27341,36669;19075,49773;12081,64356;6358,80313;2225,97432;318,110853;0,115185;4027,99546;9220,84857;15684,71225;23102,59072;31474,48293;40588,38994;50444,31385;60723,25785;71533,22086;82660,20501" o:connectangles="0,0,0,0,0,0,0,0,0,0,0,0,0,0,0,0,0,0,0,0,0,0,0,0,0,0,0,0,0,0,0,0,0,0,0,0,0,0,0,0,0,0,0,0,0"/>
                </v:shape>
                <v:shape id="Freeform 49" o:spid="_x0000_s1067" style="position:absolute;left:10655;top:4762;width:1308;height:1505;visibility:visible;mso-wrap-style:square;v-text-anchor:top" coordsize="123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" path="m1225,791r-8,37l1208,863r-10,35l1187,932r-13,33l1160,997r-15,33l1127,1060r-17,29l1091,1118r-20,27l1051,1172r-22,26l1005,1222r-22,22l958,1267r-25,20l907,1306r-27,18l853,1340r-28,15l797,1369r-29,12l739,1392r-31,9l678,1408r-30,6l618,1418r-32,2l555,1420r-31,-1l492,1416r-30,-6l432,1404r-30,-9l374,1385r-29,-11l318,1360r-25,-15l267,1328r-24,-17l219,1292r-23,-21l176,1250r-21,-23l136,1203r-18,-25l101,1151,85,1125,71,1096,58,1067,45,1038,35,1007,26,976,18,943,11,911,6,877,2,843,,808,,774,,738,3,703,6,666r7,-37l19,594r9,-36l39,524,50,489,62,456,77,423,93,392r16,-30l126,332r20,-29l165,275r21,-25l208,224r23,-24l255,176r23,-21l303,134r26,-19l356,97,383,80,411,65,439,52,469,40,498,29r30,-8l558,13,588,8,619,4,650,1,681,r32,2l744,6r31,4l806,18r29,8l864,36r27,12l918,61r27,15l970,92r25,18l1017,129r23,20l1061,171r20,22l1100,218r19,25l1135,269r16,27l1165,324r14,29l1191,383r11,32l1211,446r8,32l1226,511r4,33l1234,579r2,34l1238,648r-2,35l1234,719r-4,37l1225,791xe" fillcolor="#00923f" stroked="f">
                  <v:path arrowok="t" o:connecttype="custom" o:connectlocs="127640,91463;124048,102273;119081,112341;113164,121350;106191,129510;98583,136399;90130,142016;81149,146362;71639,149223;61918,150495;51986,150071;42476,147845;33601,144136;25676,138943;18597,132478;12468,124847;7502,116157;3698,106724;1162,96550;0,85634;317,74506;2008,62954;5283,51825;9827,41545;15427,32113;21978,23740;29374,16427;37616,10280;46386,5511;55790,2226;65405,424;75337,212;85164,1908;94145,5087;102492,9750;109889,15791;116229,23104;121617,31371;125844,40591;128802,50660;130387,61364;130599,72386;129436,83832" o:connectangles="0,0,0,0,0,0,0,0,0,0,0,0,0,0,0,0,0,0,0,0,0,0,0,0,0,0,0,0,0,0,0,0,0,0,0,0,0,0,0,0,0,0,0"/>
                </v:shape>
                <v:shape id="Freeform 50" o:spid="_x0000_s1068" style="position:absolute;left:10763;top:4883;width:1098;height:1263;visibility:visible;mso-wrap-style:square;v-text-anchor:top" coordsize="104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" path="m1029,663r-6,31l1015,724r-8,29l998,782r-11,28l975,837r-13,26l948,889r-15,24l917,938r-16,23l884,984r-19,20l846,1025r-20,19l806,1062r-22,18l763,1096r-23,15l717,1125r-24,13l670,1149r-24,10l621,1168r-25,8l570,1181r-24,5l520,1190r-26,2l468,1192r-27,-1l415,1188r-26,-5l363,1178r-25,-8l314,1162r-23,-10l268,1141r-22,-13l225,1115r-21,-15l185,1084r-19,-17l148,1048r-17,-18l115,1010,99,988,85,966,72,944,61,920,49,895,39,870,30,844,23,819,15,792,10,764,6,735,2,706,1,678,,648,1,619,3,589,7,559r4,-32l17,497r8,-29l34,438r9,-28l54,382,66,355,79,328,92,303r15,-25l123,253r16,-22l157,208r18,-22l195,166r19,-19l234,129r22,-17l278,96,300,81,323,67,347,54,371,43,394,32r25,-9l444,16,470,9,495,5,521,2,547,r27,l600,1r25,2l651,7r26,7l702,20r24,9l750,38r22,12l794,62r22,14l836,91r19,17l874,125r18,17l909,161r17,21l941,202r14,23l968,248r12,24l992,295r9,26l1010,347r7,26l1025,400r5,28l1035,456r3,28l1039,513r1,30l1039,573r-2,30l1034,633r-5,30xe" fillcolor="#84c225" stroked="f">
                  <v:path arrowok="t" o:connecttype="custom" o:connectlocs="107214,76752;104257,85869;100137,94244;95172,101876;89363,108661;82814,114492;75737,119262;68237,122867;60209,125199;52181,126365;43836,125941;35703,124033;28309,120958;21548,116612;15633,111099;10457,104739;6443,97530;3169,89473;1056,80992;106,71875;317,62440;1796,52687;4542,43464;8345,34772;12992,26821;18485,19718;24717,13675;31689,8587;39189,4558;46900,1696;55033,212;63378,106;71511,1484;79222,4028;86194,8057;92320,13251;97813,19294;102250,26291;105735,34030;108271,42404;109644,51309;109749,60744;108693,70285" o:connectangles="0,0,0,0,0,0,0,0,0,0,0,0,0,0,0,0,0,0,0,0,0,0,0,0,0,0,0,0,0,0,0,0,0,0,0,0,0,0,0,0,0,0,0"/>
                </v:shape>
                <v:shape id="Freeform 51" o:spid="_x0000_s1069" style="position:absolute;left:10915;top:5118;width:781;height:851;visibility:visible;mso-wrap-style:square;v-text-anchor:top" coordsize="74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" path="m735,453r-4,20l727,494r-7,19l714,533r-8,18l698,569r-9,19l679,605r-11,17l658,638r-12,15l633,669r-13,14l607,697r-14,13l578,721r-14,12l547,744r-15,11l515,763r-16,9l482,780r-18,6l447,793r-17,4l411,801r-18,3l375,807r-19,1l338,808r-20,-1l300,804r-19,-2l263,798r-18,-5l228,787r-18,-7l194,772r-15,-9l164,755,149,744,135,733,121,721,108,710,96,697,84,683,73,669,64,653,54,637,45,621,37,605,29,588,23,570,17,552,12,534,7,515,4,496,2,476,1,457,,437,,417,2,397,4,376,7,355r4,-21l16,315r7,-21l29,276r8,-20l44,238,54,220,64,202,74,186,85,170,97,154r12,-15l122,125r14,-14l150,98,164,86,179,74,194,63r16,-9l227,44r16,-9l260,28r17,-7l295,16r18,-6l331,6,349,3,367,1,386,r19,l423,1r20,2l461,6r18,3l497,15r17,6l531,28r16,7l564,44r15,10l594,63r14,11l621,86r13,13l646,112r12,14l668,140r11,15l689,170r9,16l706,202r7,18l719,238r7,17l730,274r4,19l737,311r4,20l742,351r1,20l742,391r-1,21l739,432r-4,21xe" fillcolor="#1f1a17" stroked="f">
                  <v:path arrowok="t" o:connecttype="custom" o:connectlocs="76423,52023;74216,58025;71377,63712;67908,68767;63809,73401;59288,77192;54137,80351;48776,82773;43205,84353;37423,85090;31536,84669;25755,83510;20393,81299;15663,78350;11353,74770;7674,70452;4730,65397;2418,60026;736,54234;105,48126;210,41808;1156,35173;3049,29065;5677,23168;8935,17903;12825,13164;17240,9057;22075,5687;27331,2949;32903,1053;38579,105;44466,105;50353,948;55819,2949;60865,5687;65280,9057;69170,13269;72428,17903;74951,23168;76738,28855;77895,34857;78000,41176;77264,47705" o:connectangles="0,0,0,0,0,0,0,0,0,0,0,0,0,0,0,0,0,0,0,0,0,0,0,0,0,0,0,0,0,0,0,0,0,0,0,0,0,0,0,0,0,0,0"/>
                </v:shape>
                <v:shape id="Freeform 52" o:spid="_x0000_s1070" style="position:absolute;left:11430;top:5143;width:228;height:197;visibility:visible;mso-wrap-style:square;v-text-anchor:top" coordsize="21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" path="m,94r,10l2,114r2,8l8,131r5,7l18,147r7,6l31,160r8,6l47,172r9,4l66,180r9,4l85,186r11,1l108,188r11,-1l129,186r10,-2l150,180r9,-4l167,172r9,-6l183,160r8,-7l196,147r6,-9l207,131r3,-9l213,114r2,-10l216,94,215,84r-2,-8l210,66r-3,-9l202,50r-6,-8l191,35r-8,-7l176,22r-9,-6l159,12,150,8,139,5,129,2,119,1,108,,96,1,85,2,75,5,66,8,56,12r-9,4l39,22r-8,6l25,35r-7,7l13,50,8,57,4,66,2,76,,84,,94xe" stroked="f">
                  <v:path arrowok="t" o:connecttype="custom" o:connectlocs="0,10890;423,12774;1376,14450;2646,16020;4128,17381;5927,18429;7938,19266;10160,19580;12594,19580;14711,19266;16828,18429;18627,17381;20214,16020;21378,14450;22225,12774;22754,10890;22754,8795;22225,6911;21378,5235;20214,3665;18627,2304;16828,1256;14711,524;12594,105;10160,105;7938,524;5927,1256;4128,2304;2646,3665;1376,5235;423,6911;0,8795" o:connectangles="0,0,0,0,0,0,0,0,0,0,0,0,0,0,0,0,0,0,0,0,0,0,0,0,0,0,0,0,0,0,0,0"/>
                </v:shape>
                <v:shape id="Freeform 53" o:spid="_x0000_s1071" style="position:absolute;left:11029;top:5822;width:127;height:108;visibility:visible;mso-wrap-style:square;v-text-anchor:top" coordsize="1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" path="m,53r1,5l2,64r1,5l5,74r3,5l11,83r3,5l18,91r9,6l38,103r5,1l49,105r6,1l62,106r6,l73,105r7,-1l85,103,95,97r10,-6l108,88r4,-5l114,79r4,-5l120,69r1,-5l122,58r,-5l122,48r-1,-5l120,38r-2,-5l112,24r-7,-8l95,10,85,5,73,1,62,,49,1,38,5,27,10r-9,6l14,20r-3,4l8,28,5,33,3,38,2,43,1,48,,53xe" stroked="f">
                  <v:path arrowok="t" o:connecttype="custom" o:connectlocs="0,5398;104,5907;208,6518;312,7027;520,7536;833,8045;1145,8453;1457,8962;1874,9267;2811,9878;3956,10489;4476,10591;5101,10693;5725,10795;6454,10795;7079,10795;7599,10693;8328,10591;8848,10489;9889,9878;10930,9267;11243,8962;11659,8453;11867,8045;12284,7536;12492,7027;12596,6518;12700,5907;12700,5398;12700,4888;12596,4379;12492,3870;12284,3361;11659,2444;10930,1629;9889,1018;8848,509;7599,102;6454,0;5101,102;3956,509;2811,1018;1874,1629;1457,2037;1145,2444;833,2852;520,3361;312,3870;208,4379;104,4888;0,5398" o:connectangles="0,0,0,0,0,0,0,0,0,0,0,0,0,0,0,0,0,0,0,0,0,0,0,0,0,0,0,0,0,0,0,0,0,0,0,0,0,0,0,0,0,0,0,0,0,0,0,0,0,0,0"/>
                </v:shape>
                <v:shape id="Freeform 54" o:spid="_x0000_s1072" style="position:absolute;left:10344;top:5943;width:1835;height:489;visibility:visible;mso-wrap-style:square;v-text-anchor:top" coordsize="173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" path="m,195r12,-6l46,171,72,159r30,-12l137,132r39,-15l219,101,266,85,316,70,370,55,428,41,487,29,550,18r65,-8l680,3,748,r71,l889,3r72,8l1034,22r72,17l1179,60r73,27l1324,120r72,38l1468,204r69,53l1605,316r67,68l1737,458r-7,-6l1713,434r-14,-13l1683,407r-21,-18l1639,371r-25,-19l1583,331r-32,-22l1514,288r-40,-22l1431,244r-48,-21l1334,202r-54,-20l1221,164r-61,-16l1095,132r-69,-12l953,109r-77,-8l795,96,710,94r-89,2l528,101r-97,10l329,125,224,143,113,166,,195xe" fillcolor="#f1a400" stroked="f">
                  <v:path arrowok="t" o:connecttype="custom" o:connectlocs="0,20818;1268,20177;4860,18256;7607,16974;10776,15693;14474,14092;18594,12491;23137,10783;28103,9074;33386,7473;39091,5872;45218,4377;51452,3096;58108,1922;64975,1068;71842,320;79027,0;86528,0;93923,320;101530,1174;109243,2349;116850,4164;124562,6405;132274,9288;139881,12811;147488,16868;155095,21779;162385,27437;169569,33735;176648,40995;183515,48895;182775,48254;180979,46333;179500,44945;177810,43450;175591,41529;173161,39607;170520,37579;167245,35337;163864,32988;159955,30746;155729,28398;151186,26049;146115,23807;140938,21565;135233,19430;128999,17508;122555,15800;115687,14092;108397,12811;100685,11637;92550,10783;83992,10249;75012,10035;65609,10249;55783,10783;45535,11850;34759,13345;23666,15266;11939,17722;0,20818" o:connectangles="0,0,0,0,0,0,0,0,0,0,0,0,0,0,0,0,0,0,0,0,0,0,0,0,0,0,0,0,0,0,0,0,0,0,0,0,0,0,0,0,0,0,0,0,0,0,0,0,0,0,0,0,0,0,0,0,0,0,0,0,0"/>
                </v:shape>
                <v:shape id="Freeform 55" o:spid="_x0000_s1073" style="position:absolute;left:10039;top:6013;width:1975;height:972;visibility:visible;mso-wrap-style:square;v-text-anchor:top" coordsize="18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" path="m932,l883,1,836,4,789,6r-45,4l698,15r-44,7l611,28r-42,9l527,47r-40,9l448,67,410,79,373,92r-34,14l304,120r-32,15l242,151r-30,18l184,186r-26,18l134,223r-22,19l92,261,72,282,56,304,41,324,29,347,18,368,9,391,4,415,1,437,,461r1,24l4,509r5,22l18,554r11,23l41,598r15,22l72,641r20,21l112,681r22,20l158,719r26,18l212,755r30,17l272,787r32,16l339,817r34,14l410,844r38,12l487,867r40,9l569,886r42,9l654,901r44,7l744,913r45,4l836,920r47,2l932,922r47,l1027,920r46,-3l1119,913r45,-5l1208,901r43,-6l1294,886r42,-10l1376,867r39,-11l1452,844r37,-13l1524,817r34,-14l1591,787r30,-15l1650,755r28,-18l1704,719r24,-18l1750,681r21,-19l1790,641r17,-21l1822,598r12,-21l1844,554r8,-23l1858,509r4,-24l1864,461r-2,-24l1858,415r-6,-24l1844,368r-10,-21l1822,324r-15,-20l1790,282r-19,-21l1750,242r-22,-19l1704,204r-26,-18l1650,169r-29,-18l1591,135r-33,-15l1524,106,1489,92,1452,79,1415,67,1376,56r-40,-9l1294,37r-43,-9l1208,22r-44,-7l1119,10,1073,6,1027,4,979,1,932,xe" fillcolor="#f8ee00" stroked="f">
                  <v:path arrowok="t" o:connecttype="custom" o:connectlocs="88572,421;73951,1581;60284,3899;47464,7060;35916,11170;25639,15912;16740,21496;9747,27503;4344,34141;954,41201;0,48578;954,55954;4344,63014;9747,69758;16740,75764;25639,81349;35916,86091;47464,90200;60284,93362;73951,95680;88572,96944;103722,97155;118555,96207;132540,94310;145783,91359;157755,87566;168561,82929;177779,77661;185407,71760;191446,65332;195366,58377;197273,51106;196849,43730;194307,36565;189645,29716;183076,23498;174812,17808;165065,12645;153835,8325;141545,4953;127984,2318;113681,632;98743,0" o:connectangles="0,0,0,0,0,0,0,0,0,0,0,0,0,0,0,0,0,0,0,0,0,0,0,0,0,0,0,0,0,0,0,0,0,0,0,0,0,0,0,0,0,0,0"/>
                </v:shape>
                <v:shape id="Freeform 56" o:spid="_x0000_s1074" style="position:absolute;left:4432;top:3632;width:9595;height:2883;visibility:visible;mso-wrap-style:square;v-text-anchor:top" coordsize="9069,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" path="m,561l17,540,64,486r66,-78l207,319r41,-45l288,230r39,-41l363,152r32,-30l423,98r12,-8l445,82r9,-3l460,77r47,-2l618,69,784,61,997,50,1247,38,1526,27r147,-5l1824,16r154,-4l2133,8,2288,4,2442,2,2594,1,2744,r145,1l3029,3r133,5l3289,12r116,8l3512,28r96,11l3693,51r70,15l3820,83r40,20l3885,124r28,44l3938,209r21,38l3977,281r29,57l4030,382r10,18l4052,415r6,7l4064,428r7,5l4077,438r8,4l4093,446r9,2l4111,451r9,1l4132,453r12,1l4156,454r57,l4275,454r63,l4399,454r53,l4495,454r29,l4534,454r11,l4573,454r43,l4670,454r60,l4793,454r62,l4912,454r13,l4937,453r11,-1l4957,451r10,-3l4976,446r7,-4l4991,438r7,-5l5005,428r5,-6l5017,415r10,-15l5039,382r23,-44l5091,281r19,-34l5130,209r25,-41l5184,124r24,-21l5249,83r56,-17l5376,51r83,-12l5556,28r108,-8l5780,12,5906,8,6039,3,6179,1,6325,r149,1l6626,2r154,2l6936,8r154,4l7244,16r151,6l7543,27r278,11l8072,50r213,11l8451,69r111,6l8609,77r6,2l8623,82r11,8l8645,98r27,24l8705,152r37,37l8779,230r41,44l8860,319r78,89l9005,486r47,54l9069,561r,15l9069,620r,63l9069,760r,83l9069,924r,74l9069,1056r-1,23l9065,1098r-2,9l9060,1115r-2,6l9055,1128r-5,5l9047,1138r-4,5l9039,1147r-11,6l9017,1158r-12,3l8992,1163r-14,1l8964,1164r-30,-1l8904,1162r-8,1l8887,1166r-7,5l8872,1177r-7,8l8856,1194r-7,12l8841,1219r-9,15l8825,1251r-9,18l8807,1288r-16,43l8774,1381r-18,54l8737,1495r-19,65l8697,1630r-20,75l8655,1784r-22,83l8609,1953r-13,43l8583,2038r-14,40l8554,2117r-15,37l8522,2189r-16,34l8490,2255r-17,31l8454,2315r-17,28l8419,2370r-20,25l8381,2419r-20,23l8342,2463r-19,20l8303,2501r-19,17l8264,2534r-19,16l8225,2562r-19,13l8186,2586r-19,11l8149,2606r-20,7l8111,2621r-17,5l8075,2630r-17,5l8042,2637r-48,6l7921,2652r-96,11l7709,2675r-132,13l7432,2700r-78,5l7275,2709r-81,6l7112,2718r-84,3l6943,2724r-84,1l6775,2725r-83,l6609,2723r-82,-3l6448,2715r-78,-6l6294,2701r-72,-10l6153,2680r-66,-14l6025,2651r-57,-17l5916,2613r-50,-24l5817,2561r-50,-33l5719,2490r-48,-41l5624,2404r-47,-48l5531,2305r-45,-53l5442,2196r-43,-58l5357,2079r-40,-60l5277,1958r-38,-61l5202,1835r-34,-61l5134,1713r-31,-59l5074,1596r-28,-57l5020,1485r-24,-53l4975,1382r-20,-46l4938,1294r-15,-40l4911,1219r-10,-31l4895,1163r-5,-20l4888,1128r-1,-12l4885,1105r-4,-11l4874,1084r-7,-10l4858,1064r-11,-10l4835,1046r-12,-10l4809,1027r-14,-8l4780,1011r-31,-16l4715,981r-33,-13l4648,956r-32,-10l4587,937r-51,-13l4505,916r-26,8l4437,937r-26,9l4384,956r-29,12l4327,981r-29,14l4271,1011r-12,8l4247,1027r-11,9l4225,1046r-10,8l4207,1064r-9,10l4193,1084r-6,10l4183,1105r-2,11l4180,1128r-1,15l4174,1163r-7,25l4158,1219r-13,35l4131,1294r-17,42l4094,1382r-21,50l4049,1485r-26,54l3995,1596r-30,58l3933,1713r-33,61l3865,1835r-36,62l3791,1958r-39,61l3711,2079r-42,59l3627,2196r-45,56l3537,2305r-45,51l3444,2404r-46,45l3349,2490r-48,38l3252,2561r-50,28l3153,2613r-52,21l3044,2651r-62,15l2916,2680r-69,11l2775,2701r-76,8l2621,2715r-80,5l2459,2723r-82,2l2293,2725r-84,l2124,2724r-84,-3l1957,2718r-82,-3l1794,2709r-80,-4l1637,2700r-145,-12l1359,2675r-116,-12l1147,2652r-72,-9l1027,2637r-17,-2l993,2630r-18,-4l957,2621r-18,-8l920,2606r-19,-9l882,2586r-19,-11l844,2562r-20,-12l804,2534r-20,-16l765,2501r-20,-18l726,2463r-20,-21l687,2419r-18,-24l650,2370r-18,-27l614,2315r-18,-29l579,2255r-17,-32l545,2189r-16,-35l514,2117r-14,-39l486,2038r-13,-42l460,1953r-24,-86l414,1784r-22,-79l371,1630r-20,-70l332,1495r-19,-60l295,1381r-17,-50l260,1288r-8,-19l244,1251r-8,-17l228,1219r-9,-13l212,1194r-8,-9l196,1177r-8,-6l180,1166r-7,-3l165,1162r-31,1l104,1164r-14,l77,1163r-13,-2l51,1158r-11,-5l30,1147r-4,-4l22,1138r-5,-5l14,1128r-3,-7l8,1115r-3,-8l3,1098,1,1079,,1056,,998,,924,,843,,760,,683,,620,,576,,561xm8420,526r2,20l8428,605r8,92l8446,816r3,69l8453,958r2,78l8458,1117r,84l8456,1286r-2,89l8450,1463r-6,90l8435,1641r-11,87l8411,1815r-17,83l8374,1979r-22,76l8325,2128r-31,68l8260,2257r-39,55l8179,2361r-48,41l8078,2434r-57,24l7959,2472r-138,18l7670,2507r-79,9l7509,2524r-83,7l7342,2538r-86,5l7168,2547r-87,4l6992,2553r-87,l6817,2552r-87,-4l6643,2544r-84,-6l6476,2528r-82,-11l6315,2503r-77,-16l6165,2468r-70,-22l6028,2420r-64,-28l5906,2361r-56,-35l5801,2287r-45,-42l5717,2199r-34,-51l5656,2094r-24,-57l5609,1980r-24,-59l5562,1861r-22,-59l5519,1741r-21,-60l5479,1621r-20,-61l5441,1500r-17,-60l5408,1381r-15,-58l5378,1265r-12,-58l5354,1152r-11,-55l5333,1044r-9,-50l5318,944r-5,-47l5309,850r-3,-43l5306,765r,-38l5308,691r5,-34l5319,627r8,-27l5336,575r11,-20l5361,537r14,-16l5391,506r17,-16l5425,474r19,-15l5464,442r21,-15l5509,411r25,-15l5560,381r29,-14l5619,353r33,-14l5687,326r38,-13l5765,301r43,-11l5854,280r48,-10l5954,261r55,-8l6068,246r61,-5l6194,235r69,-3l6336,229r77,-1l6494,228r84,1l6668,232r94,4l6860,242r100,7l7055,257r93,8l7236,275r85,10l7403,295r79,10l7558,316r71,12l7698,339r65,12l7826,363r59,11l7940,386r53,12l8043,410r89,23l8209,454r65,20l8327,491r41,14l8396,516r17,7l8420,526xm649,526r-2,20l641,605r-9,92l623,816r-4,69l616,958r-4,78l611,1117r-1,84l611,1286r3,89l618,1463r6,90l633,1641r11,87l658,1815r16,83l695,1979r22,76l744,2128r30,68l809,2257r38,55l890,2361r48,41l989,2434r58,24l1109,2472r138,18l1398,2507r80,9l1559,2524r83,7l1727,2538r86,5l1900,2547r88,4l2076,2553r88,l2252,2552r86,-4l2425,2544r85,-6l2593,2528r81,-11l2753,2503r77,-16l2903,2468r71,-22l3041,2420r63,-28l3163,2361r54,-35l3267,2287r45,-42l3351,2199r34,-51l3413,2094r24,-57l3460,1980r23,-59l3506,1861r22,-59l3549,1741r20,-60l3590,1621r18,-61l3627,1500r17,-60l3660,1381r15,-58l3690,1265r13,-58l3715,1152r11,-55l3735,1044r8,-50l3750,944r5,-47l3760,850r2,-43l3763,765r-1,-38l3760,691r-5,-34l3750,627r-8,-27l3733,575r-12,-20l3708,537r-15,-16l3677,506r-17,-16l3643,474r-18,-15l3604,442r-22,-15l3560,411r-25,-15l3508,381r-28,-14l3449,353r-33,-14l3380,326r-36,-13l3303,301r-42,-11l3214,280r-48,-10l3114,261r-54,-8l3001,246r-62,-5l2874,235r-69,-3l2732,229r-76,-1l2575,228r-86,1l2400,232r-94,4l2208,242r-99,7l2013,257r-92,8l1833,275r-85,10l1665,295r-78,10l1511,316r-72,12l1371,339r-66,12l1242,363r-58,11l1128,386r-53,12l1026,410r-90,23l859,454r-65,20l742,491r-41,14l672,516r-17,7l649,526xe" fillcolor="#0a0b0c" stroked="f">
                  <v:path arrowok="t" o:connecttype="custom" o:connectlocs="46022,9522;209269,1270;381720,4126;427425,42318;438428,48031;488365,48031;527193,46761;545390,17773;653728,106;876539,6453;933141,28988;959485,105583;955147,121981;937902,125366;922350,165039;899921,235181;876433,266391;852523,278768;743551,287867;643994,282048;580410,238249;533858,162818;517036,118067;502436,105266;460752,102409;442978,115739;430917,151498;388174,226189;328081,278663;233708,288290;113733,279615;87178,269776;63056,241846;41473,180380;23170,127588;6771,122827;106,114152;891668,64006;892409,173609;854639,257504;739742,270093;637752,256023;588450,196884;566444,121875;562741,66333;582843,43482;629923,27612;725777,25602;827978,38403;890822,55648;64960,145467;89611,244597;191812,269035;299409,263111;363629,215503;388809,139966;398013,76913;383519,48560;345008,30680;263332,24227;152244,34701;74165,53426" o:connectangles="0,0,0,0,0,0,0,0,0,0,0,0,0,0,0,0,0,0,0,0,0,0,0,0,0,0,0,0,0,0,0,0,0,0,0,0,0,0,0,0,0,0,0,0,0,0,0,0,0,0,0,0,0,0,0,0,0,0,0,0,0,0"/>
                  <o:lock v:ext="edit" verticies="t"/>
                </v:shape>
                <v:shape id="Freeform 57" o:spid="_x0000_s1075" style="position:absolute;left:8782;top:9188;width:965;height:273;visibility:visible;mso-wrap-style:square;v-text-anchor:top" coordsize="9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" path="m,150r5,-4l19,134,44,117,77,96,96,84,118,72,140,62,165,50,192,40,220,29r29,-8l281,13,313,7,347,2,382,r36,l456,2r37,5l532,14r40,12l613,40r41,18l696,80r43,26l781,136r43,36l868,212r43,45l908,254r-12,-9l877,231,850,215,815,195,774,176,750,165,726,155r-27,-9l671,136r-31,-9l608,119r-34,-8l540,105,503,99,465,95,425,93,383,91r-42,1l297,94r-47,3l203,104r-49,7l105,122,53,135,,150xe" fillcolor="#ee9913" stroked="f">
                  <v:path arrowok="t" o:connecttype="custom" o:connectlocs="0,15937;530,15512;2013,14237;4662,12431;8158,10200;10171,8925;12502,7650;14833,6587;17482,5312;20342,4250;23309,3081;26381,2231;29772,1381;33162,744;36764,212;40473,0;44287,0;48313,212;52233,744;56365,1487;60603,2762;64947,4250;69291,6162;73741,8500;78297,11262;82747,14449;87302,18274;91964,22524;96520,27305;96202,26986;94931,26030;92918,24543;90057,22843;86349,20718;82005,18699;79462,17530;76919,16468;74059,15512;71092,14449;67808,13493;64417,12643;60815,11793;57213,11156;53293,10518;49267,10093;45029,9881;40579,9668;36129,9775;31467,9987;26487,10306;21508,11049;16316,11793;11125,12962;5615,14343;0,15937" o:connectangles="0,0,0,0,0,0,0,0,0,0,0,0,0,0,0,0,0,0,0,0,0,0,0,0,0,0,0,0,0,0,0,0,0,0,0,0,0,0,0,0,0,0,0,0,0,0,0,0,0,0,0,0,0,0,0"/>
                </v:shape>
                <v:shape id="Freeform 58" o:spid="_x0000_s1076" style="position:absolute;left:7289;top:6718;width:4191;height:1219;visibility:visible;mso-wrap-style:square;v-text-anchor:top" coordsize="396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" path="m407,303r-6,7l389,318r-15,11l354,341r-21,12l309,365r-14,5l282,375r-14,4l254,383r-15,3l225,387r-15,3l194,390r-15,-1l164,386r-15,-3l134,378r-14,-7l105,364,91,354,77,342,64,329,51,313,38,296,27,276,16,256,9,235,3,217,,198,,179,1,162,4,146r6,-16l17,114r9,-14l36,86,48,75,60,63,75,52,90,42r16,-9l123,25r18,-7l160,12,179,8,199,3,218,1,238,r20,l278,1r20,2l318,7r19,5l355,18r19,8l391,35r16,10l448,75r55,43l572,172r82,63l748,305r103,76l905,419r57,39l1021,498r59,38l1142,574r61,39l1267,650r64,35l1395,720r66,32l1527,782r66,28l1658,836r66,23l1788,878r65,17l1917,907r64,9l2042,920r61,2l2163,919r60,-3l2283,912r61,-5l2403,903r60,-6l2523,891r58,-6l2697,871r112,-15l2917,840r103,-18l3116,805r89,-17l3286,770r73,-16l3421,739r52,-13l3513,714r27,-10l3550,699r10,-6l3568,686r9,-7l3592,663r14,-20l3619,624r13,-20l3646,586r14,-16l3668,562r8,-6l3685,549r9,-4l3703,542r11,-3l3726,537r12,l3751,540r14,3l3780,548r16,7l3813,564r19,11l3851,588r22,15l3893,621r18,16l3925,653r13,16l3946,684r8,16l3958,714r3,15l3961,742r-1,14l3957,769r-5,12l3945,792r-8,11l3927,813r-10,9l3905,830r-13,7l3878,844r-14,5l3849,852r-16,4l3818,858r-16,l3784,858r-16,-2l3752,852r-16,-4l3720,842r-16,-8l3689,825r-14,-10l3659,805r-22,-6l3610,796r-31,1l3542,801r-40,6l3459,816r-47,11l3361,840r-53,15l3251,871r-59,17l3069,927r-129,40l2806,1008r-135,39l2604,1065r-67,17l2471,1098r-66,16l2341,1125r-61,11l2219,1145r-58,5l2105,1153r-53,l2002,1150r-46,-6l1909,1133r-47,-13l1812,1104r-51,-20l1710,1064r-53,-24l1603,1014r-54,-27l1494,958r-55,-30l1383,896r-55,-33l1273,831r-54,-34l1166,763r-53,-34l1013,663,918,598,831,537,753,483,686,437,632,400,610,385,592,375r-14,-8l567,362r-15,-6l537,350r-14,-7l510,337,485,324,464,312r-9,-5l446,302r-9,-3l431,297r-8,-1l418,297r-5,2l407,303xe" fillcolor="#962520" stroked="f">
                  <v:path arrowok="t" o:connecttype="custom" o:connectlocs="39572,34789;31213,39124;25288,40816;18939,41133;12697,39230;6772,34789;1693,27070;0,18928;1799,12055;6348,6662;13014,2644;21056,317;29414,106;37561,1903;47401,7931;79143,32251;108029,52659;134057,68732;161567,82690;189182,92841;216057,97282;241557,96436;266950,94216;308638,88823;347681,81421;371699,75499;377518,72539;382914,65983;388099,59427;391802,57312;396881,57100;403441,59638;411905,65665;417513,72327;419100,78460;417407,83747;413175,87765;407250,90092;400372,90726;393601,89034;387146,85122;374767,84699;355616,88823;324720,98022;275520,112615;247693,118959;222723,121920;201985,119805;180929,112509;158075,101300;134692,87871;107182,70107;72583,46209;61156,38807;55337,36269;48142,32463;44756,31299" o:connectangles="0,0,0,0,0,0,0,0,0,0,0,0,0,0,0,0,0,0,0,0,0,0,0,0,0,0,0,0,0,0,0,0,0,0,0,0,0,0,0,0,0,0,0,0,0,0,0,0,0,0,0,0,0,0,0,0,0"/>
                </v:shape>
                <v:shape id="Freeform 59" o:spid="_x0000_s1077" style="position:absolute;left:8648;top:7937;width:1334;height:552;visibility:visible;mso-wrap-style:square;v-text-anchor:top" coordsize="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" path="m3,r8,5l29,17,55,35,88,60r40,28l174,119r52,34l284,187r30,18l345,222r33,17l410,255r33,16l478,286r36,14l548,313r36,13l621,337r36,9l693,354r37,6l766,364r37,2l840,366r68,-2l968,361r54,-4l1069,352r40,-4l1142,342r28,-5l1194,332r19,-6l1227,321r12,-4l1247,312r10,-6l1259,304r-7,4l1236,320r-27,17l1175,359r-44,26l1081,410r-28,14l1024,437r-30,13l963,463r-33,12l897,486r-35,10l828,505r-36,7l757,518r-36,5l684,525r-36,l612,522r-37,-5l540,510,504,500,468,486,434,470,400,450,368,429,336,407,307,386,280,365,254,344,230,323,207,303,185,283,165,264,146,244,129,225,113,207,98,189,84,172,72,155,60,140,41,109,25,82,14,59,6,38,1,22,,10,,6,,4,1,2,3,xe" fillcolor="#d97327" stroked="f">
                  <v:path arrowok="t" o:connecttype="custom" o:connectlocs="1165,526;5825,3683;13557,9260;23937,16100;33258,21572;40037,25150;46921,28517;54442,31569;61856,34305;69588,36409;77320,37882;85052,38514;96173,38303;108248,37567;117462,36620;123923,35462;128478,34305;131232,33357;133138,32200;132609,32410;128054,35462;119793,40513;111531,44617;105282,47353;98503,49984;91301,52193;83887,53877;76366,55035;68634,55245;60903,54403;53382,52614;45968,49457;38978,45143;32517,40618;26903,36199;21925,31884;17476,27780;13663,23676;10380,19888;7626,16310;4343,11470;1483,6208;106,2315;0,631;106,210" o:connectangles="0,0,0,0,0,0,0,0,0,0,0,0,0,0,0,0,0,0,0,0,0,0,0,0,0,0,0,0,0,0,0,0,0,0,0,0,0,0,0,0,0,0,0,0,0"/>
                </v:shape>
                <v:shape id="Freeform 60" o:spid="_x0000_s1078" style="position:absolute;top:5937;width:18288;height:9112;visibility:visible;mso-wrap-style:square;v-text-anchor:top" coordsize="1728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" path="m2299,3586r177,283l2651,4149r171,275l2986,4690r158,259l3293,5195r140,235l3561,5646r115,200l3778,6026r85,158l3931,6316r50,105l4008,6491r6,34l4017,6586r7,68l4035,6715r15,55l4068,6818r23,42l4116,6897r27,30l4172,6953r28,19l4228,6986r25,11l4276,7003r17,3l8262,8510r5,2l8275,8514r9,3l8297,8521r16,4l8331,8530r22,6l8378,8542r25,7l8432,8555r31,7l8494,8569r35,7l8564,8581r37,7l8639,8593r38,4l8717,8602r40,3l8798,8607r40,1l8880,8608r41,-2l8962,8603r41,-5l9043,8591r40,-9l9123,8570r38,-15l9198,8538r37,-21l9267,8494r48,-38l9354,8425r64,-51l9480,8323r25,-19l9509,8301,13309,7190,17280,308,9529,3711r-10,7l9515,3722r-9,5l9495,3733r-14,9l9464,3753r-20,12l9421,3778r-26,13l9367,3806r-31,14l9302,3835r-36,14l9229,3864r-40,14l9148,3891r-44,13l9059,3915r-45,9l8965,3933r-49,7l8867,3944r-52,2l8763,3946r-53,-2l8657,3938r-54,-8l8548,3919r-55,-15l8437,3886r-56,-23l8322,3836r-81,-40l8123,3740r-153,-72l7788,3582r-213,-99l7338,3373,7076,3251,6794,3121,6493,2981,6177,2836,5847,2684,5506,2526,5157,2365,4802,2203,4444,2039,4086,1873,3729,1709,3377,1549,3033,1390,2697,1236,2374,1088,2065,947,1774,813,1503,689,1254,574,1030,472,833,382,666,306,532,244,434,199,373,171,,,221,341r35,53l375,577r86,133l564,868r115,179l808,1247r139,215l1097,1695r158,246l1419,2199r171,267l1765,2740r177,279l2121,3302r178,284xe" fillcolor="#7f231f" stroked="f">
                  <v:path arrowok="t" o:connecttype="custom" o:connectlocs="280564,439205;332740,523891;376873,597674;408834,654625;424180,687124;425873,704379;430530,721739;438468,733278;447463,739523;454343,741641;875771,901274;879793,902439;886672,904238;895668,906356;906357,908367;918316,910061;931122,911119;944139,911013;957051,909425;969539,905615;980758,899157;996738,886454;1006369,878727;1008486,392839;1006052,394532;1001607,397285;994304,401307;984462,405965;972503,410517;958744,414434;943610,417080;927418,417715;910484,416022;892916,411364;872173,401837;824230,379183;748877,344144;653733,300213;545783,250354;432435,198272;320993,147143;218546,100247;132715,60762;70485,32393;39476,18102;27093,41708;59690,91885;100224,154764;150178,232782;205528,319585" o:connectangles="0,0,0,0,0,0,0,0,0,0,0,0,0,0,0,0,0,0,0,0,0,0,0,0,0,0,0,0,0,0,0,0,0,0,0,0,0,0,0,0,0,0,0,0,0,0,0,0,0,0"/>
                </v:shape>
                <v:shape id="Freeform 61" o:spid="_x0000_s1079" style="position:absolute;left:323;top:6216;width:17679;height:3442;visibility:visible;mso-wrap-style:square;v-text-anchor:top" coordsize="16707,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" path="m14996,3249l10327,3085,16707,285,14996,3249xm6419,2948l1788,2785,1618,2517,1450,2251,1285,1992,1124,1741,969,1500,821,1270,682,1053,551,851,433,666,325,500,231,355,151,232,87,134,40,60,10,15,,,46,20,180,82r212,97l673,308r345,158l1414,647r441,203l2332,1068r505,232l3361,1539r533,246l4430,2031r528,243l5472,2510r490,227l6419,2948xe" fillcolor="#da251d" strokecolor="maroon">
                  <v:path arrowok="t" o:connecttype="custom" o:connectlocs="1586792,344170;1092745,326797;1767840,30190;1586792,344170;679222,312285;189196,295018;171208,266628;153431,238451;135971,211015;118935,184426;102534,158897;86874,134532;72165,111545;58304,90147;45818,70550;34390,52966;24443,37606;15978,24576;9206,14195;4233,6356;1058,1589;0,0;4867,2119;19047,8686;41479,18962;71213,32627;107719,49364;149621,68537;196286,90041;246759,113134;300195,137710;355642,163028;412041,189087;468757,215146;524627,240887;579016,265887;630865,289933;679222,312285" o:connectangles="0,0,0,0,0,0,0,0,0,0,0,0,0,0,0,0,0,0,0,0,0,0,0,0,0,0,0,0,0,0,0,0,0,0,0,0,0,0"/>
                  <o:lock v:ext="edit" verticies="t"/>
                </v:shape>
                <v:shape id="Freeform 62" o:spid="_x0000_s1080" style="position:absolute;left:2146;top:9055;width:14110;height:711;visibility:visible;mso-wrap-style:square;v-text-anchor:top" coordsize="1333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" path="m,l4457,156r480,223l133,209,,xm8822,309r4510,159l13216,669,8389,499,8822,309xe" fillcolor="#da251d" stroked="f">
                  <v:path arrowok="t" o:connecttype="custom" o:connectlocs="0,0;471699,16584;522499,40291;14076,22218;0,0;933662,32849;1410970,49752;1398693,71120;887836,53048;933662,32849" o:connectangles="0,0,0,0,0,0,0,0,0,0"/>
                  <o:lock v:ext="edit" verticies="t"/>
                </v:shape>
                <v:shape id="Freeform 63" o:spid="_x0000_s1081" style="position:absolute;left:2216;top:9169;width:13976;height:705;visibility:visible;mso-wrap-style:square;v-text-anchor:top" coordsize="1320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" path="m,l4631,163r64,30l4757,222r61,28l4878,278r60,27l4997,333r57,26l5111,386,133,210,,xm8539,300r4669,164l13092,666,8105,490,8539,300xe" fillcolor="#d8251e" stroked="f">
                  <v:path arrowok="t" o:connecttype="custom" o:connectlocs="0,0;490040,17251;496812,20426;503373,23495;509828,26458;516177,29422;522526,32279;528769,35243;534801,37994;540832,40852;14074,22225;0,0;903574,31750;1397635,49107;1385360,70485;857649,51858;903574,31750" o:connectangles="0,0,0,0,0,0,0,0,0,0,0,0,0,0,0,0,0"/>
                  <o:lock v:ext="edit" verticies="t"/>
                </v:shape>
                <v:shape id="Freeform 64" o:spid="_x0000_s1082" style="position:absolute;left:2286;top:9277;width:13849;height:698;visibility:visible;mso-wrap-style:square;v-text-anchor:top" coordsize="1308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" path="m,l4804,170r65,29l4931,228r62,29l5053,285r60,27l5171,339r56,27l5283,392,133,211,,xm8256,290r4827,170l12966,661,7822,480,8256,290xe" fillcolor="#d5261f" stroked="f">
                  <v:path arrowok="t" o:connecttype="custom" o:connectlocs="0,0;508540,17964;515421,21029;521984,24093;528547,27158;534898,30117;541250,32970;547390,35823;553318,38676;559246,41424;14079,22297;0,0;873960,30645;1384935,48610;1372550,69850;828018,50723;873960,30645" o:connectangles="0,0,0,0,0,0,0,0,0,0,0,0,0,0,0,0,0"/>
                  <o:lock v:ext="edit" verticies="t"/>
                </v:shape>
                <v:shape id="Freeform 65" o:spid="_x0000_s1083" style="position:absolute;left:2355;top:9385;width:13716;height:698;visibility:visible;mso-wrap-style:square;v-text-anchor:top" coordsize="129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" path="m,l4978,176r65,30l5107,235r62,29l5229,292r60,28l5346,346r55,26l5455,397,133,210,,xm7972,280r4987,176l12843,657,7539,470,7972,280xe" fillcolor="#d22620" stroked="f">
                  <v:path arrowok="t" o:connecttype="custom" o:connectlocs="0,0;526879,18712;533759,21901;540533,24984;547095,28068;553445,31044;559796,34021;565829,36786;571650,39550;577365,42208;14077,22326;0,0;843768,29769;1371600,48480;1359322,69850;797939,49969;843768,29769" o:connectangles="0,0,0,0,0,0,0,0,0,0,0,0,0,0,0,0,0"/>
                  <o:lock v:ext="edit" verticies="t"/>
                </v:shape>
                <v:shape id="Freeform 66" o:spid="_x0000_s1084" style="position:absolute;left:2425;top:9499;width:13583;height:692;visibility:visible;mso-wrap-style:square;v-text-anchor:top" coordsize="1283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" path="m,l5150,181r67,31l5283,242r63,29l5406,301r59,26l5521,353r53,25l5624,402,132,209,,xm7689,269r5144,181l12718,651,7268,460r18,-12l7292,444,7689,269xe" fillcolor="#ce2821" stroked="f">
                  <v:path arrowok="t" o:connecttype="custom" o:connectlocs="0,0;545084,19244;552176,22540;559161,25730;565829,28813;572180,32003;578424,34767;584351,37531;589961,40189;595253,42741;13971,22221;0,0;813816,28600;1358265,47844;1346093,69215;769257,48908;771162,47632;771797,47207;813816,28600" o:connectangles="0,0,0,0,0,0,0,0,0,0,0,0,0,0,0,0,0,0,0"/>
                  <o:lock v:ext="edit" verticies="t"/>
                </v:shape>
                <v:shape id="Freeform 67" o:spid="_x0000_s1085" style="position:absolute;left:2495;top:9613;width:13456;height:686;visibility:visible;mso-wrap-style:square;v-text-anchor:top" coordsize="1271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" path="m,l5322,187r73,34l5465,254r64,31l5591,313r57,27l5701,365r49,24l5793,409,131,211,,xm7406,260r5304,187l12594,649,7024,452r44,-21l7108,410r35,-18l7172,375r23,-14l7212,350r11,-8l7226,340r180,-80xe" fillcolor="#cb2821" stroked="f">
                  <v:path arrowok="t" o:connecttype="custom" o:connectlocs="0,0;563422,19760;571151,23353;578561,26840;585337,30116;591900,33075;597935,35928;603546,38570;608733,41106;613285,43219;13869,22296;0,0;784048,27474;1345565,47235;1333284,68580;743607,47763;748265,45544;752500,43325;756205,41423;759276,39626;761710,38147;763510,36985;764675,36139;764992,35928;784048,27474" o:connectangles="0,0,0,0,0,0,0,0,0,0,0,0,0,0,0,0,0,0,0,0,0,0,0,0,0"/>
                  <o:lock v:ext="edit" verticies="t"/>
                </v:shape>
                <v:shape id="Freeform 68" o:spid="_x0000_s1086" style="position:absolute;left:2565;top:9721;width:13322;height:680;visibility:visible;mso-wrap-style:square;v-text-anchor:top" coordsize="1258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" path="m,l5492,193r62,29l5611,249r53,25l5711,297r43,20l5791,334r32,16l5849,363r30,14l5909,391r31,13l5970,415,131,210,,xm7136,251r5450,191l12469,644,6696,441r41,-11l6776,418r36,-13l6849,393r35,-13l6916,366r31,-13l6976,339r52,-26l7074,289r35,-22l7136,251xe" fillcolor="#c72a22" stroked="f">
                  <v:path arrowok="t" o:connecttype="custom" o:connectlocs="0,0;581329,20362;587892,23422;593925,26271;599535,28908;604510,31335;609062,33445;612978,35239;616365,36927;619118,38298;622293,39775;625469,41252;628750,42624;631925,43784;13866,22156;0,0;755347,26482;1332230,46633;1319846,67945;708773,46528;713112,45367;717241,44101;721051,42729;724968,41463;728672,40092;732060,38615;735341,37243;738411,35766;743915,33023;748784,30491;752489,28170;755347,26482" o:connectangles="0,0,0,0,0,0,0,0,0,0,0,0,0,0,0,0,0,0,0,0,0,0,0,0,0,0,0,0,0,0,0,0"/>
                  <o:lock v:ext="edit" verticies="t"/>
                </v:shape>
                <v:shape id="Freeform 69" o:spid="_x0000_s1087" style="position:absolute;left:2635;top:9836;width:13189;height:673;visibility:visible;mso-wrap-style:square;v-text-anchor:top" coordsize="124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" path="m,l5662,198r37,17l5732,232r28,14l5784,257r41,20l5866,294r41,16l5948,324r40,12l6029,347r40,9l6109,363r39,6l6187,373r39,3l6264,378r38,l6339,378r37,-2l6412,373r36,-3l6484,365r33,-5l6552,353r32,-7l6617,338r32,-7l6679,322r30,-10l6739,303r28,-10l6794,283r52,-20l6893,241r5570,197l12347,638,132,209,,xe" fillcolor="#c32a23" stroked="f">
                  <v:path arrowok="t" o:connecttype="custom" o:connectlocs="0,0;599180,20889;603096,22683;606588,24476;609551,25953;612091,27114;616430,29224;620769,31017;625107,32705;629446,34183;633679,35449;638018,36609;642251,37559;646484,38297;650611,38930;654738,39352;658865,39669;662887,39880;666908,39880;670824,39880;674739,39669;678549,39352;682359,39036;686168,38508;689660,37981;693364,37242;696751,36504;700243,35660;703629,34921;706804,33972;709979,32916;713154,31967;716117,30912;718974,29857;724477,27747;729451,25426;1318895,46210;1306619,67310;13969,22050;0,0" o:connectangles="0,0,0,0,0,0,0,0,0,0,0,0,0,0,0,0,0,0,0,0,0,0,0,0,0,0,0,0,0,0,0,0,0,0,0,0,0,0,0,0"/>
                </v:shape>
                <v:shape id="Freeform 70" o:spid="_x0000_s1088" style="position:absolute;left:2705;top:9944;width:13055;height:673;visibility:visible;mso-wrap-style:square;v-text-anchor:top" coordsize="123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" path="m,l5839,205r25,9l5889,222r24,8l5937,236r25,7l5987,248r24,6l6035,258r48,7l6130,270r48,3l6224,274r46,l6315,272r43,-4l6403,262r42,-5l6486,249r40,-8l6565,231r5773,203l12223,635,131,210,,xe" fillcolor="#c02b24" stroked="f">
                  <v:path arrowok="t" o:connecttype="custom" o:connectlocs="0,0;617861,21730;620506,22684;623151,23532;625691,24380;628231,25016;630876,25758;633521,26288;636061,26924;638601,27348;643680,28090;648653,28620;653732,28938;658600,29044;663467,29044;668229,28832;672779,28408;677541,27772;681985,27242;686324,26394;690556,25546;694683,24486;1305560,46004;1293391,67310;13862,22260;0,0" o:connectangles="0,0,0,0,0,0,0,0,0,0,0,0,0,0,0,0,0,0,0,0,0,0,0,0,0,0"/>
                </v:shape>
                <v:shape id="Freeform 71" o:spid="_x0000_s1089" style="position:absolute;left:2774;top:10052;width:12929;height:673;visibility:visible;mso-wrap-style:square;v-text-anchor:top" coordsize="1221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" path="m,l12215,429r-117,202l131,210,115,184,99,157,81,131,65,106,49,79,33,53,16,27,,xe" fillcolor="#bd2b24" stroked="f">
                  <v:path arrowok="t" o:connecttype="custom" o:connectlocs="0,0;1292860,45762;1280476,67310;13865,22401;12172,19628;10478,16747;8573,13974;6880,11307;5186,8427;3493,5654;1693,2880;0,0" o:connectangles="0,0,0,0,0,0,0,0,0,0,0,0"/>
                </v:shape>
                <v:shape id="Freeform 72" o:spid="_x0000_s1090" style="position:absolute;left:2844;top:10166;width:12796;height:660;visibility:visible;mso-wrap-style:square;v-text-anchor:top" coordsize="1209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" path="m,l12092,425r-117,201l131,210,,xe" fillcolor="#ba2c25" stroked="f">
                  <v:path arrowok="t" o:connecttype="custom" o:connectlocs="0,0;1279525,44835;1267145,66040;13862,22154;0,0" o:connectangles="0,0,0,0,0"/>
                </v:shape>
                <v:shape id="Freeform 73" o:spid="_x0000_s1091" style="position:absolute;left:2914;top:10280;width:12662;height:654;visibility:visible;mso-wrap-style:square;v-text-anchor:top" coordsize="1196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" path="m,l11967,421r-115,201l130,210,,xe" fillcolor="#b62c25" stroked="f">
                  <v:path arrowok="t" o:connecttype="custom" o:connectlocs="0,0;1266190,44269;1254022,65405;13755,22082;0,0" o:connectangles="0,0,0,0,0"/>
                </v:shape>
                <v:shape id="Freeform 74" o:spid="_x0000_s1092" style="position:absolute;left:2984;top:10388;width:12535;height:654;visibility:visible;mso-wrap-style:square;v-text-anchor:top" coordsize="1184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" path="m,l11844,416r-115,201l129,210,113,183,97,157,82,132,66,106,48,79,32,53,16,27,,xe" fillcolor="#b32d26" stroked="f">
                  <v:path arrowok="t" o:connecttype="custom" o:connectlocs="0,0;1253490,44098;1241319,65405;13653,22261;11959,19399;10266,16643;8678,13993;6985,11237;5080,8374;3387,5618;1693,2862;0,0" o:connectangles="0,0,0,0,0,0,0,0,0,0,0,0"/>
                </v:shape>
                <v:shape id="Freeform 75" o:spid="_x0000_s1093" style="position:absolute;left:3048;top:10496;width:12407;height:654;visibility:visible;mso-wrap-style:square;v-text-anchor:top" coordsize="117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" path="m,l11722,412r-117,201l129,210,113,184,97,158,82,131,65,105,49,79,32,52,16,27,,xe" fillcolor="#b02d26" stroked="f">
                  <v:path arrowok="t" o:connecttype="custom" o:connectlocs="0,0;1240790,43959;1228405,65405;13655,22406;11961,19632;10268,16858;8680,13977;6880,11203;5187,8429;3387,5548;1694,2881;0,0" o:connectangles="0,0,0,0,0,0,0,0,0,0,0,0"/>
                </v:shape>
                <v:shape id="Freeform 76" o:spid="_x0000_s1094" style="position:absolute;left:3117;top:10610;width:12275;height:642;visibility:visible;mso-wrap-style:square;v-text-anchor:top" coordsize="1160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" path="m,l11600,407r-117,202l130,210,114,184,98,158,81,132,66,105,49,79,33,53,17,26,,xe" fillcolor="#ab2d27" stroked="f">
                  <v:path arrowok="t" o:connecttype="custom" o:connectlocs="0,0;1227455,42862;1215075,64135;13756,22116;12063,19377;10370,16639;8571,13901;6984,11058;5185,8320;3492,5582;1799,2738;0,0" o:connectangles="0,0,0,0,0,0,0,0,0,0,0,0"/>
                </v:shape>
                <v:shape id="Freeform 77" o:spid="_x0000_s1095" style="position:absolute;left:3187;top:10718;width:12148;height:642;visibility:visible;mso-wrap-style:square;v-text-anchor:top" coordsize="114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" path="m,l11476,403r-115,201l129,209,114,183,97,157,81,132,65,106,49,79,33,53,16,26,,xe" fillcolor="#a82d27" stroked="f">
                  <v:path arrowok="t" o:connecttype="custom" o:connectlocs="0,0;1214755,42792;1202582,64135;13655,22192;12067,19432;10268,16671;8574,14016;6880,11255;5187,8389;3493,5628;1694,2761;0,0" o:connectangles="0,0,0,0,0,0,0,0,0,0,0,0"/>
                </v:shape>
                <v:shape id="Freeform 78" o:spid="_x0000_s1096" style="position:absolute;left:3257;top:10833;width:12014;height:635;visibility:visible;mso-wrap-style:square;v-text-anchor:top" coordsize="1135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" path="m,l11353,399r-116,200l128,210,112,184,96,158,81,131,65,105,49,79,32,52,16,27,,xe" fillcolor="#a52e28" stroked="f">
                  <v:path arrowok="t" o:connecttype="custom" o:connectlocs="0,0;1201420,42298;1189144,63500;13545,22262;11852,19506;10159,16750;8572,13887;6879,11131;5185,8375;3386,5513;1693,2862;0,0" o:connectangles="0,0,0,0,0,0,0,0,0,0,0,0"/>
                </v:shape>
                <v:shape id="Freeform 79" o:spid="_x0000_s1097" style="position:absolute;left:3321;top:10941;width:11887;height:635;visibility:visible;mso-wrap-style:square;v-text-anchor:top" coordsize="1123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" path="m,l11232,395r-117,202l128,211,112,185,97,159,81,133,64,106,48,80,32,54,16,27,,xe" fillcolor="#a32d28" stroked="f">
                  <v:path arrowok="t" o:connecttype="custom" o:connectlocs="0,0;1188720,42014;1176338,63500;13547,22443;11853,19678;10266,16912;8573,14147;6773,11275;5080,8509;3387,5744;1693,2872;0,0" o:connectangles="0,0,0,0,0,0,0,0,0,0,0,0"/>
                </v:shape>
                <v:shape id="Freeform 80" o:spid="_x0000_s1098" style="position:absolute;left:3390;top:11055;width:11761;height:629;visibility:visible;mso-wrap-style:square;v-text-anchor:top" coordsize="11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" path="m,l11109,389r-116,202l128,209,112,183,97,158,80,132,64,106,48,79,33,53,17,26,,xe" fillcolor="#a02e29" stroked="f">
                  <v:path arrowok="t" o:connecttype="custom" o:connectlocs="0,0;1176020,41378;1163740,62865;13550,22231;11857,19466;10269,16807;8469,14041;6775,11275;5081,8403;3493,5638;1800,2766;0,0" o:connectangles="0,0,0,0,0,0,0,0,0,0,0,0"/>
                </v:shape>
                <v:shape id="Freeform 81" o:spid="_x0000_s1099" style="position:absolute;left:3460;top:11163;width:11627;height:622;visibility:visible;mso-wrap-style:square;v-text-anchor:top" coordsize="109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" path="m,l10987,386r-116,201l127,209,111,183,95,157,80,131,64,105,48,79,33,53,16,27,,xe" fillcolor="#9d2e29" stroked="f">
                  <v:path arrowok="t" o:connecttype="custom" o:connectlocs="0,0;1162685,40921;1150409,62230;13440,22157;11746,19400;10053,16644;8466,13888;6773,11131;5080,8375;3492,5619;1693,2862;0,0" o:connectangles="0,0,0,0,0,0,0,0,0,0,0,0"/>
                </v:shape>
                <v:shape id="Freeform 82" o:spid="_x0000_s1100" style="position:absolute;left:3524;top:11277;width:11500;height:616;visibility:visible;mso-wrap-style:square;v-text-anchor:top" coordsize="1086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" path="m,l10865,382r-116,201l125,210,110,185,95,159,79,133,64,106,47,80,31,53,15,27,,xe" fillcolor="#9b2e2a" stroked="f">
                  <v:path arrowok="t" o:connecttype="custom" o:connectlocs="0,0;1149985,40359;1137707,61595;13230,22187;11643,19546;10055,16799;8362,14052;6774,11199;4975,8452;3281,5600;1588,2853;0,0" o:connectangles="0,0,0,0,0,0,0,0,0,0,0,0"/>
                </v:shape>
                <v:shape id="Freeform 83" o:spid="_x0000_s1101" style="position:absolute;left:3594;top:11385;width:11372;height:616;visibility:visible;mso-wrap-style:square;v-text-anchor:top" coordsize="1074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" path="m,l10744,378r-116,201l125,210,110,184,95,159,78,133,63,107,47,80,32,54,16,27,,xe" fillcolor="#982d2a" stroked="f">
                  <v:path arrowok="t" o:connecttype="custom" o:connectlocs="0,0;1137285,40212;1125006,61595;13232,22340;11644,19574;10056,16915;8257,14149;6669,11383;4975,8511;3387,5745;1694,2872;0,0" o:connectangles="0,0,0,0,0,0,0,0,0,0,0,0"/>
                </v:shape>
                <v:shape id="Freeform 84" o:spid="_x0000_s1102" style="position:absolute;left:3657;top:11499;width:11246;height:610;visibility:visible;mso-wrap-style:square;v-text-anchor:top" coordsize="106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" path="m,l10624,373r-117,202l125,210,110,184,95,158,79,132,64,106,49,81,33,54,16,27,,xe" fillcolor="#962e2a" stroked="f">
                  <v:path arrowok="t" o:connecttype="custom" o:connectlocs="0,0;1124585,39544;1112200,60960;13232,22264;11644,19507;10056,16751;8362,13994;6775,11238;5187,8587;3493,5725;1694,2862;0,0" o:connectangles="0,0,0,0,0,0,0,0,0,0,0,0"/>
                </v:shape>
                <v:shape id="Freeform 85" o:spid="_x0000_s1103" style="position:absolute;left:3727;top:11607;width:11112;height:604;visibility:visible;mso-wrap-style:square;v-text-anchor:top" coordsize="105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" path="m,l10503,369r-117,201l124,210,109,184,94,159,79,133,64,106,47,80,32,53,16,27,,xe" fillcolor="#932d2a" stroked="f">
                  <v:path arrowok="t" o:connecttype="custom" o:connectlocs="0,0;1111250,39053;1098871,60325;13120,22225;11533,19473;9945,16828;8358,14076;6771,11218;4973,8467;3386,5609;1693,2858;0,0" o:connectangles="0,0,0,0,0,0,0,0,0,0,0,0"/>
                </v:shape>
                <v:shape id="Freeform 86" o:spid="_x0000_s1104" style="position:absolute;left:3790;top:11722;width:10992;height:597;visibility:visible;mso-wrap-style:square;v-text-anchor:top" coordsize="1038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" path="m,l10382,365r-115,200l122,209,107,184,93,159,78,133,63,107,47,80,32,54,16,27,,xe" fillcolor="#912e2a" stroked="f">
                  <v:path arrowok="t" o:connecttype="custom" o:connectlocs="0,0;1099185,38561;1087009,59690;12917,22080;11329,19439;9846,16798;8258,14051;6670,11304;4976,8452;3388,5705;1694,2852;0,0" o:connectangles="0,0,0,0,0,0,0,0,0,0,0,0"/>
                </v:shape>
                <v:shape id="Freeform 87" o:spid="_x0000_s1105" style="position:absolute;left:3860;top:11830;width:10859;height:596;visibility:visible;mso-wrap-style:square;v-text-anchor:top" coordsize="102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" path="m,l10262,360r-115,202l121,209,106,184,92,158,77,132,62,106,46,81,31,54,15,27,,xe" fillcolor="#8e2e2b" stroked="f">
                  <v:path arrowok="t" o:connecttype="custom" o:connectlocs="0,0;1085850,38236;1073682,59690;12803,22198;11216,19543;9735,16781;8148,14020;6560,11258;4867,8603;3280,5735;1587,2868;0,0" o:connectangles="0,0,0,0,0,0,0,0,0,0,0,0"/>
                </v:shape>
                <v:shape id="Freeform 88" o:spid="_x0000_s1106" style="position:absolute;left:3924;top:11944;width:10731;height:590;visibility:visible;mso-wrap-style:square;v-text-anchor:top" coordsize="1014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" path="m,l10145,356r-117,202l120,210,106,185,92,160,77,134,62,108,47,81,32,55,17,27,,xe" fillcolor="#8c2e2b" stroked="f">
                  <v:path arrowok="t" o:connecttype="custom" o:connectlocs="0,0;1073150,37677;1060774,59055;12694,22225;11213,19579;9732,16933;8145,14182;6558,11430;4972,8573;3385,5821;1798,2858;0,0" o:connectangles="0,0,0,0,0,0,0,0,0,0,0,0"/>
                </v:shape>
                <v:shape id="Freeform 89" o:spid="_x0000_s1107" style="position:absolute;left:3987;top:12052;width:10611;height:584;visibility:visible;mso-wrap-style:square;v-text-anchor:top" coordsize="100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" path="m,l10026,353,9909,553,118,209,104,184,90,160,76,134,62,108,46,82,31,55,15,28,,xe" fillcolor="#892d2b" stroked="f">
                  <v:path arrowok="t" o:connecttype="custom" o:connectlocs="0,0;1061085,37292;1048703,58420;12488,22079;11007,19438;9525,16903;8043,14156;6562,11409;4868,8663;3281,5810;1588,2958;0,0" o:connectangles="0,0,0,0,0,0,0,0,0,0,0,0"/>
                </v:shape>
                <v:shape id="Freeform 90" o:spid="_x0000_s1108" style="position:absolute;left:4051;top:12166;width:10484;height:578;visibility:visible;mso-wrap-style:square;v-text-anchor:top" coordsize="99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" path="m,l9908,348,9793,549,116,209,102,185,89,160,75,134,61,109,47,83,32,56,15,28,,xe" fillcolor="#862d2b" stroked="f">
                  <v:path arrowok="t" o:connecttype="custom" o:connectlocs="0,0;1048385,36629;1036217,57785;12274,21998;10793,19472;9417,16841;7936,14104;6455,11473;4973,8736;3386,5894;1587,2947;0,0" o:connectangles="0,0,0,0,0,0,0,0,0,0,0,0"/>
                </v:shape>
                <v:shape id="Freeform 91" o:spid="_x0000_s1109" style="position:absolute;left:4108;top:12274;width:10363;height:578;visibility:visible;mso-wrap-style:square;v-text-anchor:top" coordsize="979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" path="m,l9791,344,9675,546,112,210,99,186,86,162,73,136,59,110,45,84,31,56,15,29,,xe" fillcolor="#842c2b" stroked="f">
                  <v:path arrowok="t" o:connecttype="custom" o:connectlocs="0,0;1036320,36407;1024042,57785;11855,22225;10479,19685;9103,17145;7727,14393;6245,11642;4763,8890;3281,5927;1588,3069;0,0" o:connectangles="0,0,0,0,0,0,0,0,0,0,0,0"/>
                </v:shape>
                <v:shape id="Freeform 92" o:spid="_x0000_s1110" style="position:absolute;left:4171;top:12382;width:10243;height:578;visibility:visible;mso-wrap-style:square;v-text-anchor:top" coordsize="967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" path="m,l9677,340,9560,542,107,209,96,187,84,163,71,138,58,112,44,85,30,58,15,29,,xe" fillcolor="#812c2b" stroked="f">
                  <v:path arrowok="t" o:connecttype="custom" o:connectlocs="0,0;1024255,36249;1011871,57785;11325,22282;10161,19937;8891,17378;7515,14713;6139,11941;4657,9062;3175,6184;1588,3092;0,0" o:connectangles="0,0,0,0,0,0,0,0,0,0,0,0"/>
                </v:shape>
                <v:shape id="Freeform 93" o:spid="_x0000_s1111" style="position:absolute;left:4229;top:12496;width:10122;height:565;visibility:visible;mso-wrap-style:square;v-text-anchor:top" coordsize="95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" path="m,l9563,336,9447,537,99,209,90,187,80,165,69,141,57,116,44,89,30,61,15,31,,xe" fillcolor="#7f2c2b" stroked="f">
                  <v:path arrowok="t" o:connecttype="custom" o:connectlocs="0,0;1012190,35361;999912,56515;10479,21996;9526,19680;8468,17365;7303,14839;6033,12208;4657,9367;3175,6420;1588,3263;0,0" o:connectangles="0,0,0,0,0,0,0,0,0,0,0,0"/>
                </v:shape>
                <v:shape id="Freeform 94" o:spid="_x0000_s1112" style="position:absolute;left:4286;top:12604;width:10001;height:565;visibility:visible;mso-wrap-style:square;v-text-anchor:top" coordsize="945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" path="m,l9453,333,9338,533,79,208,77,194,72,176,66,155,57,130,46,103,33,71,17,37,,xe" fillcolor="#7c2c2b" stroked="f">
                  <v:path arrowok="t" o:connecttype="custom" o:connectlocs="0,0;1000125,35309;987958,56515;8358,22055;8147,20570;7618,18662;6983,16435;6031,13784;4867,10921;3491,7528;1799,3923;0,0" o:connectangles="0,0,0,0,0,0,0,0,0,0,0,0"/>
                </v:shape>
                <v:shape id="Freeform 95" o:spid="_x0000_s1113" style="position:absolute;left:4337;top:12719;width:9887;height:558;visibility:visible;mso-wrap-style:square;v-text-anchor:top" coordsize="93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" path="m,l9348,328,9232,530,36,206,34,183,33,158,32,133r,-27l31,97,30,87,26,76,23,64,13,34,,xe" fillcolor="#7b2c2b" stroked="f">
                  <v:path arrowok="t" o:connecttype="custom" o:connectlocs="0,0;988695,34582;976426,55880;3808,21719;3596,19294;3490,16659;3384,14023;3384,11176;3279,10227;3173,9173;2750,8013;2433,6748;1375,3585;0,0" o:connectangles="0,0,0,0,0,0,0,0,0,0,0,0,0,0"/>
                </v:shape>
                <v:shape id="Freeform 96" o:spid="_x0000_s1114" style="position:absolute;left:4368;top:12827;width:9798;height:558;visibility:visible;mso-wrap-style:square;v-text-anchor:top" coordsize="925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" path="m,l9259,325,9142,527,23,207,18,186,14,164,9,142,6,117,3,91,1,63,,34,,3,,xe" fillcolor="#792c2b" stroked="f">
                  <v:path arrowok="t" o:connecttype="custom" o:connectlocs="0,0;979805,34461;967424,55880;2434,21949;1905,19722;1482,17390;952,15057;635,12406;317,9649;106,6680;0,3605;0,318;0,0" o:connectangles="0,0,0,0,0,0,0,0,0,0,0,0,0"/>
                </v:shape>
                <v:shape id="Freeform 97" o:spid="_x0000_s1115" style="position:absolute;left:4375;top:12934;width:9728;height:553;visibility:visible;mso-wrap-style:square;v-text-anchor:top" coordsize="919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" path="m,l9196,324r-93,160l8978,521,67,208,56,191,45,171,36,150,27,126,18,99,11,69,5,37,,xe" fillcolor="#762b2c" stroked="f">
                  <v:path arrowok="t" o:connecttype="custom" o:connectlocs="0,0;972820,34356;962982,51322;949758,55245;7088,22056;5924,20253;4760,18132;3808,15905;2856,13361;1904,10498;1164,7317;529,3923;0,0" o:connectangles="0,0,0,0,0,0,0,0,0,0,0,0,0"/>
                </v:shape>
                <v:shape id="Freeform 98" o:spid="_x0000_s1116" style="position:absolute;left:4394;top:13042;width:9645;height:540;visibility:visible;mso-wrap-style:square;v-text-anchor:top" coordsize="91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" path="m,l9119,320r-35,60l8646,509,254,214,169,182r-4,-1l151,179r-10,-4l130,172r-13,-5l104,159,91,149,77,137,63,123,49,104,43,94,35,84,29,72,23,60,17,46,11,32,6,16,,xe" fillcolor="#742c2c" stroked="f">
                  <v:path arrowok="t" o:connecttype="custom" o:connectlocs="0,0;964565,33933;960863,40296;914533,53975;26867,22693;17876,19300;17453,19193;15972,18981;14914,18557;13751,18239;12376,17709;11001,16861;9626,15800;8145,14528;6664,13043;5183,11028;4548,9968;3702,8907;3067,7635;2433,6362;1798,4878;1164,3393;635,1697;0,0" o:connectangles="0,0,0,0,0,0,0,0,0,0,0,0,0,0,0,0,0,0,0,0,0,0,0,0"/>
                </v:shape>
                <v:shape id="Freeform 99" o:spid="_x0000_s1117" style="position:absolute;left:4445;top:13157;width:9429;height:527;visibility:visible;mso-wrap-style:square;v-text-anchor:top" coordsize="89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" path="m,l8911,313,8284,496,505,222,121,78r-2,-1l110,77,97,74,81,68,72,64,63,58,53,52,42,44,32,36,22,25,11,13,,xe" fillcolor="#722b2c" stroked="f">
                  <v:path arrowok="t" o:connecttype="custom" o:connectlocs="0,0;942975,33259;876625,52705;53440,23590;12804,8288;12593,8182;11640,8182;10265,7863;8572,7226;7619,6801;6667,6163;5609,5526;4445,4675;3386,3825;2328,2657;1164,1381;0,0" o:connectangles="0,0,0,0,0,0,0,0,0,0,0,0,0,0,0,0,0"/>
                </v:shape>
                <v:shape id="Freeform 100" o:spid="_x0000_s1118" style="position:absolute;left:4660;top:13271;width:8884;height:508;visibility:visible;mso-wrap-style:square;v-text-anchor:top" coordsize="839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" path="m,l8392,295,7764,478,597,226,,xe" fillcolor="#702b2c" stroked="f">
                  <v:path arrowok="t" o:connecttype="custom" o:connectlocs="0,0;888365,31351;821886,50800;63198,24018;0,0" o:connectangles="0,0,0,0,0"/>
                </v:shape>
                <v:shape id="Freeform 101" o:spid="_x0000_s1119" style="position:absolute;left:4978;top:13392;width:8230;height:482;visibility:visible;mso-wrap-style:square;v-text-anchor:top" coordsize="777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" path="m,l7779,274,7152,458,598,227,,xe" fillcolor="#6e2b2c" stroked="f">
                  <v:path arrowok="t" o:connecttype="custom" o:connectlocs="0,0;822960,28872;756628,48260;63264,23919;0,0" o:connectangles="0,0,0,0,0"/>
                </v:shape>
                <v:shape id="Freeform 102" o:spid="_x0000_s1120" style="position:absolute;left:5295;top:13512;width:7582;height:458;visibility:visible;mso-wrap-style:square;v-text-anchor:top" coordsize="71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" path="m,l7167,252,6540,436,598,226,,xe" fillcolor="#6c2b2c" stroked="f">
                  <v:path arrowok="t" o:connecttype="custom" o:connectlocs="0,0;758190,26425;691860,45720;63262,23699;0,0" o:connectangles="0,0,0,0,0"/>
                </v:shape>
                <v:shape id="Freeform 103" o:spid="_x0000_s1121" style="position:absolute;left:5607;top:13633;width:6940;height:438;visibility:visible;mso-wrap-style:square;v-text-anchor:top" coordsize="655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" path="m,l6554,231,5927,413,597,227,,xe" fillcolor="#6a2a2c" stroked="f">
                  <v:path arrowok="t" o:connecttype="custom" o:connectlocs="0,0;694055,24507;627657,43815;63221,24082;0,0" o:connectangles="0,0,0,0,0"/>
                </v:shape>
                <v:shape id="Freeform 104" o:spid="_x0000_s1122" style="position:absolute;left:5924;top:13754;width:6287;height:412;visibility:visible;mso-wrap-style:square;v-text-anchor:top" coordsize="59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" path="m,l5942,210,5315,392,597,227,,xe" fillcolor="#682a2c" stroked="f">
                  <v:path arrowok="t" o:connecttype="custom" o:connectlocs="0,0;628650,22112;562315,41275;63161,23902;0,0" o:connectangles="0,0,0,0,0"/>
                </v:shape>
                <v:shape id="Freeform 105" o:spid="_x0000_s1123" style="position:absolute;left:6242;top:13868;width:5638;height:394;visibility:visible;mso-wrap-style:square;v-text-anchor:top" coordsize="533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" path="m,l5330,186,4702,370,597,226,,xe" fillcolor="#662a2c" stroked="f">
                  <v:path arrowok="t" o:connecttype="custom" o:connectlocs="0,0;563880,19791;497442,39370;63159,24048;0,0" o:connectangles="0,0,0,0,0"/>
                </v:shape>
                <v:shape id="Freeform 106" o:spid="_x0000_s1124" style="position:absolute;left:6559;top:13989;width:4991;height:368;visibility:visible;mso-wrap-style:square;v-text-anchor:top" coordsize="471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" path="m,l4718,165,4091,348,597,225,,xe" fillcolor="#642a2b" stroked="f">
                  <v:path arrowok="t" o:connecttype="custom" o:connectlocs="0,0;499110,17463;432781,36830;63156,23813;0,0" o:connectangles="0,0,0,0,0"/>
                </v:shape>
                <v:shape id="Freeform 107" o:spid="_x0000_s1125" style="position:absolute;left:6877;top:14109;width:4343;height:349;visibility:visible;mso-wrap-style:square;v-text-anchor:top" coordsize="41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" path="m,l4105,144,3478,327,597,226,,xe" fillcolor="#61292b" stroked="f">
                  <v:path arrowok="t" o:connecttype="custom" o:connectlocs="0,0;434340,15380;367999,34925;63167,24138;0,0" o:connectangles="0,0,0,0,0"/>
                </v:shape>
                <v:shape id="Freeform 108" o:spid="_x0000_s1126" style="position:absolute;left:7188;top:14230;width:3702;height:324;visibility:visible;mso-wrap-style:square;v-text-anchor:top" coordsize="349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" path="m,l3494,123,2867,307,597,227,,xe" fillcolor="#5f292b" stroked="f">
                  <v:path arrowok="t" o:connecttype="custom" o:connectlocs="0,0;370205,12975;303772,32385;63255,23946;0,0" o:connectangles="0,0,0,0,0"/>
                </v:shape>
                <v:shape id="Freeform 109" o:spid="_x0000_s1127" style="position:absolute;left:7505;top:14351;width:3048;height:304;visibility:visible;mso-wrap-style:square;v-text-anchor:top" coordsize="28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" path="m,l2881,101,2364,252r-43,35l598,226,,xe" fillcolor="#5e292b" stroked="f">
                  <v:path arrowok="t" o:connecttype="custom" o:connectlocs="0,0;304800,10726;250103,26763;245554,30480;63266,24002;0,0" o:connectangles="0,0,0,0,0,0"/>
                </v:shape>
                <v:shape id="Freeform 110" o:spid="_x0000_s1128" style="position:absolute;left:7823;top:14471;width:2400;height:286;visibility:visible;mso-wrap-style:square;v-text-anchor:top" coordsize="227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" path="m,l2270,80r-204,59l1900,272,598,226,,xe" fillcolor="#5c292b" stroked="f">
                  <v:path arrowok="t" o:connecttype="custom" o:connectlocs="0,0;240030,8404;218459,14603;200906,28575;63233,23742;0,0" o:connectangles="0,0,0,0,0,0"/>
                </v:shape>
                <v:shape id="Freeform 111" o:spid="_x0000_s1129" style="position:absolute;left:8140;top:14592;width:1823;height:267;visibility:visible;mso-wrap-style:square;v-text-anchor:top" coordsize="17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" path="m,l1723,61,1509,232r-8,7l1491,245r-10,7l1472,257,597,227,,xe" fillcolor="#5a292b" stroked="f">
                  <v:path arrowok="t" o:connecttype="custom" o:connectlocs="0,0;182245,6330;159610,24076;158764,24802;157706,25425;156648,26151;155696,26670;63146,23557;0,0" o:connectangles="0,0,0,0,0,0,0,0,0"/>
                </v:shape>
                <v:shape id="Freeform 112" o:spid="_x0000_s1130" style="position:absolute;left:8451;top:14706;width:1378;height:222;visibility:visible;mso-wrap-style:square;v-text-anchor:top" coordsize="130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" path="m,l1302,46r-91,73l1186,136r-27,17l1129,167r-30,10l1067,187r-34,8l998,201r-36,4l926,209r-37,1l852,210r-38,-1l776,207r-38,-3l702,200r-37,-4l629,190r-34,-5l561,180r-32,-7l468,160,417,147,372,136r-32,-9l319,121r-7,-2l,xe" fillcolor="#5a292b" stroked="f">
                  <v:path arrowok="t" o:connecttype="custom" o:connectlocs="0,0;137795,4868;128164,12594;125518,14393;122661,16193;119486,17674;116311,18733;112924,19791;109326,20638;105622,21273;101812,21696;98002,22119;94086,22225;90170,22225;86148,22119;82127,21908;78105,21590;74295,21167;70379,20743;66569,20108;62971,19579;59373,19050;55986,18309;49530,16933;44133,15558;39370,14393;35983,13441;33761,12806;33020,12594;0,0" o:connectangles="0,0,0,0,0,0,0,0,0,0,0,0,0,0,0,0,0,0,0,0,0,0,0,0,0,0,0,0,0,0"/>
                </v:shape>
                <v:shape id="Freeform 113" o:spid="_x0000_s1131" style="position:absolute;left:8362;top:9785;width:1855;height:5264;visibility:visible;mso-wrap-style:square;v-text-anchor:top" coordsize="1748,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" path="m527,4919r31,7l589,4933r35,7l659,4945r37,7l734,4957r38,4l812,4966r40,3l893,4971r40,1l975,4972r41,-2l1057,4967r41,-5l1138,4955r40,-9l1218,4934r38,-15l1293,4902r37,-21l1362,4858r48,-38l1449,4789r64,-51l1575,4687r25,-19l1604,4665r144,-43l1704,4435r-19,-92l1670,4242r-14,-110l1643,4012r-9,-125l1625,3753r-8,-138l1612,3470r-3,-149l1605,3168r-1,-155l1604,2854r1,-161l1608,2532r3,-163l1615,2207r5,-162l1625,1885r6,-158l1638,1571r7,-152l1652,1271r9,-143l1668,990r8,-133l1683,732r8,-118l1698,504r7,-102l1712,310,1734,18,1533,132r-18,10l1494,153r-22,11l1448,176r-26,11l1395,199r-28,12l1338,223r-32,12l1274,245r-32,10l1207,266r-36,8l1135,283r-37,8l1059,297r-39,5l980,306r-40,3l899,310r-42,l816,308r-43,-3l730,299r-44,-7l643,283,599,271,555,257,509,241,465,223,417,200r-8,-4l398,190r-12,-5l373,178r-13,-6l346,165r-15,-7l315,150r-17,-8l280,134r-18,-8l244,116r-21,-9l204,97,182,87,,,,259r,90l1,447r,106l2,666r,120l3,912r1,132l5,1182r2,141l9,1470r2,150l14,1774r2,157l19,2090r3,162l27,2415r3,164l35,2743r4,165l45,3072r6,164l57,3398r7,161l72,3717r7,156l88,4026r9,149l106,4319r10,141l127,4594r18,200l357,4874r5,2l370,4878r9,3l392,4885r16,4l426,4894r22,6l473,4906r25,7l527,4919xe" fillcolor="#7f231f" stroked="f">
                  <v:path arrowok="t" o:connecttype="custom" o:connectlocs="62478,522286;73829,524297;86133,525780;98968,526415;112122,525886;124957,523662;137156,519004;149566,510322;167069,496240;185420,489358;177146,449126;173327,411540;170994,367389;170145,319004;170569,268078;171842,216516;173752,166331;176191,119428;178525,77501;180859,42562;162614,13976;156143,17364;147975,21069;138535,24881;128033,28163;116471,30810;103954,32398;90907,32822;77435,31657;63539,28692;49325,23610;42218,20116;38187,18211;33414,15881;27792,13340;21639,10270;0,27422;106,58549;318,96559;743,140074;1485,187824;2334,238433;3713,290418;5410,342614;7637,393541;10289,442032;13472,486394;38399,516251;41582,517204;47522,518792;55902,520804" o:connectangles="0,0,0,0,0,0,0,0,0,0,0,0,0,0,0,0,0,0,0,0,0,0,0,0,0,0,0,0,0,0,0,0,0,0,0,0,0,0,0,0,0,0,0,0,0,0,0,0,0,0,0"/>
                </v:shape>
                <v:shape id="Freeform 114" o:spid="_x0000_s1132" style="position:absolute;left:8483;top:9975;width:1581;height:2502;visibility:visible;mso-wrap-style:square;v-text-anchor:top" coordsize="149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" path="m1383,2364l29,2339,25,2159,20,1981,17,1804,14,1631,11,1461,8,1295,6,1134,5,978,4,828,3,685,2,549,1,421,1,301,,191,,91,,,43,21,83,40r37,18l154,75r31,14l213,103r23,12l257,124r50,24l357,169r49,18l456,202r48,13l553,225r48,8l649,239r47,4l743,245r45,l834,244r44,-3l921,237r43,-7l1005,224r41,-9l1085,206r39,-9l1161,186r37,-12l1232,162r34,-12l1297,138r30,-13l1356,113r27,-13l1409,88r47,-24l1495,42r-7,89l1481,230r-8,111l1464,461r-7,128l1448,726r-7,145l1432,1021r-8,156l1417,1339r-8,165l1403,1673r-7,171l1391,2017r-4,174l1383,2364xe" fillcolor="#da251d" stroked="f">
                  <v:path arrowok="t" o:connecttype="custom" o:connectlocs="3067,247544;2115,209656;1481,172614;846,137054;529,103505;317,72496;106,44556;0,20214;0,0;8778,4233;16287,7938;22527,10901;27181,13123;37757,17886;48228,21378;58487,23813;68640,25294;78582,25929;88206,25823;97407,25083;106291,23707;114752,21802;122790,19685;130299,17145;137174,14605;143414,11959;149019,9313;158115,4445;156634,24342;154836,48789;153144,76835;151452,108056;149866,141711;148385,177059;147116,213466;146270,250190" o:connectangles="0,0,0,0,0,0,0,0,0,0,0,0,0,0,0,0,0,0,0,0,0,0,0,0,0,0,0,0,0,0,0,0,0,0,0,0"/>
                </v:shape>
                <v:shape id="Freeform 115" o:spid="_x0000_s1133" style="position:absolute;left:8515;top:12382;width:1435;height:165;visibility:visible;mso-wrap-style:square;v-text-anchor:top" coordsize="13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" path="m,l1357,25r,33l1356,91r,34l1355,158,3,133,,xe" fillcolor="#da251d" stroked="f">
                  <v:path arrowok="t" o:connecttype="custom" o:connectlocs="0,0;143510,2612;143510,6061;143404,9509;143404,13062;143298,16510;317,13898;0,0" o:connectangles="0,0,0,0,0,0,0,0"/>
                </v:shape>
                <v:shape id="Freeform 116" o:spid="_x0000_s1134" style="position:absolute;left:8515;top:12452;width:1435;height:165;visibility:visible;mso-wrap-style:square;v-text-anchor:top" coordsize="135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" path="m,l1354,25r,34l1353,92r,34l1353,159,3,133,,xe" fillcolor="#d8251e" stroked="f">
                  <v:path arrowok="t" o:connecttype="custom" o:connectlocs="0,0;143510,2596;143510,6126;143404,9553;143404,13083;143404,16510;318,13810;0,0" o:connectangles="0,0,0,0,0,0,0,0"/>
                </v:shape>
                <v:shape id="Freeform 117" o:spid="_x0000_s1135" style="position:absolute;left:8515;top:12522;width:1435;height:165;visibility:visible;mso-wrap-style:square;v-text-anchor:top" coordsize="13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" path="m,l1352,25r,34l1352,92r-1,33l1351,159,4,133,,xe" fillcolor="#d5261f" stroked="f">
                  <v:path arrowok="t" o:connecttype="custom" o:connectlocs="0,0;143510,2596;143510,6126;143510,9553;143404,12980;143404,16510;425,13810;0,0" o:connectangles="0,0,0,0,0,0,0,0"/>
                </v:shape>
                <v:shape id="Freeform 118" o:spid="_x0000_s1136" style="position:absolute;left:8521;top:12592;width:1429;height:165;visibility:visible;mso-wrap-style:square;v-text-anchor:top" coordsize="13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" path="m,l1350,26r-1,33l1349,93r,33l1349,159,5,134,,xe" fillcolor="#d22620" stroked="f">
                  <v:path arrowok="t" o:connecttype="custom" o:connectlocs="0,0;142875,2700;142769,6126;142769,9657;142769,13083;142769,16510;529,13914;0,0" o:connectangles="0,0,0,0,0,0,0,0"/>
                </v:shape>
                <v:shape id="Freeform 119" o:spid="_x0000_s1137" style="position:absolute;left:8521;top:12661;width:1423;height:166;visibility:visible;mso-wrap-style:square;v-text-anchor:top" coordsize="134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" path="m,l1347,26r,33l1347,92r-1,33l1346,159,4,134,,xe" fillcolor="#ce2821" stroked="f">
                  <v:path arrowok="t" o:connecttype="custom" o:connectlocs="0,0;142240,2700;142240,6126;142240,9553;142134,12980;142134,16510;422,13914;0,0" o:connectangles="0,0,0,0,0,0,0,0"/>
                </v:shape>
                <v:shape id="Freeform 120" o:spid="_x0000_s1138" style="position:absolute;left:8521;top:12731;width:1423;height:172;visibility:visible;mso-wrap-style:square;v-text-anchor:top" coordsize="13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" path="m,l1344,25r-1,33l1343,92r,33l1343,158,3,134,,xe" fillcolor="#cb2821" stroked="f">
                  <v:path arrowok="t" o:connecttype="custom" o:connectlocs="0,0;142240,2713;142134,6294;142134,9983;142134,13564;142134,17145;318,14541;0,0" o:connectangles="0,0,0,0,0,0,0,0"/>
                </v:shape>
                <v:shape id="Freeform 121" o:spid="_x0000_s1139" style="position:absolute;left:8521;top:12801;width:1423;height:172;visibility:visible;mso-wrap-style:square;v-text-anchor:top" coordsize="13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" path="m,l1342,25r,33l1342,91r,34l1342,158,4,132,,xe" fillcolor="#c72a22" stroked="f">
                  <v:path arrowok="t" o:connecttype="custom" o:connectlocs="0,0;142240,2713;142240,6294;142240,9875;142240,13564;142240,17145;424,14324;0,0" o:connectangles="0,0,0,0,0,0,0,0"/>
                </v:shape>
                <v:shape id="Freeform 122" o:spid="_x0000_s1140" style="position:absolute;left:8528;top:12871;width:1416;height:171;visibility:visible;mso-wrap-style:square;v-text-anchor:top" coordsize="134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" path="m,l1340,24r,34l1340,91r,34l1341,157,4,132,,xe" fillcolor="#c32a23" stroked="f">
                  <v:path arrowok="t" o:connecttype="custom" o:connectlocs="0,0;141499,2621;141499,6334;141499,9938;141499,13650;141605,17145;422,14415;0,0" o:connectangles="0,0,0,0,0,0,0,0"/>
                </v:shape>
                <v:shape id="Freeform 123" o:spid="_x0000_s1141" style="position:absolute;left:8528;top:12941;width:1416;height:171;visibility:visible;mso-wrap-style:square;v-text-anchor:top" coordsize="133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" path="m,l1338,26r,34l1339,93r,33l1339,159,5,134,,xe" fillcolor="#c02b24" stroked="f">
                  <v:path arrowok="t" o:connecttype="custom" o:connectlocs="0,0;141499,2804;141499,6470;141605,10028;141605,13587;141605,17145;529,14449;0,0" o:connectangles="0,0,0,0,0,0,0,0"/>
                </v:shape>
                <v:shape id="Freeform 124" o:spid="_x0000_s1142" style="position:absolute;left:8534;top:13017;width:1416;height:165;visibility:visible;mso-wrap-style:square;v-text-anchor:top" coordsize="133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" path="m,l1337,25r,35l1337,92r1,34l1338,159,6,134,,xe" fillcolor="#bd2b24" stroked="f">
                  <v:path arrowok="t" o:connecttype="custom" o:connectlocs="0,0;141499,2596;141499,6230;141499,9553;141605,13083;141605,16510;635,13914;0,0" o:connectangles="0,0,0,0,0,0,0,0"/>
                </v:shape>
                <v:shape id="Freeform 125" o:spid="_x0000_s1143" style="position:absolute;left:8534;top:13087;width:1416;height:165;visibility:visible;mso-wrap-style:square;v-text-anchor:top" coordsize="13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" path="m,l1334,25r1,34l1335,92r,33l1336,159,5,134,,xe" fillcolor="#ba2c25" stroked="f">
                  <v:path arrowok="t" o:connecttype="custom" o:connectlocs="0,0;141393,2596;141499,6126;141499,9553;141499,12980;141605,16510;530,13914;0,0" o:connectangles="0,0,0,0,0,0,0,0"/>
                </v:shape>
                <v:shape id="Freeform 126" o:spid="_x0000_s1144" style="position:absolute;left:8534;top:13157;width:1416;height:165;visibility:visible;mso-wrap-style:square;v-text-anchor:top" coordsize="133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" path="m,l1332,25r,33l1333,92r1,33l1334,159,4,133,,xe" fillcolor="#b62c25" stroked="f">
                  <v:path arrowok="t" o:connecttype="custom" o:connectlocs="0,0;141393,2596;141393,6023;141499,9553;141605,12980;141605,16510;425,13810;0,0" o:connectangles="0,0,0,0,0,0,0,0"/>
                </v:shape>
                <v:shape id="Freeform 127" o:spid="_x0000_s1145" style="position:absolute;left:8540;top:13227;width:1410;height:165;visibility:visible;mso-wrap-style:square;v-text-anchor:top" coordsize="13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" path="m,l1331,25r1,33l1332,92r1,33l1335,158,5,133,,xe" fillcolor="#b32d26" stroked="f">
                  <v:path arrowok="t" o:connecttype="custom" o:connectlocs="0,0;140548,2612;140653,6061;140653,9613;140759,13062;140970,16510;528,13898;0,0" o:connectangles="0,0,0,0,0,0,0,0"/>
                </v:shape>
                <v:shape id="Freeform 128" o:spid="_x0000_s1146" style="position:absolute;left:8540;top:13296;width:1416;height:166;visibility:visible;mso-wrap-style:square;v-text-anchor:top" coordsize="13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" path="m,l1330,26r1,33l1333,93r1,33l1335,158,5,134,,xe" fillcolor="#b02d26" stroked="f">
                  <v:path arrowok="t" o:connecttype="custom" o:connectlocs="0,0;141075,2717;141181,6165;141393,9718;141499,13166;141605,16510;530,14002;0,0" o:connectangles="0,0,0,0,0,0,0,0"/>
                </v:shape>
                <v:shape id="Freeform 129" o:spid="_x0000_s1147" style="position:absolute;left:8547;top:13366;width:1409;height:172;visibility:visible;mso-wrap-style:square;v-text-anchor:top" coordsize="1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" path="m,l1330,25r1,34l1332,93r1,32l1334,158,5,134,,xe" fillcolor="#ab2d27" stroked="f">
                  <v:path arrowok="t" o:connecttype="custom" o:connectlocs="0,0;140547,2713;140653,6402;140759,10092;140864,13564;140970,17145;528,14541;0,0" o:connectangles="0,0,0,0,0,0,0,0"/>
                </v:shape>
                <v:shape id="Freeform 130" o:spid="_x0000_s1148" style="position:absolute;left:8547;top:13436;width:1409;height:172;visibility:visible;mso-wrap-style:square;v-text-anchor:top" coordsize="1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" path="m,l1330,24r1,34l1332,91r1,34l1334,158,7,133,,xe" fillcolor="#a82d27" stroked="f">
                  <v:path arrowok="t" o:connecttype="custom" o:connectlocs="0,0;140547,2604;140653,6294;140759,9875;140864,13564;140970,17145;740,14432;0,0" o:connectangles="0,0,0,0,0,0,0,0"/>
                </v:shape>
                <v:shape id="Freeform 131" o:spid="_x0000_s1149" style="position:absolute;left:8553;top:13506;width:1410;height:171;visibility:visible;mso-wrap-style:square;v-text-anchor:top" coordsize="1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" path="m,l1329,24r1,34l1331,91r1,34l1334,158,7,133,5,100,4,66,2,33,,xe" fillcolor="#a52e28" stroked="f">
                  <v:path arrowok="t" o:connecttype="custom" o:connectlocs="0,0;140442,2604;140547,6294;140653,9875;140759,13564;140970,17145;740,14432;528,10851;423,7162;211,3581;0,0" o:connectangles="0,0,0,0,0,0,0,0,0,0,0"/>
                </v:shape>
                <v:shape id="Freeform 132" o:spid="_x0000_s1150" style="position:absolute;left:8553;top:13582;width:1410;height:165;visibility:visible;mso-wrap-style:square;v-text-anchor:top" coordsize="1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" path="m,l1327,25r2,34l1330,92r2,34l1334,158,6,133,,xe" fillcolor="#a32d28" stroked="f">
                  <v:path arrowok="t" o:connecttype="custom" o:connectlocs="0,0;140230,2612;140442,6165;140547,9613;140759,13166;140970,16510;634,13898;0,0" o:connectangles="0,0,0,0,0,0,0,0"/>
                </v:shape>
                <v:shape id="Freeform 133" o:spid="_x0000_s1151" style="position:absolute;left:8559;top:13652;width:1410;height:165;visibility:visible;mso-wrap-style:square;v-text-anchor:top" coordsize="13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" path="m,l1327,25r2,34l1331,92r2,33l1335,158,6,133,,xe" fillcolor="#a02e29" stroked="f">
                  <v:path arrowok="t" o:connecttype="custom" o:connectlocs="0,0;140125,2612;140336,6165;140548,9613;140759,13062;140970,16510;634,13898;0,0" o:connectangles="0,0,0,0,0,0,0,0"/>
                </v:shape>
                <v:shape id="Freeform 134" o:spid="_x0000_s1152" style="position:absolute;left:8559;top:13722;width:1416;height:165;visibility:visible;mso-wrap-style:square;v-text-anchor:top" coordsize="13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" path="m,l1328,25r2,34l1332,93r2,33l1336,159,7,134,,xe" fillcolor="#9d2e29" stroked="f">
                  <v:path arrowok="t" o:connecttype="custom" o:connectlocs="0,0;140757,2596;140969,6126;141181,9657;141393,13083;141605,16510;742,13914;0,0" o:connectangles="0,0,0,0,0,0,0,0"/>
                </v:shape>
                <v:shape id="Freeform 135" o:spid="_x0000_s1153" style="position:absolute;left:8566;top:13792;width:1416;height:165;visibility:visible;mso-wrap-style:square;v-text-anchor:top" coordsize="133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" path="m,l1329,25r2,34l1333,93r2,33l1339,159,7,134,,xe" fillcolor="#9b2e2a" stroked="f">
                  <v:path arrowok="t" o:connecttype="custom" o:connectlocs="0,0;140547,2596;140759,6126;140970,9657;141182,13083;141605,16510;740,13914;0,0" o:connectangles="0,0,0,0,0,0,0,0"/>
                </v:shape>
                <v:shape id="Freeform 136" o:spid="_x0000_s1154" style="position:absolute;left:8566;top:13862;width:1422;height:165;visibility:visible;mso-wrap-style:square;v-text-anchor:top" coordsize="134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" path="m,l1329,25r2,34l1335,93r2,33l1340,159,6,134,,xe" fillcolor="#982d2a" stroked="f">
                  <v:path arrowok="t" o:connecttype="custom" o:connectlocs="0,0;141072,2596;141285,6126;141709,9657;141922,13083;142240,16510;637,13914;0,0" o:connectangles="0,0,0,0,0,0,0,0"/>
                </v:shape>
                <v:shape id="Freeform 137" o:spid="_x0000_s1155" style="position:absolute;left:8572;top:13931;width:1422;height:172;visibility:visible;mso-wrap-style:square;v-text-anchor:top" coordsize="134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" path="m,l1332,25r2,34l1337,93r3,32l1343,158,7,134,,xe" fillcolor="#962e2a" stroked="f">
                  <v:path arrowok="t" o:connecttype="custom" o:connectlocs="0,0;141075,2713;141287,6402;141605,10092;141922,13564;142240,17145;741,14541;0,0" o:connectangles="0,0,0,0,0,0,0,0"/>
                </v:shape>
                <v:shape id="Freeform 138" o:spid="_x0000_s1156" style="position:absolute;left:8572;top:14001;width:1429;height:172;visibility:visible;mso-wrap-style:square;v-text-anchor:top" coordsize="134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" path="m,l1334,25r3,33l1340,93r4,32l1347,158,9,132,7,100,4,67,2,33,,xe" fillcolor="#932d2a" stroked="f">
                  <v:path arrowok="t" o:connecttype="custom" o:connectlocs="0,0;141496,2713;141814,6294;142133,10092;142557,13564;142875,17145;955,14324;742,10851;424,7270;212,3581;0,0" o:connectangles="0,0,0,0,0,0,0,0,0,0,0"/>
                </v:shape>
                <v:shape id="Freeform 139" o:spid="_x0000_s1157" style="position:absolute;left:8578;top:14071;width:1429;height:172;visibility:visible;mso-wrap-style:square;v-text-anchor:top" coordsize="13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" path="m,l1336,24r4,35l1343,92r4,33l1352,157,9,132,7,100,5,67,3,33,,xe" fillcolor="#912e2a" stroked="f">
                  <v:path arrowok="t" o:connecttype="custom" o:connectlocs="0,0;141184,2621;141607,6443;141924,10047;142347,13650;142875,17145;951,14415;740,10920;528,7317;317,3604;0,0" o:connectangles="0,0,0,0,0,0,0,0,0,0,0"/>
                </v:shape>
                <v:shape id="Freeform 140" o:spid="_x0000_s1158" style="position:absolute;left:8585;top:14141;width:1435;height:171;visibility:visible;mso-wrap-style:square;v-text-anchor:top" coordsize="135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" path="m,l1338,26r4,35l1347,94r4,33l1355,159,8,134,6,101,4,68,2,35,,xe" fillcolor="#8e2e2b" stroked="f">
                  <v:path arrowok="t" o:connecttype="custom" o:connectlocs="0,0;141710,2804;142133,6578;142663,10136;143086,13694;143510,17145;847,14449;635,10891;424,7332;212,3774;0,0" o:connectangles="0,0,0,0,0,0,0,0,0,0,0"/>
                </v:shape>
                <v:shape id="Freeform 141" o:spid="_x0000_s1159" style="position:absolute;left:8591;top:14217;width:1442;height:165;visibility:visible;mso-wrap-style:square;v-text-anchor:top" coordsize="136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" path="m,l1343,25r4,36l1351,94r6,34l1362,159,9,134,7,101,4,68,2,34,,xe" fillcolor="#8c2e2b" stroked="f">
                  <v:path arrowok="t" o:connecttype="custom" o:connectlocs="0,0;142134,2596;142558,6334;142981,9761;143616,13291;144145,16510;953,13914;741,10487;423,7061;212,3530;0,0" o:connectangles="0,0,0,0,0,0,0,0,0,0,0"/>
                </v:shape>
                <v:shape id="Freeform 142" o:spid="_x0000_s1160" style="position:absolute;left:8591;top:14287;width:1448;height:165;visibility:visible;mso-wrap-style:square;v-text-anchor:top" coordsize="13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" path="m,l1347,25r6,36l1358,94r5,34l1370,159,9,134,7,101,5,67,3,34,,xe" fillcolor="#892d2b" stroked="f">
                  <v:path arrowok="t" o:connecttype="custom" o:connectlocs="0,0;142349,2596;142983,6334;143512,9761;144040,13291;144780,16510;951,13914;740,10487;528,6957;317,3530;0,0" o:connectangles="0,0,0,0,0,0,0,0,0,0,0"/>
                </v:shape>
                <v:shape id="Freeform 143" o:spid="_x0000_s1161" style="position:absolute;left:8597;top:14357;width:1461;height:165;visibility:visible;mso-wrap-style:square;v-text-anchor:top" coordsize="1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" path="m,l1353,25r5,36l1365,94r6,33l1379,159,9,134,6,100,4,67,2,34,,xe" fillcolor="#862d2b" stroked="f">
                  <v:path arrowok="t" o:connecttype="custom" o:connectlocs="0,0;143296,2596;143826,6334;144567,9761;145203,13187;146050,16510;953,13914;635,10384;424,6957;212,3530;0,0" o:connectangles="0,0,0,0,0,0,0,0,0,0,0"/>
                </v:shape>
                <v:shape id="Freeform 144" o:spid="_x0000_s1162" style="position:absolute;left:8604;top:14427;width:1473;height:165;visibility:visible;mso-wrap-style:square;v-text-anchor:top" coordsize="139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" path="m,l1361,25r6,35l1375,95r7,32l1391,159,11,133,8,100,5,67,2,33,,xe" fillcolor="#842c2b" stroked="f">
                  <v:path arrowok="t" o:connecttype="custom" o:connectlocs="0,0;144143,2596;144778,6230;145625,9864;146367,13187;147320,16510;1165,13810;847,10384;530,6957;212,3427;0,0" o:connectangles="0,0,0,0,0,0,0,0,0,0,0"/>
                </v:shape>
                <v:shape id="Freeform 145" o:spid="_x0000_s1163" style="position:absolute;left:8610;top:14497;width:1467;height:165;visibility:visible;mso-wrap-style:square;v-text-anchor:top" coordsize="13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" path="m,l1370,25r3,18l1377,60r5,18l1386,94r-63,18l1268,156,11,133,8,100,6,67,3,33,,xe" fillcolor="#812c2b" stroked="f">
                  <v:path arrowok="t" o:connecttype="custom" o:connectlocs="0,0;144992,2646;145309,4551;145733,6350;146262,8255;146685,9948;146685,9948;140018,11853;134197,16510;1164,14076;847,10583;635,7091;318,3493;0,0" o:connectangles="0,0,0,0,0,0,0,0,0,0,0,0,0,0"/>
                </v:shape>
                <v:shape id="Freeform 146" o:spid="_x0000_s1164" style="position:absolute;left:8610;top:14566;width:1467;height:166;visibility:visible;mso-wrap-style:square;v-text-anchor:top" coordsize="13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" path="m,l1380,26r,2l1317,46,1180,155,11,133,7,101,5,68,2,34,,xe" fillcolor="#7f2c2b" stroked="f">
                  <v:path arrowok="t" o:connecttype="custom" o:connectlocs="0,0;146685,2769;146685,2982;146685,2982;139989,4900;125426,16510;1169,14167;744,10758;531,7243;213,3622;0,0" o:connectangles="0,0,0,0,0,0,0,0,0,0,0"/>
                </v:shape>
                <v:shape id="Freeform 147" o:spid="_x0000_s1165" style="position:absolute;left:8616;top:14636;width:1334;height:165;visibility:visible;mso-wrap-style:square;v-text-anchor:top" coordsize="12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" path="m,l1257,23,1094,154,21,133,11,130,9,98,6,65,2,33,,xe" fillcolor="#7c2c2b" stroked="f">
                  <v:path arrowok="t" o:connecttype="custom" o:connectlocs="0,0;133350,2466;116058,16510;2228,14259;1167,13937;955,10506;637,6969;212,3538;0,0" o:connectangles="0,0,0,0,0,0,0,0,0"/>
                </v:shape>
                <v:shape id="Freeform 148" o:spid="_x0000_s1166" style="position:absolute;left:8623;top:14706;width:1238;height:165;visibility:visible;mso-wrap-style:square;v-text-anchor:top" coordsize="116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" path="m,l1169,22r-120,97l1036,128r-11,8l1011,145r-14,8l217,138r-28,-8l167,125r-13,-5l150,119,5,64,,xe" fillcolor="#7b2c2b" stroked="f">
                  <v:path arrowok="t" o:connecttype="custom" o:connectlocs="0,0;123825,2374;111114,12841;109737,13812;108572,14676;107089,15647;105606,16510;22985,14891;20020,14028;17689,13489;16312,12949;15889,12841;530,6906;0,0" o:connectangles="0,0,0,0,0,0,0,0,0,0,0,0,0,0"/>
                </v:shape>
                <v:shape id="Freeform 149" o:spid="_x0000_s1167" style="position:absolute;left:8642;top:14782;width:1137;height:146;visibility:visible;mso-wrap-style:square;v-text-anchor:top" coordsize="10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" path="m,l1073,21r-39,31l1009,69,982,86r-30,14l922,110r-32,10l856,128r-35,6l785,138r-36,4l712,143r-37,l637,142r-38,-2l561,137r-36,-4l488,129r-36,-6l418,118r-34,-5l352,106,291,93,240,80,195,69,163,60,142,54r-7,-2l,xe" fillcolor="#792c2b" stroked="f">
                  <v:path arrowok="t" o:connecttype="custom" o:connectlocs="0,0;113665,2145;109534,5311;106885,7047;104025,8783;100847,10213;97669,11235;94279,12256;90678,13073;86970,13686;83157,14094;79343,14503;75424,14605;71504,14605;67479,14503;63453,14299;59428,13992;55614,13584;51695,13175;47881,12562;44280,12052;40678,11541;37288,10826;30826,9498;25424,8171;20657,7047;17267,6128;15042,5515;14301,5311;0,0" o:connectangles="0,0,0,0,0,0,0,0,0,0,0,0,0,0,0,0,0,0,0,0,0,0,0,0,0,0,0,0,0,0"/>
                </v:shape>
                <v:shape id="Freeform 150" o:spid="_x0000_s1168" style="position:absolute;left:8851;top:14852;width:826;height:76;visibility:visible;mso-wrap-style:square;v-text-anchor:top" coordsize="7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" path="m,l780,15,758,25r-22,9l713,42r-24,7l664,55r-26,5l612,64r-26,3l559,70r-27,1l504,72r-27,l449,72,421,71,393,69,366,66,311,61,257,53,206,46,157,36,111,26,70,18,32,8,,xe" fillcolor="#762b2c" stroked="f">
                  <v:path arrowok="t" o:connecttype="custom" o:connectlocs="0,0;82550,1588;80222,2646;77893,3598;75459,4445;72919,5186;70273,5821;67522,6350;64770,6773;62018,7091;59161,7408;56303,7514;53340,7620;50483,7620;47519,7620;44556,7514;41593,7303;38735,6985;32914,6456;27199,5609;21802,4868;16616,3810;11748,2752;7408,1905;3387,847;0,0" o:connectangles="0,0,0,0,0,0,0,0,0,0,0,0,0,0,0,0,0,0,0,0,0,0,0,0,0,0"/>
                </v:shape>
                <v:shape id="Freeform 151" o:spid="_x0000_s1169" style="position:absolute;left:1974;top:6197;width:6763;height:3474;visibility:visible;mso-wrap-style:square;v-text-anchor:top" coordsize="6393,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" path="m6388,3281r-30,-22l6268,3193,6127,3090,5937,2955r-110,-78l5706,2792r-129,-89l5439,2608r-146,-99l5141,2406,4982,2300,4817,2191,4647,2081,4473,1970,4296,1858,4116,1747,3933,1636,3750,1526,3564,1418,3379,1313,3195,1211r-184,-98l2830,1020,2651,931,2475,848,2304,772,2137,703,1975,641,1674,532,1404,437,1164,353,953,282,767,219,606,167,469,125,352,90,256,62,178,41,117,25,70,14,37,7,15,2,3,,,,25,9,98,34,218,75r161,58l474,169r104,38l691,251r122,47l943,349r137,55l1225,463r151,63l1534,593r163,70l1866,738r174,78l2219,899r184,85l2591,1075r191,93l2975,1266r197,100l3372,1472r201,108l3775,1692r204,116l4183,1927r204,124l4769,2284r331,202l5382,2660r238,145l5818,2927r161,98l6107,3105r99,61l6279,3211r51,32l6363,3264r20,13l6390,3282r3,1l6390,3282r-2,-1xe" fillcolor="#bb825b" stroked="f">
                  <v:path arrowok="t" o:connecttype="custom" o:connectlocs="672573,344806;648137,326925;616401,304390;589956,285980;559913,265455;527014,243343;491577,220172;454447,196578;416047,173091;377013,150026;337979,128125;299368,107917;261815,89719;226060,74378;177082,56286;123132,37348;81136,23170;49613,13225;27081,6560;12377,2645;3914,741;317,0;2645,952;23061,7935;50141,17880;73097,26556;99754,36925;129585,48986;162272,62740;197392,78081;234734,95115;274085,113736;314706,133944;356703,155739;399333,179015;442493,203879;504482,241650;569328,281431;615449,309680;646021,328512;664216,339727;673101,345335;675958,347239;675958,347239" o:connectangles="0,0,0,0,0,0,0,0,0,0,0,0,0,0,0,0,0,0,0,0,0,0,0,0,0,0,0,0,0,0,0,0,0,0,0,0,0,0,0,0,0,0,0,0"/>
                </v:shape>
                <v:shape id="Freeform 152" o:spid="_x0000_s1170" style="position:absolute;left:1695;top:6616;width:6941;height:3118;visibility:visible;mso-wrap-style:square;v-text-anchor:top" coordsize="6553,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" path="m6550,2946r-32,-21l6426,2868r-148,-92l6082,2656,5843,2512,5566,2347r-150,-87l5258,2168r-164,-94l4924,1978r-175,-97l4569,1782r-182,-99l4201,1584r-189,-98l3823,1389r-190,-95l3443,1201r-190,-89l3065,1026,2879,944,2695,867,2516,794,2340,729,2171,668,2005,615,1699,521,1424,437,1180,363,965,297,776,240,613,189,474,147,356,110,259,80,180,56,118,37,70,23,37,12,15,6,3,1,,,25,8r75,20l221,64r163,50l481,144r106,33l703,215r124,41l959,300r140,48l1246,400r155,55l1561,513r168,62l1902,640r178,70l2262,783r188,76l2643,939r195,84l3037,1111r202,90l3443,1295r206,98l3858,1495r209,105l4277,1709r210,113l4881,2034r341,186l5512,2377r245,134l5961,2622r167,91l6259,2785r102,55l6437,2882r53,29l6524,2931r20,10l6552,2947r1,1l6551,2947r-1,-1xe" fillcolor="#bb825b" stroked="f">
                  <v:path arrowok="t" o:connecttype="custom" o:connectlocs="690348,309352;664929,293594;618856,265673;573631,239021;539526,219349;502986,198937;464645,177997;424927,157162;384786,136855;344539,117607;304927,99839;266480,83975;229939,70649;179948,55102;124979,38391;82189,25383;50203,15547;27432,8461;12498,3913;3919,1269;318,106;2648,846;23407,6769;50945,15230;74458,22739;101572,31728;131969,42305;165332,54256;201449,67687;239578,82811;279931,99310;321661,117501;364662,136961;408617,158113;452995,180746;516967,215119;583798,251395;631354,277307;662916,294546;681769,304805;690983,309987;693949,311679;693843,311679" o:connectangles="0,0,0,0,0,0,0,0,0,0,0,0,0,0,0,0,0,0,0,0,0,0,0,0,0,0,0,0,0,0,0,0,0,0,0,0,0,0,0,0,0,0,0"/>
                </v:shape>
                <v:shape id="Freeform 153" o:spid="_x0000_s1171" style="position:absolute;left:9569;top:6864;width:6941;height:3118;visibility:visible;mso-wrap-style:square;v-text-anchor:top" coordsize="655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" path="m4,2946r32,-21l128,2867r147,-91l472,2655r114,-69l711,2511r133,-80l987,2347r150,-88l1296,2168r164,-94l1630,1978r175,-97l1984,1782r183,-100l2353,1584r188,-98l2730,1389r190,-95l3111,1201r189,-89l3488,1025r187,-82l3858,867r180,-73l4213,727r171,-59l4548,615r307,-94l5129,437r244,-74l5589,297r188,-58l5940,189r139,-43l6197,110r98,-30l6374,56r62,-19l6483,22r34,-10l6539,6r12,-5l6554,r-25,8l6454,28,6333,64r-164,50l6073,144r-107,33l5850,215r-123,40l5594,299r-139,49l5307,398r-154,55l4992,513r-167,61l4653,640r-179,69l4291,782r-188,77l3911,939r-196,84l3516,1109r-202,92l3110,1295r-206,98l2697,1495r-210,105l2277,1708r-211,112l1673,2034r-340,184l1041,2377,796,2511,592,2622r-165,91l294,2785r-102,55l117,2882r-53,29l29,2931r-19,10l1,2947r-1,1l2,2947r2,-1xe" fillcolor="#bb825b" stroked="f">
                  <v:path arrowok="t" o:connecttype="custom" o:connectlocs="3812,309352;29122,293594;62056,273499;89378,257106;120406,238915;154611,219349;191146,198937;229481,177891;269087,157162;309222,136855;349463,117607;389175,99733;427616,83975;464257,70649;514134,55102;568990,38391;611772,25277;643753,15441;666627,8461;681559,3913;690137,1269;693737,106;691408,846;670652,6769;643118,15230;619503,22739;592393,31623;562000,42093;528642,54256;492743,67687;454408,82706;414167,99310;372337,117290;329343,136961;285607,158113;241130,180641;177167,215119;110240,251395;62692,277307;31134,294546;12390,304805;3071,309987;106,311679;212,311679" o:connectangles="0,0,0,0,0,0,0,0,0,0,0,0,0,0,0,0,0,0,0,0,0,0,0,0,0,0,0,0,0,0,0,0,0,0,0,0,0,0,0,0,0,0,0,0"/>
                </v:shape>
                <v:shape id="Freeform 154" o:spid="_x0000_s1172" style="position:absolute;left:2197;top:9810;width:1987;height:1931;visibility:visible;mso-wrap-style:square;v-text-anchor:top" coordsize="187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" path="m1196,69r35,23l1261,112r13,11l1287,134r11,10l1309,154r9,11l1326,175r8,10l1340,195r7,10l1351,215r4,9l1358,233r3,10l1363,251r,10l1364,270r-1,8l1362,287r-3,7l1357,303r-4,8l1350,318r-5,8l1340,333r-12,14l1315,360r-49,42l1235,429r-16,15l1215,449r11,3l1254,461r41,12l1343,490r52,18l1444,528r21,10l1485,548r16,10l1513,566r5,6l1523,578r4,7l1531,591r3,9l1538,607r2,9l1542,625r3,18l1545,663r,10l1544,683r-2,11l1540,703r-6,18l1528,737r-7,15l1514,765r-15,23l1484,808r-11,14l1466,828r,1l1466,831r1,l1469,831r4,-3l1480,824r6,1l1502,829r11,5l1526,838r13,6l1553,850r14,8l1581,867r14,11l1608,890r12,14l1631,919r4,9l1639,936r5,9l1646,955r16,58l1669,1039r2,6l1671,1044r7,2l1698,1052r14,3l1727,1060r16,7l1761,1074r18,9l1796,1094r17,12l1829,1119r8,7l1843,1134r7,7l1856,1150r6,9l1866,1167r4,10l1874,1188r2,10l1878,1211r,13l1878,1239r-2,17l1874,1272r-4,18l1866,1309r-5,19l1854,1347r-9,21l1837,1388r-10,22l1815,1432r-13,22l1788,1476r-15,22l1756,1520r-19,23l1718,1564r-22,23l1674,1607r-25,22l1624,1649r-28,20l1567,1688r-30,19l1503,1725r-33,17l1433,1757r-38,15l1356,1786r-34,10l1285,1805r-37,7l1210,1818r-37,4l1134,1825r-38,1l1057,1826r-37,-2l984,1822r-37,-4l913,1812r-33,-6l849,1797r-30,-8l792,1778r-17,-8l759,1762r-15,-9l729,1744r-14,-8l701,1726r-12,-9l677,1708r-23,-20l635,1669r-17,-20l603,1631r-12,-17l580,1598r-9,-15l565,1570r-8,-19l554,1545r-57,-24l440,1497r-26,-13l389,1470r-24,-16l342,1438r-11,-9l322,1420r-10,-10l302,1400r-8,-11l285,1378r-8,-12l270,1354r-7,-13l258,1327r-7,-14l247,1298r-4,-15l240,1265r-3,-16l235,1231r,-8l235,1215r1,-7l238,1201r6,-14l250,1174r9,-12l269,1151r10,-10l289,1132r19,-17l322,1104r3,-6l325,1094r,-1l323,1091r-2,-1l317,1088r-32,-10l256,1066r-27,-13l206,1037r-22,-17l166,1002,151,983,137,962,125,941r-9,-22l109,896r-7,-23l99,850,96,827,95,804r,-23l96,759r1,-22l100,716r3,-20l107,677r4,-18l116,643r5,-14l125,615r4,-11l134,595r4,-7l141,584r2,-3l146,581r1,5l137,577,111,555,95,539,78,521,60,500,43,478,35,466,28,453,21,440,15,427,9,414,5,400,2,386,1,372,,358,1,343,3,329,6,315r6,-15l19,286,29,272,41,258,61,236,85,217r26,-21l139,178r30,-19l202,142r34,-16l272,111,310,96,349,83,389,70,430,58,471,47r43,-9l557,29r43,-8l643,15r44,-5l730,5,773,2,815,1,856,r41,1l937,3r39,3l1013,11r35,6l1082,25r32,8l1143,44r29,12l1196,69xe" stroked="f">
                  <v:path arrowok="t" o:connecttype="custom" o:connectlocs="136208,14166;141182,19558;143722,24632;144251,29389;142875,33618;133985,42498;132715,48736;155046,56876;161184,61105;162983,65122;163407,72205;160973,79499;155152,87534;155893,87534;161502,88591;168804,92820;173461,98952;176848,110475;182774,112060;191876,116923;196427,121575;198543,126649;198332,134473;195263,144621;189230,156039;179493,167774;165841,178451;147638,187331;128058,192194;107950,192829;89853,189974;78740,185323;71649,180565;62548,170628;58632,163333;38629,153713;31962,148004;27834,141767;25400,133733;24977,127707;28469,121681;34396,116078;33549,115021;19473,107832;12277,97154;10054,84997;10901,73579;13229,65016;15134,61422;10054,56982;2963,47890;212,40807;635,33301;6456,24949;21378,15012;41169,7400;63500,2220;86254,106;107209,1163;124037,5920" o:connectangles="0,0,0,0,0,0,0,0,0,0,0,0,0,0,0,0,0,0,0,0,0,0,0,0,0,0,0,0,0,0,0,0,0,0,0,0,0,0,0,0,0,0,0,0,0,0,0,0,0,0,0,0,0,0,0,0,0,0,0,0"/>
                </v:shape>
                <v:shape id="Freeform 155" o:spid="_x0000_s1173" style="position:absolute;left:2108;top:9721;width:2165;height:2109;visibility:visible;mso-wrap-style:square;v-text-anchor:top" coordsize="20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" path="m63,284r-9,10l47,304r-8,11l33,325r-7,11l21,347r-4,11l12,370,8,382,6,392,4,404,2,416,,428r,13l,453r2,12l3,475r2,11l7,496r2,10l13,521r5,13l24,548r6,13l44,586r15,23l75,632r16,19l108,670r17,17l118,707r-6,24l106,758r-4,29l98,815r-3,28l94,870r1,27l97,923r3,25l104,973r7,22l115,1013r5,16l127,1045r7,15l142,1075r9,14l159,1103r10,14l180,1130r11,12l202,1154r12,12l227,1177r13,9l254,1196r15,10l262,1218r-8,13l248,1244r-5,14l239,1273r-2,15l236,1305r,17l238,1343r3,20l246,1383r4,18l254,1417r6,15l265,1448r7,14l278,1475r8,12l293,1500r8,12l309,1524r10,11l328,1546r9,9l358,1575r22,17l402,1608r23,15l450,1637r25,13l499,1662r26,11l550,1684r26,11l590,1719r18,30l619,1765r13,16l646,1797r15,17l679,1831r18,17l718,1865r21,16l763,1897r26,16l816,1927r29,14l860,1946r16,6l894,1958r16,5l945,1972r38,7l1022,1986r40,4l1103,1993r41,2l1186,1996r42,-3l1271,1990r41,-4l1353,1979r40,-7l1431,1962r37,-11l1510,1936r41,-15l1590,1904r37,-18l1663,1866r33,-20l1728,1824r31,-21l1788,1780r27,-24l1841,1732r24,-24l1887,1683r21,-25l1927,1632r19,-25l1962,1581r14,-26l1990,1531r12,-26l2012,1480r10,-24l2030,1431r6,-23l2042,1385r3,-22l2048,1342r1,-21l2049,1302r-1,-20l2046,1265r-4,-16l2035,1229r-8,-20l2017,1191r-12,-16l1992,1159r-13,-15l1964,1131r-15,-11l1933,1109r-16,-10l1901,1090r-16,-8l1855,1069r-28,-10l1822,1044r-4,-14l1816,1020r-1,-4l1811,1003r-6,-13l1800,977r-7,-12l1787,954r-8,-10l1771,933r-8,-10l1753,915r-8,-9l1735,898r-10,-8l1705,877r-21,-13l1691,851r6,-13l1704,824r5,-15l1712,792r3,-18l1717,758r1,-17l1717,725r-2,-16l1712,692r-3,-15l1705,664r-5,-13l1695,639r-7,-11l1681,617r-8,-11l1665,596r-9,-8l1641,576r-18,-12l1600,551r-24,-11l1550,528r-28,-10l1494,507r-28,-11l1475,487r7,-8l1490,469r7,-9l1504,451r5,-10l1515,431r5,-11l1523,411r5,-11l1530,389r2,-11l1534,368r,-11l1535,346r-1,-12l1533,325r-1,-9l1530,307r-2,-8l1523,283r-5,-14l1511,255r-7,-15l1494,226r-10,-14l1474,199r-12,-14l1449,171r-15,-13l1418,145r-16,-14l1385,118r-18,-13l1347,92,1327,79,1298,64,1267,51,1234,40,1198,29r-37,-9l1123,13,1082,7,1039,3,996,1,952,,907,,860,2,814,5,767,9r-47,6l673,21r-47,9l579,40,533,50,488,62,443,75,400,89r-42,15l317,120r-39,18l240,156r-34,18l172,195r-31,22l112,238,86,261,63,284xe" fillcolor="#1f1a17" stroked="f">
                  <v:path arrowok="t" o:connecttype="custom" o:connectlocs="3487,34327;845,40347;0,46579;740,52388;3170,59254;11413,70766;10779,83124;10251,97488;12681,108684;16803,116500;22615,123154;27688,128647;25046,136040;25997,146074;28745,154418;32655,160967;40158,168149;52734,175543;64252,184732;71756,193392;83380,202053;94476,206806;112230,210186;134317,210186;155136,206067;175743,197089;191806,185471;203642,172374;211568,158960;215795,146285;216429,135406;213153,125795;205967,118296;196033,112909;191806,107311;188847,100763;184409,95693;178702,89884;181238,81751;180921,73090;178385,66330;173418,60838;160842,54712;157461,49536;160631,44361;162111,38869;161899,33376;159680,26933;154502,19540;146365,12463;133895,5387;114344,739;90883,211;66155,3169;42271,9400;21770,18378;6658,29996" o:connectangles="0,0,0,0,0,0,0,0,0,0,0,0,0,0,0,0,0,0,0,0,0,0,0,0,0,0,0,0,0,0,0,0,0,0,0,0,0,0,0,0,0,0,0,0,0,0,0,0,0,0,0,0,0,0,0,0,0"/>
                </v:shape>
                <v:shape id="Freeform 156" o:spid="_x0000_s1174" style="position:absolute;left:2197;top:9810;width:1987;height:1931;visibility:visible;mso-wrap-style:square;v-text-anchor:top" coordsize="187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" path="m1196,69r35,23l1261,112r13,11l1287,134r11,10l1309,154r9,11l1326,175r8,10l1340,195r7,10l1351,215r4,9l1358,233r3,10l1363,251r,10l1364,270r-1,8l1362,287r-3,7l1357,303r-4,8l1350,318r-5,8l1340,333r-12,14l1315,360r-49,42l1235,429r-16,15l1215,449r11,3l1254,461r41,12l1343,490r52,18l1444,528r21,10l1485,548r16,10l1513,566r5,6l1523,578r4,7l1531,591r3,9l1538,607r2,9l1542,625r3,18l1545,663r,10l1544,683r-2,11l1540,703r-6,18l1528,737r-7,15l1514,765r-15,23l1484,808r-11,14l1466,828r,1l1466,831r1,l1469,831r4,-3l1480,824r6,1l1502,829r11,5l1526,838r13,6l1553,850r14,8l1581,867r14,11l1608,890r12,14l1631,919r4,9l1639,936r5,9l1646,955r16,58l1669,1039r2,6l1671,1044r7,2l1698,1052r14,3l1727,1060r16,7l1761,1074r18,9l1796,1094r17,12l1829,1119r8,7l1843,1134r7,7l1856,1150r6,9l1866,1167r4,10l1874,1188r2,10l1878,1211r,13l1878,1239r-2,17l1874,1272r-4,18l1866,1309r-5,19l1854,1347r-9,21l1837,1388r-10,22l1815,1432r-13,22l1788,1476r-15,22l1756,1520r-19,23l1718,1564r-22,23l1674,1607r-25,22l1624,1649r-28,20l1567,1688r-30,19l1503,1725r-33,17l1433,1757r-38,15l1356,1786r-34,10l1285,1805r-37,7l1210,1818r-37,4l1134,1825r-38,1l1057,1826r-37,-2l984,1822r-37,-4l913,1812r-33,-6l849,1797r-30,-8l792,1778r-17,-8l759,1762r-15,-9l729,1744r-14,-8l701,1726r-12,-9l677,1708r-23,-20l635,1669r-17,-20l603,1631r-12,-17l580,1598r-9,-15l565,1570r-8,-19l554,1545r-57,-24l440,1497r-26,-13l389,1470r-24,-16l342,1438r-11,-9l322,1420r-10,-10l302,1400r-8,-11l285,1378r-8,-12l270,1354r-7,-13l258,1327r-7,-14l247,1298r-4,-15l240,1265r-3,-16l235,1231r,-8l235,1215r1,-7l238,1201r6,-14l250,1174r9,-12l269,1151r10,-10l289,1132r19,-17l322,1104r3,-6l325,1094r,-1l323,1091r-2,-1l317,1088r-32,-10l256,1066r-27,-13l206,1037r-22,-17l166,1002,151,983,137,962,125,941r-9,-22l109,896r-7,-23l99,850,96,827,95,804r,-23l96,759r1,-22l100,716r3,-20l107,677r4,-18l116,643r5,-14l125,615r4,-11l134,595r4,-7l141,584r2,-3l146,581r1,5l137,577,111,555,95,539,78,521,60,500,43,478,35,466,28,453,21,440,15,427,9,414,5,400,2,386,1,372,,358,1,343,3,329,6,315r6,-15l19,286,29,272,41,258,61,236,85,217r26,-21l139,178r30,-19l202,142r34,-16l272,111,310,96,349,83,389,70,430,58,471,47r43,-9l557,29r43,-8l643,15r44,-5l730,5,773,2,815,1,856,r41,1l937,3r39,3l1013,11r35,6l1082,25r32,8l1143,44r29,12l1196,69xe" stroked="f">
                  <v:path arrowok="t" o:connecttype="custom" o:connectlocs="136208,14166;141182,19558;143722,24632;144251,29389;142875,33618;133985,42498;132715,48736;155046,56876;161184,61105;162983,65122;163407,72205;160973,79499;155152,87534;155893,87534;161502,88591;168804,92820;173461,98952;176848,110475;182774,112060;191876,116923;196427,121575;198543,126649;198332,134473;195263,144621;189230,156039;179493,167774;165841,178451;147638,187331;128058,192194;107950,192829;89853,189974;78740,185323;71649,180565;62548,170628;58632,163333;38629,153713;31962,148004;27834,141767;25400,133733;24977,127707;28469,121681;34396,116078;33549,115021;19473,107832;12277,97154;10054,84997;10901,73579;13229,65016;15134,61422;10054,56982;2963,47890;212,40807;635,33301;6456,24949;21378,15012;41169,7400;63500,2220;86254,106;107209,1163;124037,5920" o:connectangles="0,0,0,0,0,0,0,0,0,0,0,0,0,0,0,0,0,0,0,0,0,0,0,0,0,0,0,0,0,0,0,0,0,0,0,0,0,0,0,0,0,0,0,0,0,0,0,0,0,0,0,0,0,0,0,0,0,0,0,0"/>
                </v:shape>
                <v:shape id="Freeform 157" o:spid="_x0000_s1175" style="position:absolute;left:2298;top:9766;width:1404;height:679;visibility:visible;mso-wrap-style:square;v-text-anchor:top" coordsize="132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" path="m5,368r,9l7,401r4,17l16,436r4,10l25,455r5,11l37,476r7,11l53,496r8,10l72,516r12,9l97,535r15,9l127,552r19,8l164,566r20,7l207,578r24,5l257,587r28,2l315,590r61,2l436,592r58,l551,591r56,-3l661,585r53,-6l764,572r26,-5l815,562r24,-5l864,550r22,-6l910,536r23,-7l956,520r22,-10l1000,501r21,-11l1043,478r21,-13l1084,452r20,-14l1124,423r18,-15l1159,393r14,-16l1186,361r10,-15l1206,330r8,-15l1219,300r4,-15l1227,270r1,-15l1229,241r-1,-14l1226,213r-4,-15l1218,186r-5,-13l1206,161r-6,-12l1192,138r-9,-11l1175,116r-10,-9l1155,98r-10,-7l1134,83r-11,-6l1111,70r-11,-4l1088,61r-11,-3l1066,55r-26,-3l1009,49,973,46,935,45,851,43,766,42r-80,l619,43r-46,1l556,44r17,-4l620,28r32,-6l690,15r42,-5l778,4,802,2,827,1,852,r26,l904,r26,2l957,3r26,3l1010,11r26,4l1061,22r26,6l1112,37r25,9l1162,57r24,13l1207,83r21,14l1246,111r16,13l1277,139r13,14l1301,168r10,14l1318,197r6,16l1327,228r2,15l1329,259r-2,15l1323,289r-6,16l1310,320r-10,17l1288,353r-13,15l1260,384r-17,15l1223,415r-21,15l1179,447r-25,15l1127,478r-29,15l1068,508r-32,15l1000,538r-36,15l895,575r-61,17l776,606r-52,12l677,627r-44,6l592,637r-38,2l517,639r-36,-1l447,635r-35,-4l341,623,263,612r-36,-9l194,593r-30,-8l138,576r-23,-7l95,560,78,552,62,545,51,537,40,530r-9,-9l24,514r-6,-8l14,497r-4,-7l7,481,3,463,1,443,,425,1,407,4,379,5,368xe" fillcolor="#1f1a17" stroked="f">
                  <v:path arrowok="t" o:connecttype="custom" o:connectlocs="739,42638;2112,47423;3907,50613;6441,53803;10243,56887;15417,59545;21858,61459;30094,62628;46039,62947;64096,62522;80674,60821;88594,59226;96091,56993;103271,54228;110135,50826;116576,46573;122384,41788;126291,36790;128720,31899;129670,27114;129459,22648;128086,18395;125869,14674;123018,11377;119744,8825;116154,7018;112564,5848;102743,4891;80885,4466;60506,4679;65469,2977;77295,1063;87327,106;95457,0;103799,638;112036,2339;120061,4891;127452,8825;133260,13185;137378,17863;139807,22648;140335,27540;139068,32431;136006,37535;131254,42426;124496,47530;115943,52421;105594,57206;88066,62947;71487,66669;58499,67945;47201,67520;27771,65074;17317,62203;10031,59545;5385,57099;2534,54654;1056,52102;106,47104;422,40299" o:connectangles="0,0,0,0,0,0,0,0,0,0,0,0,0,0,0,0,0,0,0,0,0,0,0,0,0,0,0,0,0,0,0,0,0,0,0,0,0,0,0,0,0,0,0,0,0,0,0,0,0,0,0,0,0,0,0,0,0,0,0,0"/>
                </v:shape>
                <v:shape id="Freeform 158" o:spid="_x0000_s1176" style="position:absolute;left:2584;top:10293;width:1264;height:654;visibility:visible;mso-wrap-style:square;v-text-anchor:top" coordsize="119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" path="m,578r5,2l27,581r33,2l106,584r54,l223,583r69,-2l367,577r78,-7l524,562r40,-6l602,551r39,-7l680,537r38,-9l755,520r34,-10l824,499r32,-12l886,475r29,-14l940,446r24,-15l987,416r20,-16l1027,385r16,-17l1059,353r14,-16l1086,321r11,-15l1107,290r7,-15l1121,260r5,-16l1131,229r3,-14l1135,201r1,-14l1135,173r-2,-13l1129,148r-4,-13l1120,124r-6,-11l1107,102r-8,-10l1090,84r-10,-9l1069,67r-11,-7l1046,53r-13,-5l1019,44,934,18,891,5,875,1,872,r14,1l923,6r26,4l976,16r30,6l1037,32r15,5l1067,43r15,6l1096,56r14,7l1123,72r13,8l1148,90r10,11l1167,112r8,12l1182,135r5,14l1191,164r1,15l1192,194r-7,30l1176,252r-11,27l1154,305r-14,25l1125,353r-8,11l1108,376r-10,11l1088,398r-10,9l1067,418r-11,10l1043,438r-26,18l989,474r-31,17l923,508r-37,15l847,538r-12,7l821,552r-19,6l783,565r-24,5l734,577r-27,4l678,586r-64,9l546,603r-70,6l404,612r-72,4l263,616r-33,l199,614r-31,-1l139,611r-27,-2l88,607,66,603,46,599,30,595,17,590,6,584,,578xe" fillcolor="#1f1a17" stroked="f">
                  <v:path arrowok="t" o:connecttype="custom" o:connectlocs="530,61583;6361,61901;16962,62007;30955,61689;47175,60521;59790,59034;67953,57760;76116,56061;83643,54150;90745,51708;97000,48948;102195,45762;106753,42471;110569,39073;113750,35782;116294,32490;118096,29199;119368,25907;120216,22828;120428,19855;120110,16988;119262,14334;118096,11998;116506,9768;114492,7963;112160,6371;109509,5096;99014,1911;92760,106;93926,106;100604,1062;106647,2336;111523,3929;114704,5203;117672,6689;120428,8494;122761,10724;124563,13166;125835,15820;126365,19006;125623,23784;123503,29623;120852,35038;118414,38648;116400,41090;114280,43214;111948,45444;107813,48417;101558,52133;93926,55531;88519,57866;85021,59247;80462,60521;74950,61689;65091,63175;50461,64662;35196,65405;24383,65405;17810,65086;11873,64662;6997,64025;3180,63175;636,62007" o:connectangles="0,0,0,0,0,0,0,0,0,0,0,0,0,0,0,0,0,0,0,0,0,0,0,0,0,0,0,0,0,0,0,0,0,0,0,0,0,0,0,0,0,0,0,0,0,0,0,0,0,0,0,0,0,0,0,0,0,0,0,0,0,0,0"/>
                </v:shape>
                <v:shape id="Freeform 159" o:spid="_x0000_s1177" style="position:absolute;left:2711;top:10782;width:1289;height:749;visibility:visible;mso-wrap-style:square;v-text-anchor:top" coordsize="121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" path="m1098,r6,5l1120,17r8,10l1139,39r10,13l1159,68r4,9l1166,85r5,10l1173,106r2,10l1177,128r1,11l1178,151r-1,13l1175,177r-3,13l1167,204r-4,15l1155,234r-7,15l1138,266r-53,55l1032,370r-54,45l924,454r-54,36l816,521r-53,27l710,572r-52,21l606,610r-51,13l505,635r-48,8l410,649r-45,4l322,655r-41,l241,655r-37,-2l169,650r-31,-4l109,642,83,638,60,632,25,625,4,619,,618r,1l4,622r9,3l12,629r2,5l19,639r8,6l38,652r13,6l67,665r18,5l106,677r22,6l153,689r27,5l208,698r31,3l271,705r33,2l339,707r37,l412,705r39,-5l490,695r41,-6l572,680r42,-12l656,655r43,-15l742,623r43,-21l828,580r43,-26l915,525r43,-32l996,463r35,-29l1063,405r29,-28l1119,350r22,-27l1152,310r10,-13l1171,284r7,-13l1186,258r6,-13l1199,233r4,-13l1207,207r5,-12l1214,184r2,-13l1217,159r,-12l1217,135r-1,-12l1214,111r-2,-12l1207,88r-4,-12l1192,61,1182,48r-9,-10l1163,28r-10,-7l1145,15r-8,-5l1130,7,1117,2,1106,r-6,l1098,xe" fillcolor="#1f1a17" stroked="f">
                  <v:path arrowok="t" o:connecttype="custom" o:connectlocs="116936,530;119478,2862;121702,5511;123185,8161;124033,10068;124456,12294;124774,14732;124668,17381;124139,20137;123185,23210;121596,26390;114924,34021;103590,43983;92151,51932;80817,58079;69696,62848;58786,66027;48406,68147;38661,69207;29764,69419;21608,69207;14617,68465;8791,67617;2648,66239;0,65498;424,65921;1271,66663;2012,67723;4025,69101;7097,70479;11228,71751;16206,73022;22031,73976;28704,74718;35907,74930;43639,74718;51901,73658;60586,72068;69484,69419;78593,66027;87702,61470;96917,55641;105497,49070;112593,42923;118525,37094;122020,32855;124033,30099;125621,27344;126998,24694;127846,21938;128587,19501;128905,16851;128905,14308;128587,11764;127846,9327;126257,6465;124245,4027;122126,2226;120431,1060;118313,212;116512,0" o:connectangles="0,0,0,0,0,0,0,0,0,0,0,0,0,0,0,0,0,0,0,0,0,0,0,0,0,0,0,0,0,0,0,0,0,0,0,0,0,0,0,0,0,0,0,0,0,0,0,0,0,0,0,0,0,0,0,0,0,0,0,0,0"/>
                </v:shape>
                <v:shape id="Freeform 160" o:spid="_x0000_s1178" style="position:absolute;left:14293;top:9715;width:1988;height:1937;visibility:visible;mso-wrap-style:square;v-text-anchor:top" coordsize="1878,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" path="m681,69l664,80,646,91r-15,11l616,113r-13,10l590,134r-10,11l569,155r-9,10l551,175r-7,11l537,196r-6,9l527,215r-5,10l519,233r-2,10l515,252r,10l514,270r1,9l516,287r2,8l521,304r3,7l528,319r4,7l537,334r6,6l549,347r7,7l563,360r49,42l642,430r16,15l664,449r-11,3l624,461r-41,13l534,490r-52,19l434,528r-22,11l393,549r-15,9l365,567r-5,5l355,579r-4,6l346,592r-3,7l340,608r-2,8l335,625r-2,9l332,643r,10l332,663r,11l333,683r2,11l338,704r5,17l349,737r7,14l364,765r16,24l394,809r11,12l411,829r,1l411,831r-1,l409,830r-4,-1l397,825r-5,1l375,830r-10,3l353,839r-14,5l325,851r-14,7l297,868r-14,11l270,891r-7,6l258,905r-6,7l247,920r-4,8l238,937r-3,9l232,955r-16,59l209,1039r-2,7l207,1045r-8,2l180,1051r-14,5l151,1061r-16,6l117,1075r-18,9l82,1094r-18,12l48,1119r-7,7l34,1133r-6,9l21,1151r-5,8l11,1168r-4,10l4,1188r-2,11l1,1211,,1225r,15l2,1255r2,17l7,1290r4,19l17,1327r6,21l32,1368r9,21l50,1411r12,21l75,1455r14,21l104,1499r18,22l140,1543r19,22l181,1586r23,22l229,1630r25,20l281,1669r30,20l341,1707r33,19l408,1742r37,16l482,1773r39,14l557,1797r35,8l629,1813r38,5l706,1823r38,2l783,1827r37,l858,1825r37,-2l931,1818r34,-5l997,1805r32,-7l1058,1789r27,-11l1102,1771r16,-9l1134,1754r15,-9l1163,1736r14,-9l1189,1718r13,-10l1223,1689r20,-20l1260,1650r15,-18l1287,1614r11,-17l1306,1583r7,-13l1321,1552r3,-7l1382,1522r55,-24l1464,1485r25,-15l1513,1455r22,-16l1546,1430r10,-10l1566,1411r9,-11l1584,1390r9,-12l1600,1366r8,-12l1614,1342r7,-15l1626,1313r4,-15l1635,1283r3,-17l1640,1249r2,-18l1643,1224r-1,-9l1641,1209r-2,-8l1634,1187r-7,-13l1618,1162r-9,-10l1598,1142r-10,-10l1570,1116r-13,-12l1553,1099r,-5l1553,1093r2,-2l1557,1090r3,-1l1593,1078r29,-12l1649,1052r23,-15l1693,1020r18,-17l1726,983r15,-20l1752,941r9,-22l1769,897r6,-24l1778,851r4,-23l1783,804r,-22l1783,759r-3,-22l1777,717r-3,-21l1771,678r-5,-18l1762,643r-5,-15l1748,605r-9,-17l1736,584r-2,-2l1732,582r-1,4l1741,578r25,-22l1783,540r17,-18l1817,501r17,-23l1842,465r8,-11l1856,441r7,-13l1868,414r4,-13l1876,387r2,-14l1878,359r,-15l1874,329r-3,-14l1866,300r-8,-14l1849,272r-12,-14l1816,237r-24,-21l1766,197r-28,-19l1708,160r-32,-17l1641,127r-35,-15l1568,96,1529,82,1489,71,1448,59,1407,48,1364,38r-44,-8l1277,22r-43,-6l1191,10,1148,6,1104,3,1062,r-41,l980,2,940,3,901,7r-36,4l829,18r-33,7l764,34,734,45,706,57,681,69xe" stroked="f">
                  <v:path arrowok="t" o:connecttype="custom" o:connectlocs="65193,11979;59267,17491;55774,22792;54504,27774;55139,32226;57468,36042;67945,45583;61701,50247;41593,58198;37148,62014;35454,66254;35137,71449;36936,78127;42863,87032;43286,87986;38629,88304;31433,92014;26670,96678;24553,101237;21061,110989;12383,113958;4339,119364;1164,123816;0,129859;1164,138763;5292,149576;12912,161237;24236,172792;39582,182968;58949,190495;78740,193463;98531,192721;114829,188481;123084,184028;131551,176926;138218,167809;152083,158799;163618,151590;168593,146078;172085,139187;173778,130495;172932,125830;168063,120000;164359,115866;171662,113004;182668,104205;187854,92544;188701,80459;186902,69965;183727,61908;186902,58940;194945,49293;198120,42509;198332,34876;194416,27350;180763,16961;161819,8693;139700,3180;116840,318;95356,742;77682,4770" o:connectangles="0,0,0,0,0,0,0,0,0,0,0,0,0,0,0,0,0,0,0,0,0,0,0,0,0,0,0,0,0,0,0,0,0,0,0,0,0,0,0,0,0,0,0,0,0,0,0,0,0,0,0,0,0,0,0,0,0,0,0,0,0"/>
                </v:shape>
                <v:shape id="Freeform 161" o:spid="_x0000_s1179" style="position:absolute;left:14204;top:9626;width:2172;height:2115;visibility:visible;mso-wrap-style:square;v-text-anchor:top" coordsize="204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" path="m1986,285r9,10l2003,305r7,10l2017,326r6,11l2028,348r5,10l2037,370r4,11l2044,393r2,12l2048,417r1,12l2049,442r,11l2048,465r-1,11l2046,487r-2,10l2040,506r-4,14l2032,534r-6,14l2020,561r-14,25l1991,610r-17,23l1958,652r-17,18l1925,688r6,20l1938,732r5,26l1949,788r3,28l1954,844r1,27l1954,898r-1,26l1950,949r-5,23l1940,996r-5,17l1929,1030r-6,16l1915,1061r-7,15l1899,1090r-9,14l1881,1117r-11,13l1859,1143r-12,12l1835,1167r-13,10l1809,1187r-14,10l1780,1206r9,12l1795,1230r7,14l1807,1258r3,15l1814,1288r1,18l1814,1323r-3,21l1808,1364r-3,19l1800,1402r-5,16l1790,1433r-6,14l1778,1461r-7,14l1764,1488r-8,13l1749,1513r-9,11l1731,1536r-9,9l1712,1556r-20,19l1670,1593r-22,16l1625,1624r-25,14l1576,1651r-26,12l1525,1674r-26,10l1473,1695r-14,25l1441,1749r-11,16l1417,1782r-14,16l1388,1815r-17,16l1352,1848r-20,18l1310,1882r-23,15l1261,1913r-27,14l1204,1940r-15,7l1173,1953r-17,5l1140,1964r-36,9l1066,1980r-39,7l987,1991r-41,3l905,1995r-42,l821,1994r-42,-3l738,1987r-41,-7l657,1973r-39,-10l581,1952r-42,-15l498,1921r-39,-16l423,1886r-36,-19l353,1846r-32,-21l291,1803r-29,-23l235,1757r-26,-24l185,1708r-23,-25l142,1659r-20,-26l105,1607,88,1582,74,1556,60,1531,48,1505,37,1481,27,1456r-7,-24l13,1408,8,1386,5,1363,1,1342,,1322r,-21l1,1283r2,-17l8,1250r3,-11l14,1229r5,-10l23,1210r10,-19l45,1175r12,-15l72,1145r14,-13l101,1120r16,-11l132,1100r16,-9l164,1082r32,-13l224,1060r4,-16l231,1031r3,-10l235,1017r4,-13l244,991r6,-13l256,966r7,-11l270,944r9,-10l286,924r10,-9l305,907r10,-9l324,890r21,-14l365,864r-6,-12l352,839r-6,-14l342,809r-5,-17l335,775r-2,-16l333,741r,-16l335,709r2,-16l340,678r5,-13l349,652r5,-12l361,628r8,-11l376,607r9,-10l393,588r15,-12l428,563r22,-11l473,540r26,-11l527,518r28,-11l585,497r-10,-9l567,479r-7,-9l552,461r-6,-10l540,442r-5,-10l531,421r-5,-10l522,401r-2,-11l518,379r-3,-11l515,357r,-11l515,335r1,-9l518,316r2,-8l522,298r4,-14l532,270r6,-15l547,241r8,-14l565,213r11,-13l588,186r14,-14l616,159r15,-14l647,132r17,-13l683,106,702,93,724,80,752,65,782,52,816,40,851,29r37,-8l927,13,968,8r42,-4l1053,1,1098,r45,l1189,2r47,4l1282,10r48,5l1376,22r48,8l1470,40r47,11l1562,63r44,13l1649,90r43,15l1733,121r38,17l1809,157r35,18l1877,196r32,21l1938,239r26,22l1986,285xe" fillcolor="#1f1a17" stroked="f">
                  <v:path arrowok="t" o:connecttype="custom" o:connectlocs="213778,34554;216322,40383;217170,46849;216640,52678;214096,59462;205723,71015;206571,83522;206995,97937;204451,109172;200318,117016;194489,123693;189613,129099;192263,136518;191309,146588;188447,154855;184420,161533;177000,168846;164282,176265;152729,185381;145310,194072;133651,202764;122522,207533;104610,211031;82565,211031;61579,206897;41017,197888;24907,186229;12931,173086;5087,159519;848,146906;106,135988;2014,129205;7631,121361;15686,115638;24483,109278;26497,103661;30313,97937;36566,92849;36248,85748;35294,76845;36990,69107;40805,63278;50132,57236;60943,51724;57234,46849;55114,41337;54584,35507;55750,30102;59883,22576;66879,15369;76736,8479;94118,2226;116375,0;140964,1590;165554,6678;187705,14627;205405,25332" o:connectangles="0,0,0,0,0,0,0,0,0,0,0,0,0,0,0,0,0,0,0,0,0,0,0,0,0,0,0,0,0,0,0,0,0,0,0,0,0,0,0,0,0,0,0,0,0,0,0,0,0,0,0,0,0,0,0,0,0"/>
                </v:shape>
                <v:shape id="Freeform 162" o:spid="_x0000_s1180" style="position:absolute;left:14293;top:9715;width:1988;height:1937;visibility:visible;mso-wrap-style:square;v-text-anchor:top" coordsize="1878,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" path="m681,69l664,80,646,91r-15,11l616,113r-13,10l590,134r-10,11l569,155r-9,10l551,175r-7,11l537,196r-6,9l527,215r-5,10l519,233r-2,10l515,252r,10l514,270r1,9l516,287r2,8l521,304r3,7l528,319r4,7l537,334r6,6l549,347r7,7l563,360r49,42l642,430r16,15l664,449r-11,3l624,461r-41,13l534,490r-52,19l434,528r-22,11l393,549r-15,9l365,567r-5,5l355,579r-4,6l346,592r-3,7l340,608r-2,8l335,625r-2,9l332,643r,10l332,663r,11l333,683r2,11l338,704r5,17l349,737r7,14l364,765r16,24l394,809r11,12l411,829r,1l411,831r-1,l409,830r-4,-1l397,825r-5,1l375,830r-10,3l353,839r-14,5l325,851r-14,7l297,868r-14,11l270,891r-7,6l258,905r-6,7l247,920r-4,8l238,937r-3,9l232,955r-16,59l209,1039r-2,7l207,1045r-8,2l180,1051r-14,5l151,1061r-16,6l117,1075r-18,9l82,1094r-18,12l48,1119r-7,7l34,1133r-6,9l21,1151r-5,8l11,1168r-4,10l4,1188r-2,11l1,1211,,1225r,15l2,1255r2,17l7,1290r4,19l17,1327r6,21l32,1368r9,21l50,1411r12,21l75,1455r14,21l104,1499r18,22l140,1543r19,22l181,1586r23,22l229,1630r25,20l281,1669r30,20l341,1707r33,19l408,1742r37,16l482,1773r39,14l557,1797r35,8l629,1813r38,5l706,1823r38,2l783,1827r37,l858,1825r37,-2l931,1818r34,-5l997,1805r32,-7l1058,1789r27,-11l1102,1771r16,-9l1134,1754r15,-9l1163,1736r14,-9l1189,1718r13,-10l1223,1689r20,-20l1260,1650r15,-18l1287,1614r11,-17l1306,1583r7,-13l1321,1552r3,-7l1382,1522r55,-24l1464,1485r25,-15l1513,1455r22,-16l1546,1430r10,-10l1566,1411r9,-11l1584,1390r9,-12l1600,1366r8,-12l1614,1342r7,-15l1626,1313r4,-15l1635,1283r3,-17l1640,1249r2,-18l1643,1224r-1,-9l1641,1209r-2,-8l1634,1187r-7,-13l1618,1162r-9,-10l1598,1142r-10,-10l1570,1116r-13,-12l1553,1099r,-5l1553,1093r2,-2l1557,1090r3,-1l1593,1078r29,-12l1649,1052r23,-15l1693,1020r18,-17l1726,983r15,-20l1752,941r9,-22l1769,897r6,-24l1778,851r4,-23l1783,804r,-22l1783,759r-3,-22l1777,717r-3,-21l1771,678r-5,-18l1762,643r-5,-15l1748,605r-9,-17l1736,584r-2,-2l1732,582r-1,4l1741,578r25,-22l1783,540r17,-18l1817,501r17,-23l1842,465r8,-11l1856,441r7,-13l1868,414r4,-13l1876,387r2,-14l1878,359r,-15l1874,329r-3,-14l1866,300r-8,-14l1849,272r-12,-14l1816,237r-24,-21l1766,197r-28,-19l1708,160r-32,-17l1641,127r-35,-15l1568,96,1529,82,1489,71,1448,59,1407,48,1364,38r-44,-8l1277,22r-43,-6l1191,10,1148,6,1104,3,1062,r-41,l980,2,940,3,901,7r-36,4l829,18r-33,7l764,34,734,45,706,57,681,69xe" stroked="f">
                  <v:path arrowok="t" o:connecttype="custom" o:connectlocs="65193,11979;59267,17491;55774,22792;54504,27774;55139,32226;57468,36042;67945,45583;61701,50247;41593,58198;37148,62014;35454,66254;35137,71449;36936,78127;42863,87032;43286,87986;38629,88304;31433,92014;26670,96678;24553,101237;21061,110989;12383,113958;4339,119364;1164,123816;0,129859;1164,138763;5292,149576;12912,161237;24236,172792;39582,182968;58949,190495;78740,193463;98531,192721;114829,188481;123084,184028;131551,176926;138218,167809;152083,158799;163618,151590;168593,146078;172085,139187;173778,130495;172932,125830;168063,120000;164359,115866;171662,113004;182668,104205;187854,92544;188701,80459;186902,69965;183727,61908;186902,58940;194945,49293;198120,42509;198332,34876;194416,27350;180763,16961;161819,8693;139700,3180;116840,318;95356,742;77682,4770" o:connectangles="0,0,0,0,0,0,0,0,0,0,0,0,0,0,0,0,0,0,0,0,0,0,0,0,0,0,0,0,0,0,0,0,0,0,0,0,0,0,0,0,0,0,0,0,0,0,0,0,0,0,0,0,0,0,0,0,0,0,0,0,0"/>
                </v:shape>
                <v:shape id="Freeform 163" o:spid="_x0000_s1181" style="position:absolute;left:14776;top:9677;width:1403;height:673;visibility:visible;mso-wrap-style:square;v-text-anchor:top" coordsize="13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" path="m1324,367r,9l1322,401r-3,16l1313,435r-4,10l1305,455r-6,10l1293,475r-8,10l1278,496r-10,10l1257,515r-12,10l1232,535r-15,8l1202,552r-17,8l1165,566r-20,6l1122,578r-23,4l1073,587r-28,2l1014,590r-60,1l893,592r-58,l779,591r-56,-3l669,584r-53,-6l565,570r-26,-4l514,562r-24,-6l467,550r-24,-7l419,536r-22,-8l374,519r-23,-9l330,499,308,488,286,478,266,465,245,452,226,438,206,423,187,407,171,392,157,376,144,361,133,345r-9,-15l117,315r-7,-15l106,284r-3,-15l102,254r,-14l102,226r2,-14l107,198r4,-13l117,172r6,-12l130,148r7,-11l146,127r9,-11l164,106r11,-8l185,90r11,-7l206,76r12,-6l229,64r12,-4l253,57r11,-2l290,51r31,-3l357,46r38,-1l479,43r85,-1l644,42r67,1l756,44r17,l756,40,710,28,677,21,640,15,597,9,552,4,527,2,502,1,478,,452,,426,,400,1,374,3,347,6r-26,4l294,15r-26,6l242,28r-25,8l192,46,168,57,145,70,122,83,102,97,83,110,67,124,52,139,39,153,28,167r-9,15l11,197,6,212,2,227,,242r,15l2,274r5,15l12,305r8,15l29,336r12,15l54,367r15,17l87,399r19,16l128,430r22,16l175,461r27,17l231,493r31,15l295,523r35,15l366,553r68,21l496,592r57,14l605,618r47,8l697,633r41,3l776,638r36,l848,637r35,-2l917,631r71,-9l1066,611r37,-8l1136,593r29,-9l1191,576r23,-8l1235,560r17,-8l1267,544r13,-7l1290,528r8,-7l1306,513r5,-7l1317,497r3,-9l1323,481r3,-19l1329,443r1,-19l1329,406r-3,-28l1324,367xe" fillcolor="#1f1a17" stroked="f">
                  <v:path arrowok="t" o:connecttype="custom" o:connectlocs="139491,42306;138119,46948;136431,50113;133793,53384;129995,56443;125035,59081;118388,60980;110263,62140;94225,62457;76287,62035;59616,60136;51702,58659;44211,56549;37036,53806;30177,50430;23846,46210;18043,41357;14034,36398;11607,31650;10763,26797;10974,22366;12345,18146;14456,14454;17304,11183;20681,8757;24163,6752;27856,5803;37669,4853;59510,4431;79769,4642;74916,2954;62992,950;52969,106;44949,0;36614,633;28278,2216;20259,4853;12873,8757;7070,13082;2954,17619;633,22366;0,27114;1266,32178;4326,37031;9180,42095;15827,47054;24374,52012;34820,56760;52335,62457;68796,66044;81880,67310;93170,66993;112479,64461;122925,61613;130311,59081;135059,56654;137803,54122;139280,51485;140229,46737;139913,39880" o:connectangles="0,0,0,0,0,0,0,0,0,0,0,0,0,0,0,0,0,0,0,0,0,0,0,0,0,0,0,0,0,0,0,0,0,0,0,0,0,0,0,0,0,0,0,0,0,0,0,0,0,0,0,0,0,0,0,0,0,0,0,0"/>
                </v:shape>
                <v:shape id="Freeform 164" o:spid="_x0000_s1182" style="position:absolute;left:14636;top:10204;width:1258;height:654;visibility:visible;mso-wrap-style:square;v-text-anchor:top" coordsize="11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" path="m1193,578r-6,1l1167,582r-35,2l1088,585r-55,l969,584r-69,-3l825,576r-77,-5l669,562r-40,-5l590,551r-39,-6l512,537r-38,-8l438,520,403,510,369,500,337,488,306,475,278,462,252,447,228,432,206,417,185,400,167,385,149,369,133,354,119,338,107,322,95,307,86,290,78,275,72,260,66,245,62,230,59,216,58,202r,-14l58,174r2,-13l63,148r4,-12l73,124r5,-11l86,103,93,93r10,-9l113,76r10,-8l134,61r12,-7l159,49r14,-5l258,18,302,6,318,1,321,,306,1,269,7r-26,3l216,16r-30,7l156,32r-15,6l126,43r-16,7l96,56,82,64,69,72,56,81,45,91r-10,9l25,112r-7,12l10,136,6,149,1,164,,178r,16l8,225r9,28l27,280r12,25l46,318r6,12l60,342r7,12l76,365r9,12l94,387r10,11l115,408r11,11l136,428r13,10l162,448r13,8l189,466r14,9l235,492r34,16l306,523r40,15l358,546r14,7l390,559r20,6l433,571r25,5l485,582r29,5l578,596r68,7l716,609r73,4l860,616r69,l963,616r31,-1l1024,614r29,-2l1080,610r24,-4l1127,603r19,-3l1162,595r14,-5l1186,585r7,-7xe" fillcolor="#1f1a17" stroked="f">
                  <v:path arrowok="t" o:connecttype="custom" o:connectlocs="122990,61795;108868,62114;86947,61158;66290,59141;53960,57017;42472,54150;32249,50434;24029,45868;17600,40878;12541,35888;9064,30791;6956,26013;6113,21448;6323,17094;7693,13166;9801,9874;12963,7220;16757,5203;31828,637;32249,106;22764,1699;14860,4035;10117,5946;5902,8600;2635,11892;632,15820;0,20598;2846,29730;5480,35038;8010,38755;10961,42258;14333,45444;18443,48417;24767,52239;36465,57123;41102,59353;48269,61158;60915,63281;83153,65086;101490,65405;110975,64980;118774,64025;123938,62644" o:connectangles="0,0,0,0,0,0,0,0,0,0,0,0,0,0,0,0,0,0,0,0,0,0,0,0,0,0,0,0,0,0,0,0,0,0,0,0,0,0,0,0,0,0,0"/>
                </v:shape>
                <v:shape id="Freeform 165" o:spid="_x0000_s1183" style="position:absolute;left:14478;top:10693;width:1289;height:743;visibility:visible;mso-wrap-style:square;v-text-anchor:top" coordsize="121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" path="m120,r-6,4l99,17,89,27,78,38,68,52,59,68r-5,8l51,85,47,95r-2,9l43,115r-3,12l39,139r,12l40,163r3,14l46,190r4,14l56,219r6,15l70,249r9,16l132,320r53,50l239,414r54,40l347,490r54,31l454,548r54,24l560,592r52,16l662,622r50,12l761,642r46,6l853,653r43,2l937,655r40,-1l1013,653r35,-4l1079,645r30,-3l1134,636r23,-4l1193,624r20,-5l1218,618r,1l1213,621r-8,3l1206,629r-2,4l1198,639r-7,6l1180,650r-13,7l1151,663r-19,7l1112,676r-23,7l1064,688r-26,6l1009,698r-30,3l947,704r-34,1l878,706r-36,-1l805,703r-39,-3l727,695r-41,-7l645,678,604,668,561,655,519,640,476,622,432,602,389,579,346,553,303,524,260,493,222,463,186,434,155,404,126,376,99,349,76,322,65,309,56,295,47,282,39,270,32,258,25,245,19,232,14,220,10,207,6,195,4,183,2,170,,158,,147,,135,2,123,4,111,7,99,10,87,14,75,25,60,35,47,45,36r9,-8l64,20r9,-5l80,10,89,6,102,2,112,r6,l120,xe" fillcolor="#1f1a17" stroked="f">
                  <v:path arrowok="t" o:connecttype="custom" o:connectlocs="12065,421;9419,2841;7197,5472;5715,7998;4974,9997;4551,12102;4128,14627;4233,17153;4868,19994;5927,23046;7408,26203;13970,33675;25294,43567;36724,51565;48048,57668;59267,62298;70062,65455;80539,67560;90276,68718;99166,68928;107209,68718;114194,67876;120015,66929;126259,65666;128905,65034;128376,65350;127635,66192;126788,67244;124883,68402;121814,69770;117687,71138;112607,72401;106786,73453;100224,74085;92922,74295;85196,73979;76941,73137;68263,71348;59373,68928;50377,65455;41169,60930;32068,55142;23495,48723;16404,42514;10478,36727;6879,32517;4974,29676;3387,27150;2011,24414;1058,21783;423,19258;0,16627;0,14207;423,11681;1058,9155;2646,6314;4763,3788;6773,2105;8467,1052;10795,210;12488,0" o:connectangles="0,0,0,0,0,0,0,0,0,0,0,0,0,0,0,0,0,0,0,0,0,0,0,0,0,0,0,0,0,0,0,0,0,0,0,0,0,0,0,0,0,0,0,0,0,0,0,0,0,0,0,0,0,0,0,0,0,0,0,0,0"/>
                </v:shape>
                <w10:anchorlock/>
              </v:group>
            </w:pict>
          </mc:Fallback>
        </mc:AlternateContent>
      </w:r>
    </w:p>
    <w:p w14:paraId="6FDBD6DD" w14:textId="77777777" w:rsidR="00DE761B" w:rsidRDefault="00DE761B" w:rsidP="00DE761B">
      <w:pPr>
        <w:jc w:val="both"/>
      </w:pPr>
    </w:p>
    <w:p w14:paraId="5FCED9B7" w14:textId="77777777" w:rsidR="00DE761B" w:rsidRDefault="00DE761B" w:rsidP="00DE761B">
      <w:pPr>
        <w:jc w:val="both"/>
      </w:pPr>
    </w:p>
    <w:p w14:paraId="1D831E05" w14:textId="77777777" w:rsidR="00DE761B" w:rsidRDefault="00DE761B" w:rsidP="00DE761B">
      <w:pPr>
        <w:jc w:val="both"/>
      </w:pPr>
      <w:r>
        <w:tab/>
      </w:r>
      <w:r>
        <w:tab/>
      </w:r>
      <w:r>
        <w:tab/>
        <w:t>Sincerely,</w:t>
      </w:r>
    </w:p>
    <w:p w14:paraId="4A2365CE" w14:textId="77777777" w:rsidR="00DE761B" w:rsidRDefault="00DE761B" w:rsidP="00DE761B">
      <w:pPr>
        <w:jc w:val="both"/>
      </w:pPr>
    </w:p>
    <w:p w14:paraId="4B056E52" w14:textId="77777777" w:rsidR="00DE761B" w:rsidRPr="00E70130" w:rsidRDefault="00DE761B" w:rsidP="00DE761B">
      <w:pPr>
        <w:jc w:val="both"/>
        <w:rPr>
          <w:b/>
          <w:i/>
          <w:sz w:val="32"/>
          <w:szCs w:val="32"/>
          <w:u w:val="single"/>
        </w:rPr>
      </w:pPr>
      <w:r w:rsidRPr="00E70130">
        <w:rPr>
          <w:b/>
          <w:i/>
          <w:sz w:val="32"/>
          <w:szCs w:val="32"/>
        </w:rPr>
        <w:tab/>
      </w:r>
      <w:r w:rsidRPr="00E70130">
        <w:rPr>
          <w:b/>
          <w:i/>
          <w:sz w:val="32"/>
          <w:szCs w:val="32"/>
        </w:rPr>
        <w:tab/>
      </w:r>
      <w:r w:rsidRPr="00E70130">
        <w:rPr>
          <w:b/>
          <w:i/>
          <w:sz w:val="32"/>
          <w:szCs w:val="32"/>
        </w:rPr>
        <w:tab/>
        <w:t>Michael Gordon, CPA</w:t>
      </w:r>
    </w:p>
    <w:p w14:paraId="2A661B81" w14:textId="77777777" w:rsidR="00DE761B" w:rsidRDefault="00DE761B" w:rsidP="00DE761B">
      <w:pPr>
        <w:jc w:val="both"/>
      </w:pPr>
    </w:p>
    <w:p w14:paraId="2A39E3EE" w14:textId="77777777" w:rsidR="00DE761B" w:rsidRDefault="00DE761B" w:rsidP="00DE761B">
      <w:pPr>
        <w:jc w:val="center"/>
        <w:rPr>
          <w:sz w:val="16"/>
          <w:szCs w:val="16"/>
        </w:rPr>
      </w:pPr>
      <w:r>
        <w:br w:type="page"/>
      </w:r>
    </w:p>
    <w:p w14:paraId="09E9E08E" w14:textId="77777777" w:rsidR="00DE761B" w:rsidRDefault="00DE761B" w:rsidP="00DE761B">
      <w:pPr>
        <w:pBdr>
          <w:top w:val="single" w:sz="4" w:space="1" w:color="auto"/>
          <w:left w:val="single" w:sz="4" w:space="4" w:color="auto"/>
          <w:bottom w:val="single" w:sz="4" w:space="1" w:color="auto"/>
          <w:right w:val="single" w:sz="4" w:space="4" w:color="auto"/>
        </w:pBdr>
        <w:shd w:val="clear" w:color="auto" w:fill="000000"/>
        <w:jc w:val="center"/>
        <w:rPr>
          <w:rFonts w:ascii="Arial" w:hAnsi="Arial" w:cs="Arial"/>
          <w:b/>
          <w:bCs/>
          <w:color w:val="FFFFFF"/>
          <w:sz w:val="28"/>
          <w:szCs w:val="28"/>
          <w:u w:val="single"/>
        </w:rPr>
      </w:pPr>
      <w:r>
        <w:rPr>
          <w:rFonts w:ascii="Arial" w:hAnsi="Arial" w:cs="Arial"/>
          <w:b/>
          <w:bCs/>
          <w:color w:val="FFFFFF"/>
          <w:sz w:val="28"/>
          <w:szCs w:val="28"/>
          <w:u w:val="single"/>
        </w:rPr>
        <w:lastRenderedPageBreak/>
        <w:t>Appendix A - Treas. Regs. § 1.183-2(b)</w:t>
      </w:r>
    </w:p>
    <w:p w14:paraId="6C5858D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nine relevant factors used to evaluate whether an activity is engaged in for profit with a brief explanation of each factor are included below.</w:t>
      </w:r>
    </w:p>
    <w:p w14:paraId="14540A5E"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1</w:t>
      </w:r>
    </w:p>
    <w:p w14:paraId="771E73B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 Manner in which the taxpayer carries on the activity.</w:t>
      </w:r>
      <w:r>
        <w:rPr>
          <w:rFonts w:ascii="Arial" w:hAnsi="Arial" w:cs="Arial"/>
          <w:color w:val="000000"/>
        </w:rPr>
        <w:t xml:space="preserve"> - The fact that the taxpayer carries on the activity in a businesslike manner and maintains complete and accurate books and records may indicate that the activity is engaged in for profit. Similarly, where an activity is carried on in a manner substantially similar to other activities of the same nature which are profitable, a profit motive may be indicated. A change of operating methods, adoption of new techniques or abandonment of unprofitable methods in a manner consistent with an intent to improve profitability may also indicate a profit motive.</w:t>
      </w:r>
    </w:p>
    <w:p w14:paraId="664A1CD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inquire about the books and records maintained for the activity during the Initial Interview. The examiner should document in the workpapers regarding the sophistication of the taxpayer’s books and records. The examiner should determine if the taxpayer maintains checking accounts for the activity which are separate from the accounts used for the taxpayer’s personal living expenses.</w:t>
      </w:r>
    </w:p>
    <w:p w14:paraId="4440D9D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Depending upon the volume, the examiner should obtain photocopies of the taxpayer’s entire set of books and records. If photocopying the entire set of books and records proves to be cost prohibitive, the examiner should only photocopy samples representative of the overall books and records.</w:t>
      </w:r>
    </w:p>
    <w:p w14:paraId="06F1EB5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The presence of sophisticated books and records does not automatically equate to profit motive. The taxpayer must be relying upon these records in order to operate the activity and make decisions or changes. The examiner needs to document how these records are utilized by the taxpayer.</w:t>
      </w:r>
    </w:p>
    <w:p w14:paraId="09DF3BF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taxpayer should have a formal written Business Plan. This plan should demonstrate the taxpayer’s financial and economic forecast for the activity. The plan should not be a “fantasy profit and loss statement.” In other words, some taxpayers may wish to submit a business plan that is nothing more than a Schedule F or C, which unrealistically overstates the gross receipts and unrealistically understates the expenses for the activity.</w:t>
      </w:r>
    </w:p>
    <w:p w14:paraId="540BF26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not request the business plan in the first IDR. Otherwise, the examiner will possibly receive a “canned” document. The examiner should inquire as to the business plan during the Initial Interview and follow-up with a subsequent appointment and/or IDR.</w:t>
      </w:r>
    </w:p>
    <w:p w14:paraId="69604A4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business plan should show a short range and long range forecast for the activity. The forecast should allow for changes due to potential unforeseen and fortuitous circumstances.</w:t>
      </w:r>
    </w:p>
    <w:p w14:paraId="2E0EDB0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plan should be realistic. The examiner should perform quantitative analyses in order to determine the reasonableness of the projected gross receipts and various expense items. The examiner may consult with IRS economists in order to review the business plan.</w:t>
      </w:r>
    </w:p>
    <w:p w14:paraId="0AF5E68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lastRenderedPageBreak/>
        <w:t>The examiner should determine if the taxpayer followed the plan and if the original plan was not successful did the taxpayer made any amendments to the plan to increase profitability.</w:t>
      </w:r>
    </w:p>
    <w:p w14:paraId="16997EFF"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taxpayer’s method of operation. The examiner should document the daily operation as well as the history of the activity’s operation in the workpapers. Denote changes in the method of operation over the years and indicate why these changes were initiated. Most of this information will be gathered during the Initial Interview.</w:t>
      </w:r>
    </w:p>
    <w:p w14:paraId="19A9A7B9"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efficiency of the taxpayer’s operation. Denote the taxpayer’s use of any experts or specialists. Indicate if any changes were initiated and why. Obtain names, position titles, and addresses. Most of this information will be gathered during the Initial Interview.</w:t>
      </w:r>
    </w:p>
    <w:p w14:paraId="1C9428B2"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will note whether the taxpayer is making changes to the operation that will result in improved operational efficiency.</w:t>
      </w:r>
    </w:p>
    <w:p w14:paraId="7AE9E8E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review the actual copy of any advertising in instances where the taxpayer has deducted such expenditures. Many taxpayers will buy advertising space for “vanity” ads. These spaces are sometimes purchased to place photographs of their children. These ads may wish the children “Best of luck” prior to upcoming competitions. The examiner should use professional judgment to determine whether the advertisements truly represent promotion of the taxpayer’s activity.</w:t>
      </w:r>
    </w:p>
    <w:p w14:paraId="7A983D7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be alert for the children’s activities being deducted on the parents’ tax return. The examiner needs to review reports and determine who actually competes in certain activities. The parents may contend that the children are promoting the activity through the competitions. The examiner needs to consider the substance of the facts.</w:t>
      </w:r>
    </w:p>
    <w:p w14:paraId="3D7A880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Depreciation and Inventory can be viable issues for the examiner to consider as an aside from IRC § 183. The examiner should develop a clear understanding</w:t>
      </w:r>
      <w:r>
        <w:rPr>
          <w:rFonts w:ascii="Arial" w:hAnsi="Arial" w:cs="Arial"/>
          <w:color w:val="000000"/>
        </w:rPr>
        <w:br/>
        <w:t>of the taxpayer’s activity and verify that the proper tax treatment is used for the activity.</w:t>
      </w:r>
    </w:p>
    <w:p w14:paraId="20C20668"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1</w:t>
      </w:r>
    </w:p>
    <w:p w14:paraId="4E7C99A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must document the manner in which the taxpayer carries on the activity. Most of this information will be gathered during the Initial Interview and the tour of the operation. It is important for the examiner to document a clear understanding of the activity. Assumptions should not be made that each activity operates the same as another similar activity.</w:t>
      </w:r>
    </w:p>
    <w:p w14:paraId="1D1F554A" w14:textId="77777777" w:rsidR="00845D94" w:rsidRDefault="00845D94" w:rsidP="00DE761B">
      <w:pPr>
        <w:spacing w:before="100" w:beforeAutospacing="1" w:after="100" w:afterAutospacing="1" w:line="210" w:lineRule="atLeast"/>
        <w:rPr>
          <w:rFonts w:ascii="Arial" w:hAnsi="Arial" w:cs="Arial"/>
          <w:color w:val="000000"/>
        </w:rPr>
      </w:pPr>
    </w:p>
    <w:p w14:paraId="5617C582" w14:textId="77777777" w:rsidR="00845D94" w:rsidRDefault="00845D94">
      <w:pPr>
        <w:rPr>
          <w:rFonts w:ascii="Arial" w:hAnsi="Arial" w:cs="Arial"/>
          <w:color w:val="000000"/>
        </w:rPr>
      </w:pPr>
      <w:r>
        <w:rPr>
          <w:rFonts w:ascii="Arial" w:hAnsi="Arial" w:cs="Arial"/>
          <w:color w:val="000000"/>
        </w:rPr>
        <w:br w:type="page"/>
      </w:r>
    </w:p>
    <w:p w14:paraId="6900ECF5"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lastRenderedPageBreak/>
        <w:t>Factor 2</w:t>
      </w:r>
    </w:p>
    <w:p w14:paraId="638F5FF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(2) The expertise of the taxpayer or his advisors.</w:t>
      </w:r>
      <w:r>
        <w:rPr>
          <w:rFonts w:ascii="Arial" w:hAnsi="Arial" w:cs="Arial"/>
          <w:color w:val="000000"/>
        </w:rPr>
        <w:t> - Preparation for the activity by extensive study of its accepted business, economic, and scientific practices, or consultation with those who are expert therein, may indicate that the taxpayer has a profit motive where the taxpayer carries on the activity in accordance with such practices. Where a taxpayer has such preparation or procures such expert advice, but does not carry on the activity in accordance with such practices, a lack of intent to derive profit may be indicated unless it appears that the taxpayer is attempting to develop new or superior techniques which may result in profits from the activity.</w:t>
      </w:r>
    </w:p>
    <w:p w14:paraId="0E60CB2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2 addresses the expertise of the taxpayer or his or her advisors. The examiner should document the extent to which the taxpayer has relied upon his or her advisors. The examiner should also document the instances where the taxpayer received advice from his or her advisors, but failed to heed this advice.</w:t>
      </w:r>
    </w:p>
    <w:p w14:paraId="325ED49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Initial Interview should include questions regarding the taxpayer’s expertise, the use of any experts, and any changes or decisions regarding the operation of the activity.</w:t>
      </w:r>
    </w:p>
    <w:p w14:paraId="7B0E5F8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establish and document the taxpayer’s background in the activity and determine how long the taxpayer has been engaged in the activity. Many times the taxpayer was involved in the activity in some capacity during youth and later became involved again as an adult. These adults have re-entered the activity after they have obtained the financial wherewithal to commence the activity. The examiner should establish a history of the taxpayer’s growth of knowledge within the activity and how this knowledge was obtained.</w:t>
      </w:r>
    </w:p>
    <w:p w14:paraId="71737A22"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establish if the taxpayer has used any advisors or experts in the operation of the activity. Obtain names, position titles, and addresses of these advisors. Document how the advisors were chosen by the taxpayers. Establish the credentials of the advisors. Document if a personal relationship exists between the taxpayer and his advisors.</w:t>
      </w:r>
    </w:p>
    <w:p w14:paraId="76215E4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specific instances where the taxpayer was provided advice that was implemented in the activity. Describe how this information affected the operation and any resulting changes. Document whether the advised changes were successful or unsuccessful.</w:t>
      </w:r>
    </w:p>
    <w:p w14:paraId="792A308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also needs to document specific instances whereby the taxpayer was advised by his or her experts to make changes and the taxpayer ignored the advice. The examiner should document why the taxpayer chose to ignore this advice. Many taxpayers will provide names of advisors in an effort to demonstrate profit motivation. However, if the taxpayer chooses not to implement the suggested changes and cannot provide just cause for doing so, then the taxpayer’s use of advisors is questionable.</w:t>
      </w:r>
    </w:p>
    <w:p w14:paraId="6295163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2</w:t>
      </w:r>
    </w:p>
    <w:p w14:paraId="0C8328F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should document the expertise and knowledge of the taxpayer regarding the activity. The examiner should also document any advisors or experts that the taxpayer has </w:t>
      </w:r>
      <w:r>
        <w:rPr>
          <w:rFonts w:ascii="Arial" w:hAnsi="Arial" w:cs="Arial"/>
          <w:color w:val="000000"/>
        </w:rPr>
        <w:lastRenderedPageBreak/>
        <w:t>used. Documentation should be prepared which shows specific instances where the taxpayer has followed the advice of the advisor.</w:t>
      </w:r>
    </w:p>
    <w:p w14:paraId="1EC7101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Documentation should also show how the advice affected the operation of the activity. The examiner should especially note instances when the taxpayer has ignored the recommendations of the advisor and why that decision was made.</w:t>
      </w:r>
    </w:p>
    <w:p w14:paraId="55C09745" w14:textId="77777777" w:rsidR="00845D94" w:rsidRDefault="00845D94" w:rsidP="00DE761B">
      <w:pPr>
        <w:spacing w:before="100" w:beforeAutospacing="1" w:after="100" w:afterAutospacing="1" w:line="210" w:lineRule="atLeast"/>
        <w:rPr>
          <w:rFonts w:ascii="Arial" w:hAnsi="Arial" w:cs="Arial"/>
          <w:color w:val="000000"/>
        </w:rPr>
      </w:pPr>
    </w:p>
    <w:p w14:paraId="58782142" w14:textId="77777777" w:rsidR="00845D94" w:rsidRDefault="00845D94" w:rsidP="00DE761B">
      <w:pPr>
        <w:spacing w:before="100" w:beforeAutospacing="1" w:after="100" w:afterAutospacing="1" w:line="210" w:lineRule="atLeast"/>
        <w:rPr>
          <w:rFonts w:ascii="Arial" w:hAnsi="Arial" w:cs="Arial"/>
          <w:color w:val="000000"/>
        </w:rPr>
      </w:pPr>
    </w:p>
    <w:p w14:paraId="13A0D019" w14:textId="77777777" w:rsidR="00845D94" w:rsidRDefault="00845D94" w:rsidP="00DE761B">
      <w:pPr>
        <w:spacing w:before="100" w:beforeAutospacing="1" w:after="100" w:afterAutospacing="1" w:line="210" w:lineRule="atLeast"/>
        <w:rPr>
          <w:rFonts w:ascii="Arial" w:hAnsi="Arial" w:cs="Arial"/>
          <w:color w:val="000000"/>
        </w:rPr>
      </w:pPr>
    </w:p>
    <w:p w14:paraId="1B5C10DF"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3</w:t>
      </w:r>
    </w:p>
    <w:p w14:paraId="360000E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(3) The time and effort expended by the taxpayer in carrying on the activity.</w:t>
      </w:r>
      <w:r>
        <w:rPr>
          <w:rFonts w:ascii="Arial" w:hAnsi="Arial" w:cs="Arial"/>
          <w:color w:val="000000"/>
        </w:rPr>
        <w:t> - The fact that the taxpayer devotes much of his personal time and effort to carrying on an activity, particularly if the activity does not have substantial personal or recreational aspects, may indicate an intention to derive a profit. A taxpayer's withdrawal from another occupation to devote most of his energies to the activity may also be evidence that the activity is engaged in for profit. The fact that the taxpayer devotes a limited amount of time to an activity does not necessarily indicate a lack of profit motive where the taxpayer employs competent and qualified persons to carry on such activity.</w:t>
      </w:r>
    </w:p>
    <w:p w14:paraId="3930234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This factor addresses how much time and effort is expended by the taxpayer in carrying on the activity. In addition to the taxpayer’s time, the examiner needs to consider the amount of time expended by any other individuals involved in the activity. The development of this factor may lead to the development of an alternative position under the provisions of IRC § 469 for Passive Activities.</w:t>
      </w:r>
    </w:p>
    <w:p w14:paraId="06C5D72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establish precisely how much time the taxpayer devotes to this activity as well as all other activities. The amount of time devoted to the activity may be an indicator of profit motive. If the taxpayer devotes a limited amount of time to the activity, then the taxpayer may be lacking a profit motive. However, if the taxpayer employs competent and qualified individuals to operate the activity, then the taxpayer’s time and effort will be reduced. Time and effort expended reading magazines, journals, and other periodicals are consistent with engaging in a hobby.</w:t>
      </w:r>
    </w:p>
    <w:p w14:paraId="6EDA9DE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After the examiner determines the amount of time that the taxpayer devotes to the activity, then the examiner should consider the possibility that the provisions under IRC § 469 may apply to the taxpayer. If the examiner determines that IRC § 469 may be applicable, then the examiner could use IRC § 469 as an alternative position to IRC §183.</w:t>
      </w:r>
    </w:p>
    <w:p w14:paraId="53E9428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prepare an analysis that shows how much time is devoted to the activity as well as a breakdown of how that time is spent. For example, the examiner should designate how much is spent attending seminars, reading magazines and journals, or how much time is spent performing repairs and maintenance and so forth.</w:t>
      </w:r>
    </w:p>
    <w:p w14:paraId="36A9D5C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lastRenderedPageBreak/>
        <w:t>The examiner should note specifically the amount of time that the taxpayer devotes to other activities.</w:t>
      </w:r>
    </w:p>
    <w:p w14:paraId="2C7B6852"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3</w:t>
      </w:r>
    </w:p>
    <w:p w14:paraId="155DE5A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consider the amount of time that the taxpayer devotes to the activity. The time analysis should precisely detail how much time the taxpayer devotes to each task related to the activity. The examiner should consider whether IRC § 469 Passive Activity provisions might be applicable. IRC § 469 could provide an alternative position for IRC §183.</w:t>
      </w:r>
    </w:p>
    <w:p w14:paraId="4E3F5B81" w14:textId="77777777" w:rsidR="00845D94" w:rsidRDefault="00845D94" w:rsidP="00DE761B">
      <w:pPr>
        <w:spacing w:before="100" w:beforeAutospacing="1" w:after="100" w:afterAutospacing="1" w:line="210" w:lineRule="atLeast"/>
        <w:rPr>
          <w:rFonts w:ascii="Arial" w:hAnsi="Arial" w:cs="Arial"/>
          <w:color w:val="000000"/>
        </w:rPr>
      </w:pPr>
    </w:p>
    <w:p w14:paraId="6FA65407" w14:textId="77777777" w:rsidR="00845D94" w:rsidRDefault="00845D94" w:rsidP="00DE761B">
      <w:pPr>
        <w:spacing w:before="100" w:beforeAutospacing="1" w:after="100" w:afterAutospacing="1" w:line="210" w:lineRule="atLeast"/>
        <w:rPr>
          <w:rFonts w:ascii="Arial" w:hAnsi="Arial" w:cs="Arial"/>
          <w:color w:val="000000"/>
        </w:rPr>
      </w:pPr>
    </w:p>
    <w:p w14:paraId="5AF28D86"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4</w:t>
      </w:r>
    </w:p>
    <w:p w14:paraId="262C269F"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(4) Expectation that assets used in activity may appreciate in value.</w:t>
      </w:r>
      <w:r>
        <w:rPr>
          <w:rFonts w:ascii="Arial" w:hAnsi="Arial" w:cs="Arial"/>
          <w:color w:val="000000"/>
        </w:rPr>
        <w:t> - The term “profit” encompasses appreciation in the value of assets, such as land, used in the activity. Thus, the taxpayer may intend to derive a profit from the operation of the activity, and may also intend that, even if no profit from current operations is derived, an overall profit will result when appreciation in the value of land used in the activity is realized since income from the activity together with the appreciation of land will exceed expenses of operation. See, however, paragraph (d) of §1.183-1(d) for definition of an activity in this connection.</w:t>
      </w:r>
    </w:p>
    <w:p w14:paraId="06D26C8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taxpayer’s “profit” expectations may include appreciation in the value of assets used in the activity. The courts have differed in their application of this factor. Some have included unrealized appreciation in boats, limousines, equipment and real property in determining if the taxpayer had a bona fide profit motive.</w:t>
      </w:r>
    </w:p>
    <w:p w14:paraId="519ACE9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4 has been the most difficult of the nine relevant factors for examiners to correctly develop. The taxpayer has generally been successful with respect to this factor because of the potential for land appreciation. However, proper development of this factor can overcome the potential for land appreciation.</w:t>
      </w:r>
    </w:p>
    <w:p w14:paraId="3AF526C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4 hinges on whether the operation of the taxpayer’s activity and the holding of the land are considered to be a separate or single activity.</w:t>
      </w:r>
      <w:r>
        <w:rPr>
          <w:rFonts w:ascii="Arial" w:hAnsi="Arial" w:cs="Arial"/>
          <w:color w:val="000000"/>
        </w:rPr>
        <w:br/>
        <w:t>According to the Treasury Regulations, Factor 4 states that the term “profit” also includes the appreciation of assets, such as land, used in the activity. An overall profit may occur, in spite of losses from current operations, if the appreciation of the assets is realized.</w:t>
      </w:r>
    </w:p>
    <w:p w14:paraId="69DCFCD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prepare an analysis that shows the history of the activity. Beginning with gross receipts, the examiner needs to separate current operating expenses from the costs of carrying the assets. These carrying costs would include depreciation and related interest expense.</w:t>
      </w:r>
    </w:p>
    <w:p w14:paraId="5DDD1441"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determine if gross receipts exceed current operating expenses with a resulting net profit. For the purpose of this calculation, depreciation expense and related interest expense should be excluded.</w:t>
      </w:r>
    </w:p>
    <w:p w14:paraId="055EF262"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lastRenderedPageBreak/>
        <w:t>As previously mentioned, taxpayers can frequently show potential appreciation of asset value, usually with respect to the land. However, the appreciation of the assets may only be used as a consideration for overall profitably if the operation of the activity and the holding of the assets are considered to be a single activity.</w:t>
      </w:r>
      <w:r>
        <w:rPr>
          <w:rFonts w:ascii="Arial" w:hAnsi="Arial" w:cs="Arial"/>
          <w:color w:val="000000"/>
        </w:rPr>
        <w:br/>
        <w:t>If the operation of the activity and the holding of the assets are considered to be separate activities, then the appreciation of the assets will not be considered for overall profit. In other words, if the operation of the activity and the holding of the assets are considered to be separate activities, the history of operational losses cannot be offset by the potential gain from asset appreciation.</w:t>
      </w:r>
    </w:p>
    <w:p w14:paraId="26855B3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In order to show that the operation of the activity and the holding of the assets should be treated as separate activities, the examiner needs to refer to the previous analysis. If gross receipts do not exceed current operating expenses, then the operation of the activity and the holding of the assets will be considered as two separate activities. As two separate activities, the history of losses cannot be offset by the appreciation of the assets.</w:t>
      </w:r>
    </w:p>
    <w:p w14:paraId="650A117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Factor 4 relies upon future asset gain potential to offset current losses. The examiner should inquire during the Initial Interview if the taxpayer intends to retire on the site. Frequently taxpayers have purchased these properties for the purpose of future retirement. If the taxpayer intends to retire on the property, then no future gain will be realized. Tax Court cases have gone both ways with respect to taxpayers who have expressed retirement purposes as an intention for land acquisition. Nonetheless, the examiner should document such intentions, if known. Since no one factor is determinative by itself, the examiner should address the taxpayer’s intention for holding the land.</w:t>
      </w:r>
    </w:p>
    <w:p w14:paraId="4E4E02E9"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should consider the potential for appreciation of the activity assets, especially the land. This information can be gathered from </w:t>
      </w:r>
      <w:proofErr w:type="spellStart"/>
      <w:r>
        <w:rPr>
          <w:rFonts w:ascii="Arial" w:hAnsi="Arial" w:cs="Arial"/>
          <w:color w:val="000000"/>
        </w:rPr>
        <w:t>comparables</w:t>
      </w:r>
      <w:proofErr w:type="spellEnd"/>
      <w:r>
        <w:rPr>
          <w:rFonts w:ascii="Arial" w:hAnsi="Arial" w:cs="Arial"/>
          <w:color w:val="000000"/>
        </w:rPr>
        <w:t>.</w:t>
      </w:r>
      <w:r>
        <w:rPr>
          <w:rFonts w:ascii="Arial" w:hAnsi="Arial" w:cs="Arial"/>
          <w:color w:val="000000"/>
        </w:rPr>
        <w:br/>
      </w:r>
      <w:proofErr w:type="spellStart"/>
      <w:r>
        <w:rPr>
          <w:rFonts w:ascii="Arial" w:hAnsi="Arial" w:cs="Arial"/>
          <w:color w:val="000000"/>
        </w:rPr>
        <w:t>Comparables</w:t>
      </w:r>
      <w:proofErr w:type="spellEnd"/>
      <w:r>
        <w:rPr>
          <w:rFonts w:ascii="Arial" w:hAnsi="Arial" w:cs="Arial"/>
          <w:color w:val="000000"/>
        </w:rPr>
        <w:t xml:space="preserve"> would show land values for properties similar to the taxpayer’s parcel. </w:t>
      </w:r>
      <w:proofErr w:type="spellStart"/>
      <w:r>
        <w:rPr>
          <w:rFonts w:ascii="Arial" w:hAnsi="Arial" w:cs="Arial"/>
          <w:color w:val="000000"/>
        </w:rPr>
        <w:t>Comparables</w:t>
      </w:r>
      <w:proofErr w:type="spellEnd"/>
      <w:r>
        <w:rPr>
          <w:rFonts w:ascii="Arial" w:hAnsi="Arial" w:cs="Arial"/>
          <w:color w:val="000000"/>
        </w:rPr>
        <w:t xml:space="preserve"> can be obtained from area realtors. </w:t>
      </w:r>
      <w:proofErr w:type="spellStart"/>
      <w:r>
        <w:rPr>
          <w:rFonts w:ascii="Arial" w:hAnsi="Arial" w:cs="Arial"/>
          <w:color w:val="000000"/>
        </w:rPr>
        <w:t>Comparables</w:t>
      </w:r>
      <w:proofErr w:type="spellEnd"/>
      <w:r>
        <w:rPr>
          <w:rFonts w:ascii="Arial" w:hAnsi="Arial" w:cs="Arial"/>
          <w:color w:val="000000"/>
        </w:rPr>
        <w:t xml:space="preserve"> are extremely important in determining land valuation. The potential for asset appreciation should be documented on a separate workpaper in the examiner’s case file.</w:t>
      </w:r>
    </w:p>
    <w:p w14:paraId="21D29351" w14:textId="77777777" w:rsidR="00DE761B" w:rsidRDefault="00DE761B" w:rsidP="00DE761B">
      <w:pPr>
        <w:spacing w:before="100" w:beforeAutospacing="1" w:after="100" w:afterAutospacing="1" w:line="210" w:lineRule="atLeast"/>
        <w:rPr>
          <w:rFonts w:ascii="Arial" w:hAnsi="Arial" w:cs="Arial"/>
          <w:color w:val="000000"/>
        </w:rPr>
      </w:pPr>
    </w:p>
    <w:p w14:paraId="266A48C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4</w:t>
      </w:r>
    </w:p>
    <w:p w14:paraId="567665D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determine if a potential for asset appreciation exists within the activity exists. The examiner also needs to determine whether the operation of the activity and the holding of the land are considered a single activity or separate activities. In the instances of single activities, the history of losses from current operations will be offset by the future potential gain. In the instances of separate activities, the taxpayer cannot offset current operating losses by future potential gains. A determination of separate activities will frequently result in the taxpayer not meeting Factor 4.</w:t>
      </w:r>
    </w:p>
    <w:p w14:paraId="172DAC65" w14:textId="77777777" w:rsidR="00845D94" w:rsidRDefault="00845D94" w:rsidP="00DE761B">
      <w:pPr>
        <w:spacing w:before="100" w:beforeAutospacing="1" w:after="100" w:afterAutospacing="1" w:line="210" w:lineRule="atLeast"/>
        <w:rPr>
          <w:rFonts w:ascii="Arial" w:hAnsi="Arial" w:cs="Arial"/>
          <w:color w:val="000000"/>
        </w:rPr>
      </w:pPr>
    </w:p>
    <w:p w14:paraId="4E3B5683" w14:textId="77777777" w:rsidR="00845D94" w:rsidRDefault="00845D94" w:rsidP="00DE761B">
      <w:pPr>
        <w:spacing w:before="100" w:beforeAutospacing="1" w:after="100" w:afterAutospacing="1" w:line="210" w:lineRule="atLeast"/>
        <w:rPr>
          <w:rFonts w:ascii="Arial" w:hAnsi="Arial" w:cs="Arial"/>
          <w:color w:val="000000"/>
        </w:rPr>
      </w:pPr>
    </w:p>
    <w:p w14:paraId="5572C5CB" w14:textId="77777777" w:rsidR="00845D94" w:rsidRDefault="00845D94" w:rsidP="00DE761B">
      <w:pPr>
        <w:spacing w:before="100" w:beforeAutospacing="1" w:after="100" w:afterAutospacing="1" w:line="210" w:lineRule="atLeast"/>
        <w:rPr>
          <w:rFonts w:ascii="Arial" w:hAnsi="Arial" w:cs="Arial"/>
          <w:color w:val="000000"/>
        </w:rPr>
      </w:pPr>
    </w:p>
    <w:p w14:paraId="2F1ACD4C"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5</w:t>
      </w:r>
    </w:p>
    <w:p w14:paraId="32429A3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(5) The success of the taxpayer in carrying on other similar or dissimilar activities.</w:t>
      </w:r>
      <w:r>
        <w:rPr>
          <w:rFonts w:ascii="Arial" w:hAnsi="Arial" w:cs="Arial"/>
          <w:color w:val="000000"/>
        </w:rPr>
        <w:t> - The fact that the taxpayer has engaged in similar activities in the past and converted them from unprofitable to profitable enterprises may indicate that he is engaged in the present activity for profit, even though the activity is presently unprofitable.</w:t>
      </w:r>
    </w:p>
    <w:p w14:paraId="40227C3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taxpayer’s financial success in other activities. This information will be gathered from prior year tax returns as well as the years under examination.</w:t>
      </w:r>
    </w:p>
    <w:p w14:paraId="0603C36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will prepare a worksheet that details the history of other activities.</w:t>
      </w:r>
      <w:r>
        <w:rPr>
          <w:rFonts w:ascii="Arial" w:hAnsi="Arial" w:cs="Arial"/>
          <w:color w:val="000000"/>
        </w:rPr>
        <w:br/>
        <w:t>This detail should show the profits and losses derived from the activities. In general, many taxpayers have achieved financial success in other business endeavors and yet failed in the operation of the activity in question.</w:t>
      </w:r>
    </w:p>
    <w:p w14:paraId="596B876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focus on activities in addition to the taxpayer’s primary source of income. For example, if the taxpayer is a medical doctor, the examiner should not focus on his or her success with his or her medical practice. The examiner should focus on success or failure of other unrelated ventures that were conducted in addition to the medical practice, such as the operation of a restaurant or a kennel.</w:t>
      </w:r>
    </w:p>
    <w:p w14:paraId="0D365D7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In addition to the aforementioned worksheet, the examiner needs to document any specific instances where the taxpayer has abandoned certain activities when those activities have proven to be unsuccessful.</w:t>
      </w:r>
    </w:p>
    <w:p w14:paraId="79ACC9B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5</w:t>
      </w:r>
    </w:p>
    <w:p w14:paraId="74C44F3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financial successes that the taxpayer has had with other activities. A statement should also address specific instances where the taxpayer has abandoned any activities.</w:t>
      </w:r>
    </w:p>
    <w:p w14:paraId="2A20F9D5" w14:textId="77777777" w:rsidR="00845D94" w:rsidRDefault="00845D94" w:rsidP="00DE761B">
      <w:pPr>
        <w:spacing w:before="100" w:beforeAutospacing="1" w:after="100" w:afterAutospacing="1" w:line="210" w:lineRule="atLeast"/>
        <w:rPr>
          <w:rFonts w:ascii="Arial" w:hAnsi="Arial" w:cs="Arial"/>
          <w:color w:val="000000"/>
        </w:rPr>
      </w:pPr>
    </w:p>
    <w:p w14:paraId="4E1D210B" w14:textId="77777777" w:rsidR="00845D94" w:rsidRDefault="00845D94" w:rsidP="00DE761B">
      <w:pPr>
        <w:spacing w:before="100" w:beforeAutospacing="1" w:after="100" w:afterAutospacing="1" w:line="210" w:lineRule="atLeast"/>
        <w:rPr>
          <w:rFonts w:ascii="Arial" w:hAnsi="Arial" w:cs="Arial"/>
          <w:color w:val="000000"/>
        </w:rPr>
      </w:pPr>
    </w:p>
    <w:p w14:paraId="4E897378" w14:textId="77777777" w:rsidR="00845D94" w:rsidRDefault="00845D94" w:rsidP="00DE761B">
      <w:pPr>
        <w:spacing w:before="100" w:beforeAutospacing="1" w:after="100" w:afterAutospacing="1" w:line="210" w:lineRule="atLeast"/>
        <w:rPr>
          <w:rFonts w:ascii="Arial" w:hAnsi="Arial" w:cs="Arial"/>
          <w:color w:val="000000"/>
        </w:rPr>
      </w:pPr>
    </w:p>
    <w:p w14:paraId="0A1F9F95"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6</w:t>
      </w:r>
    </w:p>
    <w:p w14:paraId="7A39DA9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(6) The taxpayer’s history of income or losses with respect to the activity</w:t>
      </w:r>
      <w:r>
        <w:rPr>
          <w:rFonts w:ascii="Arial" w:hAnsi="Arial" w:cs="Arial"/>
          <w:color w:val="000000"/>
        </w:rPr>
        <w:t xml:space="preserve">. - A series of losses during the initial or start-up stage of an activity may not necessarily be an indication that the activity is not engaged in for profit. However, where losses continue to be sustained beyond the period which customarily is necessary to bring the operation to profitable status such continued losses, if not explainable, as due to customary business risks or reverses, may be indicative that the activity is not being engaged in for profit. If losses are sustained because of unforeseen or fortuitous circumstances which are beyond the control of the taxpayer, such </w:t>
      </w:r>
      <w:r>
        <w:rPr>
          <w:rFonts w:ascii="Arial" w:hAnsi="Arial" w:cs="Arial"/>
          <w:color w:val="000000"/>
        </w:rPr>
        <w:lastRenderedPageBreak/>
        <w:t>as drought, disease, fire, theft, weather damages, other involuntary conversions, or depressed market conditions, such losses would not be an indication that the activity is not engaged in for profit. A series of years in which net income was realized would of course be strong evidence that the activity is engaged in for profit.</w:t>
      </w:r>
    </w:p>
    <w:p w14:paraId="1882B27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history of income or losses generated by the activity. This documentation should be prepared on a detailed worksheet with any narrative as necessary. While this factor may present the taxpayer in a negative light, examiners should not use this relevant factor by itself in reaching a conclusion regarding the profit motive of the activity.</w:t>
      </w:r>
    </w:p>
    <w:p w14:paraId="69042A5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Some of the nine relevant factors will overlap through the course of the examination process. Information developed for one factor may be used in the development of other factors. Factor 6 is one of the most important factors of the nine. This factor supports the framework of this Code section.</w:t>
      </w:r>
    </w:p>
    <w:p w14:paraId="5FD9E3B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prepare a worksheet that shows a history of the activity’s profits and losses such as that shown in </w:t>
      </w:r>
      <w:hyperlink r:id="rId8" w:anchor="appendix04" w:history="1">
        <w:r>
          <w:rPr>
            <w:rStyle w:val="Hyperlink"/>
            <w:rFonts w:ascii="Arial" w:hAnsi="Arial" w:cs="Arial"/>
            <w:b/>
            <w:bCs/>
            <w:color w:val="1C4E80"/>
          </w:rPr>
          <w:t>Appendix D</w:t>
        </w:r>
      </w:hyperlink>
      <w:r>
        <w:rPr>
          <w:rFonts w:ascii="Arial" w:hAnsi="Arial" w:cs="Arial"/>
          <w:b/>
          <w:bCs/>
          <w:color w:val="000000"/>
        </w:rPr>
        <w:t>.</w:t>
      </w:r>
      <w:r>
        <w:rPr>
          <w:rFonts w:ascii="Arial" w:hAnsi="Arial" w:cs="Arial"/>
          <w:color w:val="000000"/>
        </w:rPr>
        <w:t xml:space="preserve"> The examiner will need to gather prior year tax information using Integrated Data Retrieval System (IDRS). The examiner should order the original returns for any prior years that are no longer “online.” These returns would be ordered for review purposes using local procedures. The examiner can copy the original returns and place them in the administrative file. The taxpayer can also be requested to provide copies of the applicable returns.</w:t>
      </w:r>
    </w:p>
    <w:p w14:paraId="4500AFB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prepare the worksheet with a separate column that shows the amount of depreciation that was deducted in each tax period. This separation is required for use in the development of other relevant factors. If the taxpayer has deducted other land carrying costs, such as real estate taxes or related interest expense, then these expenses should be shown in a separate column. Such real estate taxes and mortgage interest would be deductible on Schedule A subject to AGI phase-out limitations.</w:t>
      </w:r>
    </w:p>
    <w:p w14:paraId="466255C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6</w:t>
      </w:r>
    </w:p>
    <w:p w14:paraId="458179A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IRC § 183 focuses on the lack of profit potential for a specific activity. The question regarding profit motive is initially triggered by history of losses. For this reason, the development of this relevant factor provides the framework for this section. Examiners should not base any conclusions using this relevant factor alone.</w:t>
      </w:r>
    </w:p>
    <w:p w14:paraId="1324C4A7" w14:textId="77777777" w:rsidR="00845D94" w:rsidRDefault="00845D94" w:rsidP="00DE761B">
      <w:pPr>
        <w:spacing w:before="100" w:beforeAutospacing="1" w:after="100" w:afterAutospacing="1" w:line="210" w:lineRule="atLeast"/>
        <w:rPr>
          <w:rFonts w:ascii="Arial" w:hAnsi="Arial" w:cs="Arial"/>
          <w:color w:val="000000"/>
        </w:rPr>
      </w:pPr>
    </w:p>
    <w:p w14:paraId="0498EB00" w14:textId="77777777" w:rsidR="00845D94" w:rsidRDefault="00845D94" w:rsidP="00DE761B">
      <w:pPr>
        <w:spacing w:before="100" w:beforeAutospacing="1" w:after="100" w:afterAutospacing="1" w:line="210" w:lineRule="atLeast"/>
        <w:rPr>
          <w:rFonts w:ascii="Arial" w:hAnsi="Arial" w:cs="Arial"/>
          <w:color w:val="000000"/>
        </w:rPr>
      </w:pPr>
    </w:p>
    <w:p w14:paraId="797C188B"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7</w:t>
      </w:r>
    </w:p>
    <w:p w14:paraId="28C6798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(7) The amount of occasional profits, if any, which are earned.</w:t>
      </w:r>
      <w:r>
        <w:rPr>
          <w:rFonts w:ascii="Arial" w:hAnsi="Arial" w:cs="Arial"/>
          <w:color w:val="000000"/>
        </w:rPr>
        <w:t xml:space="preserve"> - The amount of profits in relation to the amount of losses incurred, and in relation to the amount of the taxpayer's investment and the value of the assets used in the activity, may provide useful criteria in determining the taxpayer's intent. An occasional small profit from an activity generating large </w:t>
      </w:r>
      <w:r>
        <w:rPr>
          <w:rFonts w:ascii="Arial" w:hAnsi="Arial" w:cs="Arial"/>
          <w:color w:val="000000"/>
        </w:rPr>
        <w:lastRenderedPageBreak/>
        <w:t>losses, or from an activity in which the taxpayer has made a large investment, would not generally be determinative that the activity is engaged in for profit. However, substantial profit, though only occasional, would generally be indicative that an activity is engaged in for profit, where the investment or losses are comparatively small. Moreover, an opportunity to earn a substantial ultimate profit in a highly speculative venture is ordinarily sufficient to indicate that the activity is engaged in for profit even though losses or only occasional small profits are actually generated.</w:t>
      </w:r>
    </w:p>
    <w:p w14:paraId="6130A1E1"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address the amount of occasional profits that the taxpayer has derived from the activity. In most instances where the provisions of IRC § 183 are considered, the taxpayer will have few profits, if any.</w:t>
      </w:r>
    </w:p>
    <w:p w14:paraId="21BF2848"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consider whether the taxpayer has generated any profits from the activity. A worksheet would be a useful tool in showing these profits or the lack thereof.</w:t>
      </w:r>
    </w:p>
    <w:p w14:paraId="3D79091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pinpoint the exact source of the gross receipts reported for the activity on the tax return. There have been instances where taxpayers have reported gross receipts, which were derived from sources other than the activity, onto the Schedule for the activity. The misplacement of income may be an error, or it may be a deliberate attempt to show revenue where revenue did not exist.</w:t>
      </w:r>
    </w:p>
    <w:p w14:paraId="675E239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If the examiner determines that certain gross receipts were mistakenly reported on the activity’s Schedule, the examiner should not include these gross receipts in any of the worksheets prepared for the purpose of developing the IRC § 183 issue. If any worksheets are prepared with the omission of any such gross receipts, a footnote should be included on each worksheet disclosing such omission.</w:t>
      </w:r>
    </w:p>
    <w:p w14:paraId="21879A0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Example</w:t>
      </w:r>
    </w:p>
    <w:p w14:paraId="6A2D511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Schedule C for a dog breeding activity contained gross receipts for $3,200.</w:t>
      </w:r>
      <w:r>
        <w:rPr>
          <w:rFonts w:ascii="Arial" w:hAnsi="Arial" w:cs="Arial"/>
          <w:color w:val="000000"/>
        </w:rPr>
        <w:br/>
        <w:t>Upon further development, the examiner discovered that the entire amount of the gross receipts pertained to a separate activity, other than the dog breeding.</w:t>
      </w:r>
      <w:r>
        <w:rPr>
          <w:rFonts w:ascii="Arial" w:hAnsi="Arial" w:cs="Arial"/>
          <w:color w:val="000000"/>
        </w:rPr>
        <w:br/>
        <w:t>The examiner did not include the $3,200 of misplaced gross receipts in any worksheets during the development of the IRC § 183 issue. The examiner did incorporate footnotes that disclosed that $3,200 of gross receipts was erroneously reported on the Schedule C.</w:t>
      </w:r>
    </w:p>
    <w:p w14:paraId="678CC8E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If as in the aforementioned example, a significant sum of gross receipts was misreported on the activity’s Schedule and significant misrepresentation for the profitability results, the examiner should consider the implications of such misplacement. Civil fraud may be a consideration depending upon the overall impact.</w:t>
      </w:r>
    </w:p>
    <w:p w14:paraId="1F0529A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If the examiner in the previous example had not excluded the misplaced gross receipts from the various IRC § 183 worksheets, then a true picture of the taxpayer’s activity would not have been portrayed.</w:t>
      </w:r>
    </w:p>
    <w:p w14:paraId="241CBC2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Some taxpayers have fabricated income for the activity in an effort to put forth an appearance of profit motive. The examiner needs to verify the income. Such fabrication raises consideration of potential fraud.</w:t>
      </w:r>
    </w:p>
    <w:p w14:paraId="7D6BB42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lastRenderedPageBreak/>
        <w:t>Summary of Factor 7</w:t>
      </w:r>
    </w:p>
    <w:p w14:paraId="27EB4A02"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should consider the amount of occasional profits that the activity may generate. However, the examiner should determine the source of the gross receipts just in the event the gross receipts have been misreported on the tax return. Such misplacement could misstate the profitability of the activity and should be removed from the IRC § 183 issue development with footnotes or disclosures to that effect.</w:t>
      </w:r>
    </w:p>
    <w:p w14:paraId="088302BA" w14:textId="77777777" w:rsidR="00845D94" w:rsidRDefault="00845D94" w:rsidP="00DE761B">
      <w:pPr>
        <w:spacing w:before="100" w:beforeAutospacing="1" w:after="100" w:afterAutospacing="1" w:line="210" w:lineRule="atLeast"/>
        <w:rPr>
          <w:rFonts w:ascii="Arial" w:hAnsi="Arial" w:cs="Arial"/>
          <w:color w:val="000000"/>
        </w:rPr>
      </w:pPr>
    </w:p>
    <w:p w14:paraId="250C3E70"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8</w:t>
      </w:r>
    </w:p>
    <w:p w14:paraId="61C4103F"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(8) The financial status of the taxpayer.</w:t>
      </w:r>
      <w:r>
        <w:rPr>
          <w:rFonts w:ascii="Arial" w:hAnsi="Arial" w:cs="Arial"/>
          <w:color w:val="000000"/>
        </w:rPr>
        <w:t> - The fact that the taxpayer does not have substantial income or capital from sources other than the activity may indicate that an activity is engaged in for profit. Substantial income from sources other than the activity (particularly if the losses from the activity generate substantial tax benefits) may indicate that the activity is not engaged in for profit especially if there are personal or recreational elements involved.</w:t>
      </w:r>
    </w:p>
    <w:p w14:paraId="39B03E9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This factor addresses the financial status of the taxpayer. In some instances, the taxpayer may have the financial wherewithal to sustain a history of financial losses for the activity. Certain taxpayers may receive a tax benefit from the losses incurred by the activity as these losses will offset other substantial sources of income.</w:t>
      </w:r>
    </w:p>
    <w:p w14:paraId="395F054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In general, taxpayers with other substantial sources of income have the financial wherewithal to sustain significant losses from activities that appear to meet the criteria of the provisions set forth under IRC § 183.</w:t>
      </w:r>
    </w:p>
    <w:p w14:paraId="0D5AFC8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Misinformation has been written that advises taxpayers to enter into certain activities for the purpose of deriving a tax benefit. Taxpayers with other substantial sources of income have the financial wherewithal to enter such activities irrespective of the motivation. The examiner needs to understand why the taxpayer has not abandoned an unsuccessful activity when other taxpayers who lack the same financial wherewithal would most likely abandon the unprofitable activity.</w:t>
      </w:r>
    </w:p>
    <w:p w14:paraId="7697225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Many Tax Court cases have been pursued which involve taxpayers that have other substantial sources of income that have engaged in historically unprofitable activities without abandonment. In general, taxpayers who have other substantial sources of income have not </w:t>
      </w:r>
      <w:proofErr w:type="spellStart"/>
      <w:r>
        <w:rPr>
          <w:rFonts w:ascii="Arial" w:hAnsi="Arial" w:cs="Arial"/>
          <w:color w:val="000000"/>
        </w:rPr>
        <w:t>faired</w:t>
      </w:r>
      <w:proofErr w:type="spellEnd"/>
      <w:r>
        <w:rPr>
          <w:rFonts w:ascii="Arial" w:hAnsi="Arial" w:cs="Arial"/>
          <w:color w:val="000000"/>
        </w:rPr>
        <w:t xml:space="preserve"> as well in Tax Court litigation as taxpayers who do not have such financial wherewithal.</w:t>
      </w:r>
    </w:p>
    <w:p w14:paraId="1F0DF04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document the financial status of the taxpayer in the workpapers. The examiner should also make a statement to the effect that the financial status has enabled the taxpayer to sustain a history of losses in the activity.</w:t>
      </w:r>
    </w:p>
    <w:p w14:paraId="74C87B88"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Earlier text directed the examiner to prepare a tax savings benefit analysis. This spreadsheet would show possible motivation for certain taxpayers to continue participation in an unsuccessful financial endeavor.</w:t>
      </w:r>
    </w:p>
    <w:p w14:paraId="4A380E2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8</w:t>
      </w:r>
    </w:p>
    <w:p w14:paraId="638326C2"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lastRenderedPageBreak/>
        <w:t>In general, taxpayers who have other substantial sources of income have the financial wherewithal to sustain a history of losses with respect to not for profit activities. Some taxpayers actually derive a tax benefit from participation in these activities since the losses offset the other sources of substantial income.</w:t>
      </w:r>
    </w:p>
    <w:p w14:paraId="3972DCB5" w14:textId="77777777" w:rsidR="00845D94" w:rsidRDefault="00845D94" w:rsidP="00DE761B">
      <w:pPr>
        <w:spacing w:before="100" w:beforeAutospacing="1" w:after="100" w:afterAutospacing="1" w:line="210" w:lineRule="atLeast"/>
        <w:rPr>
          <w:rFonts w:ascii="Arial" w:hAnsi="Arial" w:cs="Arial"/>
          <w:color w:val="000000"/>
        </w:rPr>
      </w:pPr>
    </w:p>
    <w:p w14:paraId="0689EBBE" w14:textId="77777777" w:rsidR="00DE761B" w:rsidRDefault="00DE761B" w:rsidP="00DE761B">
      <w:pPr>
        <w:pBdr>
          <w:bottom w:val="single" w:sz="4" w:space="1" w:color="auto"/>
        </w:pBdr>
        <w:spacing w:before="100" w:beforeAutospacing="1" w:after="100" w:afterAutospacing="1" w:line="210" w:lineRule="atLeast"/>
        <w:outlineLvl w:val="3"/>
        <w:rPr>
          <w:rFonts w:ascii="Arial" w:hAnsi="Arial" w:cs="Arial"/>
          <w:b/>
          <w:bCs/>
          <w:color w:val="001E5A"/>
          <w:u w:val="single"/>
        </w:rPr>
      </w:pPr>
      <w:r>
        <w:rPr>
          <w:rFonts w:ascii="Arial" w:hAnsi="Arial" w:cs="Arial"/>
          <w:b/>
          <w:bCs/>
          <w:color w:val="001E5A"/>
          <w:u w:val="single"/>
        </w:rPr>
        <w:t>Factor 9</w:t>
      </w:r>
    </w:p>
    <w:p w14:paraId="74257F48"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(9) Elements of personal pleasure or recreation.</w:t>
      </w:r>
      <w:r>
        <w:rPr>
          <w:rFonts w:ascii="Arial" w:hAnsi="Arial" w:cs="Arial"/>
          <w:color w:val="000000"/>
        </w:rPr>
        <w:t> - The presence of personal motives in carrying on of an activity may indicate that the activity is not engaged in for profit, especially where there are recreational or personal elements involved. On the other hand, a profit motivation may be indicated where an activity lacks any appeal other than profit. It is not, however, necessary that an activity be engaged in with the exclusive intention of deriving a profit or with the intention of maximizing profits. For example, the availability of other investments which would yield a higher return, or which would be more likely to be profitable, is not evidence that an activity is not engaged in for profit. An activity will not be treated as not engaged in for profit merely because the taxpayer has purposes or motivations other than solely to make a profit. Also, the fact that the taxpayer derives personal pleasure from engaging in the activity is not sufficient to cause the activity to be classified as not engaged in for profit if the activity is in fact engaged in for profit as evidenced by other factors whether or not listed in this paragraph.</w:t>
      </w:r>
    </w:p>
    <w:p w14:paraId="5D90F44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Section 183 has been referred to as the “hobby loss” section because many taxpayers have engaged in unprofitable activities due to the pleasurable attributes of the activities. Factor 9 addresses the elements of personal pleasure or recreation of the activity.</w:t>
      </w:r>
    </w:p>
    <w:p w14:paraId="1CF7284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must develop an understanding of the taxpayer’s activity. This understanding must be documented in the workpapers. The examiner must document all tasks that the taxpayer performs within the activity.</w:t>
      </w:r>
    </w:p>
    <w:p w14:paraId="50D0C3E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Some taxpayers will attempt to downplay any pleasurable aspects of the activity. Many taxpayers will express a passion for their activity. A skilled examiner will be able to draw this passion from the taxpayer through conversation. The courts do not mandate that taxpayers cannot enjoy the method by which they derive their income. Many taxpayers resist the phraseology of “hobby loss” in reference to IRC § 183. Examiners may wish to refrain from that terminology and refer to the actual title “Activity Not Engaged in for Profit.”</w:t>
      </w:r>
    </w:p>
    <w:p w14:paraId="73F8FAF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Summary of Factor 9</w:t>
      </w:r>
    </w:p>
    <w:p w14:paraId="31BFD0F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examiner needs to address the pleasurable and recreational aspects of the activity. By this point in the examination, the taxpayer is aware of the direction that the exam is going. The taxpayer knows about the nine relevant factors. A taxpayer with a savvy representative has been advised to downplay the pleasurable aspects and emphasize the hard work of the activity. Skilled listening will help the examiner to document and sort the details regarding this relevant factor.</w:t>
      </w:r>
    </w:p>
    <w:p w14:paraId="26C025F1" w14:textId="77777777" w:rsidR="00DE761B" w:rsidRDefault="00DE761B" w:rsidP="00DE761B">
      <w:pPr>
        <w:jc w:val="both"/>
        <w:rPr>
          <w:sz w:val="16"/>
          <w:szCs w:val="16"/>
        </w:rPr>
      </w:pPr>
      <w:r>
        <w:br w:type="page"/>
      </w:r>
    </w:p>
    <w:p w14:paraId="347C4759" w14:textId="77777777" w:rsidR="00DE761B" w:rsidRDefault="00DE761B" w:rsidP="00DE761B">
      <w:pPr>
        <w:pBdr>
          <w:top w:val="single" w:sz="4" w:space="1" w:color="auto"/>
          <w:left w:val="single" w:sz="4" w:space="4" w:color="auto"/>
          <w:bottom w:val="single" w:sz="4" w:space="1" w:color="auto"/>
          <w:right w:val="single" w:sz="4" w:space="4" w:color="auto"/>
        </w:pBdr>
        <w:shd w:val="clear" w:color="auto" w:fill="000000"/>
        <w:spacing w:line="210" w:lineRule="atLeast"/>
        <w:jc w:val="center"/>
        <w:outlineLvl w:val="2"/>
        <w:rPr>
          <w:rFonts w:ascii="Arial" w:hAnsi="Arial" w:cs="Arial"/>
          <w:b/>
          <w:bCs/>
          <w:color w:val="FFFFFF"/>
          <w:sz w:val="28"/>
          <w:szCs w:val="28"/>
          <w:u w:val="single"/>
        </w:rPr>
      </w:pPr>
      <w:r>
        <w:rPr>
          <w:rFonts w:ascii="Arial" w:hAnsi="Arial" w:cs="Arial"/>
          <w:b/>
          <w:bCs/>
          <w:color w:val="FFFFFF"/>
          <w:sz w:val="28"/>
          <w:szCs w:val="28"/>
          <w:u w:val="single"/>
        </w:rPr>
        <w:lastRenderedPageBreak/>
        <w:t>Appendix B - Suggested Interview Questions</w:t>
      </w:r>
    </w:p>
    <w:p w14:paraId="1EC9EF09" w14:textId="77777777" w:rsidR="00DE761B" w:rsidRDefault="00DE761B" w:rsidP="00DE761B">
      <w:pPr>
        <w:pBdr>
          <w:top w:val="single" w:sz="4" w:space="1" w:color="auto"/>
          <w:left w:val="single" w:sz="4" w:space="4" w:color="auto"/>
          <w:bottom w:val="single" w:sz="4" w:space="1" w:color="auto"/>
          <w:right w:val="single" w:sz="4" w:space="4" w:color="auto"/>
        </w:pBdr>
        <w:shd w:val="clear" w:color="auto" w:fill="000000"/>
        <w:spacing w:line="210" w:lineRule="atLeast"/>
        <w:jc w:val="center"/>
        <w:outlineLvl w:val="2"/>
        <w:rPr>
          <w:rFonts w:ascii="Arial" w:hAnsi="Arial" w:cs="Arial"/>
          <w:b/>
          <w:bCs/>
          <w:color w:val="FFFFFF"/>
          <w:sz w:val="28"/>
          <w:szCs w:val="28"/>
          <w:u w:val="single"/>
        </w:rPr>
      </w:pPr>
      <w:r>
        <w:rPr>
          <w:rFonts w:ascii="Arial" w:hAnsi="Arial" w:cs="Arial"/>
          <w:b/>
          <w:bCs/>
          <w:color w:val="FFFFFF"/>
          <w:sz w:val="28"/>
          <w:szCs w:val="28"/>
          <w:u w:val="single"/>
        </w:rPr>
        <w:t xml:space="preserve"> for Each of 9 Relevant Factors</w:t>
      </w:r>
    </w:p>
    <w:p w14:paraId="43E3ED9B"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following are suggested possible interview questions for each of the nine factors contained in Treas. Regs. §1.183-2(b)(1) through (9) which may be used by examiners to establish if an activity is or is not for profit. Other factors not listed may also need to be considered.</w:t>
      </w:r>
    </w:p>
    <w:p w14:paraId="1A1F3C2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These questions should not be considered all-inclusive. The interview should be tailored to each specific taxpayer. The questions should be asked of the taxpayer in an interview and not be given to the taxpayer and/or authorized representative to complete.</w:t>
      </w:r>
    </w:p>
    <w:p w14:paraId="3B52C29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1.183-2(b)(1) Manner in which the taxpayer carries on the activity</w:t>
      </w:r>
    </w:p>
    <w:p w14:paraId="7100C7D7" w14:textId="77777777"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Background and general description of the business. </w:t>
      </w:r>
    </w:p>
    <w:p w14:paraId="45FF75E5"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did the taxpayer first include (first Schedule C, F. 1120S, 1065, etc.) this business for tax purposes? </w:t>
      </w:r>
    </w:p>
    <w:p w14:paraId="745AB684"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General industry, what specialized niche? </w:t>
      </w:r>
    </w:p>
    <w:p w14:paraId="5718EE79"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Where is business conducted? </w:t>
      </w:r>
    </w:p>
    <w:p w14:paraId="72816FFF"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geographical area? </w:t>
      </w:r>
    </w:p>
    <w:p w14:paraId="6AB273E2"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Specific demographic target population? </w:t>
      </w:r>
    </w:p>
    <w:p w14:paraId="5B1494D1"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business seasonal? </w:t>
      </w:r>
    </w:p>
    <w:p w14:paraId="3F9E0F76"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have a business plan? </w:t>
      </w:r>
    </w:p>
    <w:p w14:paraId="2DC3ED2C"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Was the plan followed? </w:t>
      </w:r>
    </w:p>
    <w:p w14:paraId="506E7984"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did the taxpayer propose to compete with similar businesses? </w:t>
      </w:r>
    </w:p>
    <w:p w14:paraId="3938903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When/how did the idea for the business activity originate? </w:t>
      </w:r>
    </w:p>
    <w:p w14:paraId="4A00C6CC"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Was a business plan written-up? </w:t>
      </w:r>
    </w:p>
    <w:p w14:paraId="1AD76AE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were the financial requirements to start the business? </w:t>
      </w:r>
    </w:p>
    <w:p w14:paraId="552C33B8"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were the funds obtained? </w:t>
      </w:r>
    </w:p>
    <w:p w14:paraId="1BC90EF6"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Bank loans, investors, personal savings, family, etc.? </w:t>
      </w:r>
    </w:p>
    <w:p w14:paraId="0B4FA32D"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documentation is available? </w:t>
      </w:r>
    </w:p>
    <w:p w14:paraId="0933A47B"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is the business currently being financed? </w:t>
      </w:r>
    </w:p>
    <w:p w14:paraId="1D39BFD4"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financial risks are involved in this type of business? </w:t>
      </w:r>
    </w:p>
    <w:p w14:paraId="4B80E3E2"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any type of business insurance carried? </w:t>
      </w:r>
    </w:p>
    <w:p w14:paraId="2AB333F6"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policies in the business name? </w:t>
      </w:r>
    </w:p>
    <w:p w14:paraId="37DD3C8F"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carry on any of these same policies prior to starting the business? </w:t>
      </w:r>
    </w:p>
    <w:p w14:paraId="3D690BC5"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stand to lose or have expenses beyond what he normally incurs? </w:t>
      </w:r>
    </w:p>
    <w:p w14:paraId="01F56BE6"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Does the activity involve multiple undertakings; and if so, what is the organizational and economic interrelationship between them? </w:t>
      </w:r>
    </w:p>
    <w:p w14:paraId="3F38F62D"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Does taxpayer have a license to operate? </w:t>
      </w:r>
    </w:p>
    <w:p w14:paraId="0748E8DB"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activity in an area zoned for business? </w:t>
      </w:r>
    </w:p>
    <w:p w14:paraId="1319CF2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taxpayer’s telephone number listed in the white/yellow pages? </w:t>
      </w:r>
    </w:p>
    <w:p w14:paraId="602C2052"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Does the taxpayer have an internet site? </w:t>
      </w:r>
    </w:p>
    <w:p w14:paraId="17E0C2E2"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do customers find out about the business? </w:t>
      </w:r>
    </w:p>
    <w:p w14:paraId="24A10A75"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signs posted? </w:t>
      </w:r>
    </w:p>
    <w:p w14:paraId="511AE060"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the activity still being conducted? </w:t>
      </w:r>
    </w:p>
    <w:p w14:paraId="0F1EB3B8"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Are any relatives employed in the business? </w:t>
      </w:r>
    </w:p>
    <w:p w14:paraId="27E1627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If relatives are employed, how is wage determined? </w:t>
      </w:r>
    </w:p>
    <w:p w14:paraId="0C8AAFFF" w14:textId="77777777"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are the business records maintained? </w:t>
      </w:r>
    </w:p>
    <w:p w14:paraId="3F8E716D"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Describe the system for recording income and expenses. </w:t>
      </w:r>
    </w:p>
    <w:p w14:paraId="56A22761"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budgets prepared? </w:t>
      </w:r>
    </w:p>
    <w:p w14:paraId="25CDAAB4"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and by whom are expenses recorded? </w:t>
      </w:r>
    </w:p>
    <w:p w14:paraId="5E1A7589"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types of journals are maintained? </w:t>
      </w:r>
    </w:p>
    <w:p w14:paraId="381BE0D0"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books on cash or accrual? </w:t>
      </w:r>
    </w:p>
    <w:p w14:paraId="208C4F7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books and records accurate and complete? If not, why not? </w:t>
      </w:r>
    </w:p>
    <w:p w14:paraId="41D0B7FC"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books comparable to types of books kept by others in same activity? </w:t>
      </w:r>
    </w:p>
    <w:p w14:paraId="7F2F03C7"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a computer used? What software program is used? </w:t>
      </w:r>
    </w:p>
    <w:p w14:paraId="49B0E33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financial statements prepared? </w:t>
      </w:r>
    </w:p>
    <w:p w14:paraId="220909C0"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often and by whom? </w:t>
      </w:r>
    </w:p>
    <w:p w14:paraId="4FC7C5A5"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an accountant or bookkeeper involved? </w:t>
      </w:r>
    </w:p>
    <w:p w14:paraId="3DF61BF0"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do they do and how often? </w:t>
      </w:r>
    </w:p>
    <w:p w14:paraId="259AAD97"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Have they given any advice on the business? </w:t>
      </w:r>
    </w:p>
    <w:p w14:paraId="3A0246CF"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separate bank account(s) used for the business? </w:t>
      </w:r>
    </w:p>
    <w:p w14:paraId="04633B95"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If no, why not? </w:t>
      </w:r>
    </w:p>
    <w:p w14:paraId="6DF1886F"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ATM (cash or credit/debit) cards used on the account(s)? </w:t>
      </w:r>
    </w:p>
    <w:p w14:paraId="660C0B3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there transfers between business and personal accounts? </w:t>
      </w:r>
    </w:p>
    <w:p w14:paraId="77168D8C"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If yes, how are they kept track of in the business books? </w:t>
      </w:r>
    </w:p>
    <w:p w14:paraId="374134E3"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Are the bank statements used to determine business and expenses for the year? </w:t>
      </w:r>
    </w:p>
    <w:p w14:paraId="5B96BA36" w14:textId="77777777"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efforts are made in terms of attracting customers and securing suppliers or products necessary for the business? </w:t>
      </w:r>
    </w:p>
    <w:p w14:paraId="407289FA"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advertising and promotion activity did the taxpayer perform to gain clients/buyers? </w:t>
      </w:r>
    </w:p>
    <w:p w14:paraId="052405EE"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other relationship did the taxpayer have with his clients/buyers? </w:t>
      </w:r>
    </w:p>
    <w:p w14:paraId="52042139"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other relationship did the taxpayer have with his suppliers? </w:t>
      </w:r>
    </w:p>
    <w:p w14:paraId="037B7688"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other relationship did the taxpayer have with his employees? </w:t>
      </w:r>
    </w:p>
    <w:p w14:paraId="327EE552"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forms of advertising have been used? How often? How much? </w:t>
      </w:r>
    </w:p>
    <w:p w14:paraId="4930512E"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effective was the advertising? Have ineffective methods been discontinued? </w:t>
      </w:r>
    </w:p>
    <w:p w14:paraId="5DA73C1C"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Have steps been taken to improve profitability? </w:t>
      </w:r>
    </w:p>
    <w:p w14:paraId="73B9D550"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Any changes in operating methods? What changes? </w:t>
      </w:r>
    </w:p>
    <w:p w14:paraId="3B39416B" w14:textId="77777777" w:rsidR="00DE761B" w:rsidRDefault="00DE761B" w:rsidP="00DE761B">
      <w:pPr>
        <w:numPr>
          <w:ilvl w:val="0"/>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is a profit expected? </w:t>
      </w:r>
    </w:p>
    <w:p w14:paraId="1E8F7A51"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type of profit expectations are there? </w:t>
      </w:r>
    </w:p>
    <w:p w14:paraId="0154441B"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What is maximum profit expected? </w:t>
      </w:r>
    </w:p>
    <w:p w14:paraId="18C568A6"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When will profit occur? </w:t>
      </w:r>
    </w:p>
    <w:p w14:paraId="684C5B8E"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Is it reasonable to expect any profit will result? </w:t>
      </w:r>
    </w:p>
    <w:p w14:paraId="54614537" w14:textId="77777777" w:rsidR="00DE761B" w:rsidRDefault="00DE761B" w:rsidP="00DE761B">
      <w:pPr>
        <w:numPr>
          <w:ilvl w:val="1"/>
          <w:numId w:val="4"/>
        </w:numPr>
        <w:spacing w:before="100" w:beforeAutospacing="1" w:after="100" w:afterAutospacing="1" w:line="210" w:lineRule="atLeast"/>
        <w:rPr>
          <w:rFonts w:ascii="Arial" w:hAnsi="Arial" w:cs="Arial"/>
          <w:color w:val="000000"/>
        </w:rPr>
      </w:pPr>
      <w:r>
        <w:rPr>
          <w:rFonts w:ascii="Arial" w:hAnsi="Arial" w:cs="Arial"/>
          <w:color w:val="000000"/>
        </w:rPr>
        <w:t xml:space="preserve">How many “widgets” must be sold in order to obtain a profit? </w:t>
      </w:r>
    </w:p>
    <w:p w14:paraId="32A9436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1.183-2(b)(2) The expertise of the taxpayer or his advisors</w:t>
      </w:r>
    </w:p>
    <w:p w14:paraId="228C440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Preparation for the activity by extensive study of its accepted business, economic, and scientific practices, or consultation with those are experts therein, may indicate that the taxpayer has a profit motive where the taxpayer carries on the activity in accordance with such practices.</w:t>
      </w:r>
    </w:p>
    <w:p w14:paraId="7A1B7AF0" w14:textId="77777777"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What background information was gathered about this type of activity prior to beginning the business? </w:t>
      </w:r>
    </w:p>
    <w:p w14:paraId="0B484FB0"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Has the taxpayer ever been employed in this area before? </w:t>
      </w:r>
    </w:p>
    <w:p w14:paraId="7025C835"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When, where, for whom, how long, what experience specifically pertains to this activity? </w:t>
      </w:r>
    </w:p>
    <w:p w14:paraId="747E9F13" w14:textId="77777777"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Does the taxpayer have any education which is relevant? </w:t>
      </w:r>
    </w:p>
    <w:p w14:paraId="38A985A0"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Educational institution? </w:t>
      </w:r>
    </w:p>
    <w:p w14:paraId="5A78305A"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Degree, classes, how does it apply to this business or how did it prepare the taxpayer in any way to enter this field of business? </w:t>
      </w:r>
    </w:p>
    <w:p w14:paraId="4FE3D5BE"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Does the education relate to any other business or employment activities? </w:t>
      </w:r>
    </w:p>
    <w:p w14:paraId="728BCD2F" w14:textId="77777777"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rely on the advice of others in starting or developing the business? </w:t>
      </w:r>
    </w:p>
    <w:p w14:paraId="784B8B3E"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consult with experts? </w:t>
      </w:r>
    </w:p>
    <w:p w14:paraId="0529BD71"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 credentials of others in starting or developing the business? </w:t>
      </w:r>
    </w:p>
    <w:p w14:paraId="2D554B87"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experience, education, degrees, business success do they possess which qualify them to advice the taxpayer? </w:t>
      </w:r>
    </w:p>
    <w:p w14:paraId="3C3F4BB7"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How did the taxpayer decide to rely on the person(s) advice? </w:t>
      </w:r>
    </w:p>
    <w:p w14:paraId="634884DE"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Was there any kind of previous personal, family or business relationship with the advisor? </w:t>
      </w:r>
    </w:p>
    <w:p w14:paraId="701E2D3C" w14:textId="77777777"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prepare for the activity by conducting research or an extensive study of its accepted business, economic, and scientific practices? </w:t>
      </w:r>
    </w:p>
    <w:p w14:paraId="50BA48E9"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types of journals, publications, or other reference material did the taxpayer study in preparation to enter this business? </w:t>
      </w:r>
    </w:p>
    <w:p w14:paraId="158C0510"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did the taxpayer learn which entered into the decision to engage in this business activity? </w:t>
      </w:r>
    </w:p>
    <w:p w14:paraId="37AAF84D" w14:textId="77777777" w:rsidR="00DE761B" w:rsidRDefault="00DE761B" w:rsidP="00DE761B">
      <w:pPr>
        <w:numPr>
          <w:ilvl w:val="1"/>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professional publications does the taxpayer now subscribe to and what specific benefit does the taxpayer derive? </w:t>
      </w:r>
    </w:p>
    <w:p w14:paraId="3504725F" w14:textId="77777777"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other life experiences does the taxpayer have which would have prepared the taxpayer to engage in this type of activity? </w:t>
      </w:r>
    </w:p>
    <w:p w14:paraId="06A47C89" w14:textId="77777777" w:rsidR="00DE761B" w:rsidRDefault="00DE761B" w:rsidP="00DE761B">
      <w:pPr>
        <w:numPr>
          <w:ilvl w:val="0"/>
          <w:numId w:val="5"/>
        </w:numPr>
        <w:spacing w:before="100" w:beforeAutospacing="1" w:after="100" w:afterAutospacing="1" w:line="210" w:lineRule="atLeast"/>
        <w:rPr>
          <w:rFonts w:ascii="Arial" w:hAnsi="Arial" w:cs="Arial"/>
          <w:color w:val="000000"/>
        </w:rPr>
      </w:pPr>
      <w:r>
        <w:rPr>
          <w:rFonts w:ascii="Arial" w:hAnsi="Arial" w:cs="Arial"/>
          <w:color w:val="000000"/>
        </w:rPr>
        <w:t xml:space="preserve">What related organizations does the taxpayer belong to? How long? </w:t>
      </w:r>
    </w:p>
    <w:p w14:paraId="6F4A34F6"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1.183-2(b)(3) The time and effort expended by the taxpayer in carrying on the activity</w:t>
      </w:r>
    </w:p>
    <w:p w14:paraId="0CDEAD1E"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fact that the taxpayer devotes much of his personal time and effort to carrying on an activity, particularly if the activity does not have substantial personal or recreation aspects, may indicate an intention to derive profit.</w:t>
      </w:r>
    </w:p>
    <w:p w14:paraId="55A4132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Note – This factor may be given greater weight (in taxpayer’s favor) if there are no substantial personal or recreational aspects present.</w:t>
      </w:r>
    </w:p>
    <w:p w14:paraId="1280261A" w14:textId="77777777" w:rsidR="00DE761B" w:rsidRDefault="00DE761B" w:rsidP="00DE761B">
      <w:pPr>
        <w:numPr>
          <w:ilvl w:val="0"/>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For the taxpayer personally, is this a full-time or part- time activity? </w:t>
      </w:r>
    </w:p>
    <w:p w14:paraId="59425FE0"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How many hours per week? per month? per year? per season? are spent on this activity? </w:t>
      </w:r>
    </w:p>
    <w:p w14:paraId="62650990"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tasks does taxpayer perform? </w:t>
      </w:r>
    </w:p>
    <w:p w14:paraId="592CB672"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Is this more or less time than others in the same line of work devote? </w:t>
      </w:r>
    </w:p>
    <w:p w14:paraId="23602B27"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Did the taxpayer have to give up or reduce the time devoted to a different job or occupation? </w:t>
      </w:r>
    </w:p>
    <w:p w14:paraId="3B6434AF"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If personal time was given up, what did the taxpayer previously do with that time? </w:t>
      </w:r>
    </w:p>
    <w:p w14:paraId="0E45FC49"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If time is not devoted to the activity, did the taxpayer employ competent and qualified persons to carry on the activity? </w:t>
      </w:r>
    </w:p>
    <w:p w14:paraId="2DEC46C6" w14:textId="77777777" w:rsidR="00DE761B" w:rsidRDefault="00DE761B" w:rsidP="00DE761B">
      <w:pPr>
        <w:numPr>
          <w:ilvl w:val="0"/>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Who is involved with the day to day business operations? </w:t>
      </w:r>
    </w:p>
    <w:p w14:paraId="5C63F3FE"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Does the activity have employees? </w:t>
      </w:r>
    </w:p>
    <w:p w14:paraId="01943DDB"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How many? </w:t>
      </w:r>
    </w:p>
    <w:p w14:paraId="2F15A139"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their duties and who does what? </w:t>
      </w:r>
    </w:p>
    <w:p w14:paraId="6BD6D70E"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their hours? Full-time or part-time? Salaries? </w:t>
      </w:r>
    </w:p>
    <w:p w14:paraId="2C052724"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Are employment tax returns filed? </w:t>
      </w:r>
    </w:p>
    <w:p w14:paraId="5CBB534A"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Are any relatives involved with the business in any respect? </w:t>
      </w:r>
    </w:p>
    <w:p w14:paraId="1977151A"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Are information returns prepared? </w:t>
      </w:r>
    </w:p>
    <w:p w14:paraId="08714A69"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 taxpayer’s own duties and responsibilities with respect to the business? </w:t>
      </w:r>
    </w:p>
    <w:p w14:paraId="7D4047F3"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If someone other than the taxpayer is running the business for them, what qualifications and relevant business background do they have? </w:t>
      </w:r>
    </w:p>
    <w:p w14:paraId="2615431E" w14:textId="77777777" w:rsidR="00DE761B" w:rsidRDefault="00DE761B" w:rsidP="00DE761B">
      <w:pPr>
        <w:numPr>
          <w:ilvl w:val="1"/>
          <w:numId w:val="6"/>
        </w:numPr>
        <w:spacing w:before="100" w:beforeAutospacing="1" w:after="100" w:afterAutospacing="1" w:line="210" w:lineRule="atLeast"/>
        <w:rPr>
          <w:rFonts w:ascii="Arial" w:hAnsi="Arial" w:cs="Arial"/>
          <w:color w:val="000000"/>
        </w:rPr>
      </w:pPr>
      <w:r>
        <w:rPr>
          <w:rFonts w:ascii="Arial" w:hAnsi="Arial" w:cs="Arial"/>
          <w:color w:val="000000"/>
        </w:rPr>
        <w:t xml:space="preserve">What decisions do they make? </w:t>
      </w:r>
    </w:p>
    <w:p w14:paraId="18BCA9E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1.183-2(b)(4) Expectation that assets used in activity may appreciate in value</w:t>
      </w:r>
    </w:p>
    <w:p w14:paraId="18CE816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term "profit" encompasses appreciation in the value of assets used in the activity. Thus, the taxpayer may intend to derive a profit from the operation of the activity, and may also intend that even if no profit when appreciation in the value of the land used in the activity realized since income from the activity together with appreciation of land will exceed expenses of operation.</w:t>
      </w:r>
    </w:p>
    <w:p w14:paraId="4547CDCC" w14:textId="77777777" w:rsidR="00DE761B" w:rsidRDefault="00DE761B" w:rsidP="00DE761B">
      <w:pPr>
        <w:numPr>
          <w:ilvl w:val="0"/>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List assets used in the activity. </w:t>
      </w:r>
    </w:p>
    <w:p w14:paraId="6EAEE279"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Were the assets held prior to starting the business? </w:t>
      </w:r>
    </w:p>
    <w:p w14:paraId="46333438"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Was depreciation previously taken as a deduction? </w:t>
      </w:r>
    </w:p>
    <w:p w14:paraId="3567105A"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What was the prior use? </w:t>
      </w:r>
    </w:p>
    <w:p w14:paraId="4DEB1586"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How and when were the assets acquired (verify taxpayer’s basis)? </w:t>
      </w:r>
    </w:p>
    <w:p w14:paraId="4EA5A4CC"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Are any assets used personally? </w:t>
      </w:r>
    </w:p>
    <w:p w14:paraId="43B00E43"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How much is each asset worth today? </w:t>
      </w:r>
    </w:p>
    <w:p w14:paraId="541FE63F"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Has anyone ever offered to buy any of the assets? </w:t>
      </w:r>
    </w:p>
    <w:p w14:paraId="66D0EAC8"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Is it likely the assets will appreciate in value? </w:t>
      </w:r>
    </w:p>
    <w:p w14:paraId="77CBEA12"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Why does the taxpayer expect the appreciation to occur? </w:t>
      </w:r>
    </w:p>
    <w:p w14:paraId="64DFB890"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At what rate are assets expected to appreciate? </w:t>
      </w:r>
    </w:p>
    <w:p w14:paraId="75B8483F"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Over what period of time (how many years)? </w:t>
      </w:r>
    </w:p>
    <w:p w14:paraId="39B89438"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What are the taxpayer’s plans for the appreciated asset(s)? </w:t>
      </w:r>
    </w:p>
    <w:p w14:paraId="791B0195"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At what point does the taxpayer intend to realize the inherent gain for tax purposes? </w:t>
      </w:r>
    </w:p>
    <w:p w14:paraId="1C1897C8" w14:textId="77777777" w:rsidR="00DE761B" w:rsidRDefault="00DE761B" w:rsidP="00DE761B">
      <w:pPr>
        <w:numPr>
          <w:ilvl w:val="1"/>
          <w:numId w:val="7"/>
        </w:numPr>
        <w:spacing w:before="100" w:beforeAutospacing="1" w:after="100" w:afterAutospacing="1" w:line="210" w:lineRule="atLeast"/>
        <w:rPr>
          <w:rFonts w:ascii="Arial" w:hAnsi="Arial" w:cs="Arial"/>
          <w:color w:val="000000"/>
        </w:rPr>
      </w:pPr>
      <w:r>
        <w:rPr>
          <w:rFonts w:ascii="Arial" w:hAnsi="Arial" w:cs="Arial"/>
          <w:color w:val="000000"/>
        </w:rPr>
        <w:t xml:space="preserve">Will the gain on appreciated assets offset operating losses – to the extent that the overall net result on the business is a profit? </w:t>
      </w:r>
    </w:p>
    <w:p w14:paraId="7683A7C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1.183-2(b)(5) The success of the taxpayer in other similar or dissimilar activities</w:t>
      </w:r>
    </w:p>
    <w:p w14:paraId="33C93CA3"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fact that the taxpayer has engaged in similar activities in the past and converted these from unprofitable to profitable enterprises may indicate that he is engaged in the present activity for profit, even though the activity is presently unprofitable.</w:t>
      </w:r>
    </w:p>
    <w:p w14:paraId="4A28190C" w14:textId="77777777" w:rsidR="00DE761B" w:rsidRDefault="00DE761B" w:rsidP="00DE761B">
      <w:pPr>
        <w:numPr>
          <w:ilvl w:val="0"/>
          <w:numId w:val="8"/>
        </w:numPr>
        <w:spacing w:before="100" w:beforeAutospacing="1" w:after="100" w:afterAutospacing="1" w:line="210" w:lineRule="atLeast"/>
        <w:rPr>
          <w:rFonts w:ascii="Arial" w:hAnsi="Arial" w:cs="Arial"/>
          <w:color w:val="000000"/>
        </w:rPr>
      </w:pPr>
      <w:r>
        <w:rPr>
          <w:rFonts w:ascii="Arial" w:hAnsi="Arial" w:cs="Arial"/>
          <w:color w:val="000000"/>
        </w:rPr>
        <w:lastRenderedPageBreak/>
        <w:t xml:space="preserve">What other activities has the taxpayer had previous success? </w:t>
      </w:r>
    </w:p>
    <w:p w14:paraId="7F55C768" w14:textId="77777777" w:rsidR="00DE761B" w:rsidRDefault="00DE761B" w:rsidP="00DE761B">
      <w:pPr>
        <w:numPr>
          <w:ilvl w:val="1"/>
          <w:numId w:val="8"/>
        </w:numPr>
        <w:spacing w:before="100" w:beforeAutospacing="1" w:after="100" w:afterAutospacing="1" w:line="210" w:lineRule="atLeast"/>
        <w:rPr>
          <w:rFonts w:ascii="Arial" w:hAnsi="Arial" w:cs="Arial"/>
          <w:color w:val="000000"/>
        </w:rPr>
      </w:pPr>
      <w:r>
        <w:rPr>
          <w:rFonts w:ascii="Arial" w:hAnsi="Arial" w:cs="Arial"/>
          <w:color w:val="000000"/>
        </w:rPr>
        <w:t xml:space="preserve">Which, if any, were converted from unprofitable into profitable ventures (describe how the taxpayer was involved in this process – what did the taxpayer do to convert it)? </w:t>
      </w:r>
    </w:p>
    <w:p w14:paraId="18CFF01F" w14:textId="77777777" w:rsidR="00DE761B" w:rsidRDefault="00DE761B" w:rsidP="00DE761B">
      <w:pPr>
        <w:numPr>
          <w:ilvl w:val="1"/>
          <w:numId w:val="8"/>
        </w:numPr>
        <w:spacing w:before="100" w:beforeAutospacing="1" w:after="100" w:afterAutospacing="1" w:line="210" w:lineRule="atLeast"/>
        <w:rPr>
          <w:rFonts w:ascii="Arial" w:hAnsi="Arial" w:cs="Arial"/>
          <w:color w:val="000000"/>
        </w:rPr>
      </w:pPr>
      <w:r>
        <w:rPr>
          <w:rFonts w:ascii="Arial" w:hAnsi="Arial" w:cs="Arial"/>
          <w:color w:val="000000"/>
        </w:rPr>
        <w:t xml:space="preserve">What happened to that prior business? </w:t>
      </w:r>
    </w:p>
    <w:p w14:paraId="7C3B9B2B" w14:textId="77777777" w:rsidR="00DE761B" w:rsidRDefault="00DE761B" w:rsidP="00DE761B">
      <w:pPr>
        <w:numPr>
          <w:ilvl w:val="1"/>
          <w:numId w:val="8"/>
        </w:numPr>
        <w:spacing w:before="100" w:beforeAutospacing="1" w:after="100" w:afterAutospacing="1" w:line="210" w:lineRule="atLeast"/>
        <w:rPr>
          <w:rFonts w:ascii="Arial" w:hAnsi="Arial" w:cs="Arial"/>
          <w:color w:val="000000"/>
        </w:rPr>
      </w:pPr>
      <w:r>
        <w:rPr>
          <w:rFonts w:ascii="Arial" w:hAnsi="Arial" w:cs="Arial"/>
          <w:color w:val="000000"/>
        </w:rPr>
        <w:t xml:space="preserve">Ultimately, were the business(s) profitable on an overall net basis? </w:t>
      </w:r>
    </w:p>
    <w:p w14:paraId="15BCAC85"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1.183-2(b)(6) The taxpayer's history of income or losses with respect to the activity</w:t>
      </w:r>
    </w:p>
    <w:p w14:paraId="0233336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 series of losses during the initial or start-up stage of an activity may not necessarily be an indication that the activity is not engaged in for profit. However, where losses continue to be sustained beyond the period which customarily is necessary to bring the operation to profitable status, such continued losses, if not explainable, as due to customary business risks or reverses, may be indicative that the activity is not engaged in for profit. If losses are sustained because of unforeseen or fortuitous circumstances, which are beyond the control of the taxpayer, such as drought, disease, fire, theft, weather damages, other involuntary or depressed market conditions, such losses would not be an indication that the activity is not engaged in for profit. A series of years in which net income was realized would of course by strong evidence that the activity is engaged in for profit.</w:t>
      </w:r>
    </w:p>
    <w:p w14:paraId="0146A12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examiner should prepare a comparative schedule of income and losses (expenses) since inception of the business through the present. </w:t>
      </w:r>
      <w:hyperlink r:id="rId9" w:anchor="appendix04" w:history="1">
        <w:r>
          <w:rPr>
            <w:rStyle w:val="Hyperlink"/>
            <w:rFonts w:ascii="Arial" w:hAnsi="Arial" w:cs="Arial"/>
            <w:b/>
            <w:bCs/>
            <w:color w:val="1C4E80"/>
          </w:rPr>
          <w:t>Appendix D</w:t>
        </w:r>
      </w:hyperlink>
      <w:r>
        <w:rPr>
          <w:rFonts w:ascii="Arial" w:hAnsi="Arial" w:cs="Arial"/>
          <w:color w:val="000000"/>
        </w:rPr>
        <w:t xml:space="preserve"> contains a sample year by year analysis of income and expenses.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09"/>
        <w:gridCol w:w="1088"/>
        <w:gridCol w:w="1088"/>
        <w:gridCol w:w="1088"/>
        <w:gridCol w:w="1088"/>
        <w:gridCol w:w="1088"/>
      </w:tblGrid>
      <w:tr w:rsidR="00DE761B" w14:paraId="1B0FABC2" w14:textId="77777777" w:rsidTr="000268D4">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DA1F0C7" w14:textId="77777777" w:rsidR="00DE761B" w:rsidRDefault="00DE761B" w:rsidP="000268D4">
            <w:pPr>
              <w:spacing w:line="210" w:lineRule="atLeast"/>
              <w:rPr>
                <w:rFonts w:ascii="Arial" w:hAnsi="Arial" w:cs="Arial"/>
                <w:b/>
                <w:bCs/>
                <w:color w:val="000000"/>
              </w:rPr>
            </w:pPr>
            <w:r>
              <w:rPr>
                <w:rFonts w:ascii="Arial" w:hAnsi="Arial" w:cs="Arial"/>
                <w:b/>
                <w:bCs/>
                <w:color w:val="000000"/>
              </w:rPr>
              <w:t>Year</w:t>
            </w:r>
          </w:p>
        </w:tc>
        <w:tc>
          <w:tcPr>
            <w:tcW w:w="0" w:type="auto"/>
            <w:tcBorders>
              <w:top w:val="outset" w:sz="6" w:space="0" w:color="auto"/>
              <w:left w:val="outset" w:sz="6" w:space="0" w:color="auto"/>
              <w:bottom w:val="outset" w:sz="6" w:space="0" w:color="auto"/>
              <w:right w:val="outset" w:sz="6" w:space="0" w:color="auto"/>
            </w:tcBorders>
            <w:vAlign w:val="center"/>
          </w:tcPr>
          <w:p w14:paraId="189EB9F6" w14:textId="77777777"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14:paraId="1C50D783" w14:textId="77777777"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14:paraId="64686AA6" w14:textId="77777777"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14:paraId="14D05F37" w14:textId="77777777" w:rsidR="00DE761B" w:rsidRDefault="00DE761B" w:rsidP="000268D4">
            <w:pPr>
              <w:spacing w:line="210" w:lineRule="atLeast"/>
              <w:rPr>
                <w:rFonts w:ascii="Arial" w:hAnsi="Arial" w:cs="Arial"/>
                <w:b/>
                <w:bCs/>
                <w:color w:val="000000"/>
              </w:rPr>
            </w:pPr>
            <w:r>
              <w:rPr>
                <w:rFonts w:ascii="Arial" w:hAnsi="Arial" w:cs="Arial"/>
                <w:b/>
                <w:bCs/>
                <w:color w:val="000000"/>
              </w:rPr>
              <w:t>XXXX12</w:t>
            </w:r>
          </w:p>
        </w:tc>
        <w:tc>
          <w:tcPr>
            <w:tcW w:w="0" w:type="auto"/>
            <w:tcBorders>
              <w:top w:val="outset" w:sz="6" w:space="0" w:color="auto"/>
              <w:left w:val="outset" w:sz="6" w:space="0" w:color="auto"/>
              <w:bottom w:val="outset" w:sz="6" w:space="0" w:color="auto"/>
              <w:right w:val="outset" w:sz="6" w:space="0" w:color="auto"/>
            </w:tcBorders>
            <w:vAlign w:val="center"/>
          </w:tcPr>
          <w:p w14:paraId="18E16C97" w14:textId="77777777" w:rsidR="00DE761B" w:rsidRDefault="00DE761B" w:rsidP="000268D4">
            <w:pPr>
              <w:spacing w:line="210" w:lineRule="atLeast"/>
              <w:rPr>
                <w:rFonts w:ascii="Arial" w:hAnsi="Arial" w:cs="Arial"/>
                <w:b/>
                <w:bCs/>
                <w:color w:val="000000"/>
              </w:rPr>
            </w:pPr>
            <w:r>
              <w:rPr>
                <w:rFonts w:ascii="Arial" w:hAnsi="Arial" w:cs="Arial"/>
                <w:b/>
                <w:bCs/>
                <w:color w:val="000000"/>
              </w:rPr>
              <w:t>XXXX12</w:t>
            </w:r>
          </w:p>
        </w:tc>
      </w:tr>
      <w:tr w:rsidR="00DE761B" w14:paraId="77AA793B" w14:textId="77777777"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33CEF38" w14:textId="77777777" w:rsidR="00DE761B" w:rsidRDefault="00DE761B" w:rsidP="000268D4">
            <w:pPr>
              <w:spacing w:line="210" w:lineRule="atLeast"/>
              <w:rPr>
                <w:rFonts w:ascii="Arial" w:hAnsi="Arial" w:cs="Arial"/>
                <w:color w:val="000000"/>
              </w:rPr>
            </w:pPr>
            <w:r>
              <w:rPr>
                <w:rFonts w:ascii="Arial" w:hAnsi="Arial" w:cs="Arial"/>
                <w:color w:val="000000"/>
              </w:rPr>
              <w:t>Gross Income</w:t>
            </w:r>
          </w:p>
        </w:tc>
        <w:tc>
          <w:tcPr>
            <w:tcW w:w="0" w:type="auto"/>
            <w:tcBorders>
              <w:top w:val="outset" w:sz="6" w:space="0" w:color="auto"/>
              <w:left w:val="outset" w:sz="6" w:space="0" w:color="auto"/>
              <w:bottom w:val="outset" w:sz="6" w:space="0" w:color="auto"/>
              <w:right w:val="outset" w:sz="6" w:space="0" w:color="auto"/>
            </w:tcBorders>
            <w:vAlign w:val="center"/>
          </w:tcPr>
          <w:p w14:paraId="13B20499"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2F671F79"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222F4026"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09BCA775"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2570E914" w14:textId="77777777" w:rsidR="00DE761B" w:rsidRDefault="00DE761B" w:rsidP="000268D4">
            <w:pPr>
              <w:spacing w:line="210" w:lineRule="atLeast"/>
              <w:rPr>
                <w:rFonts w:ascii="Arial" w:hAnsi="Arial" w:cs="Arial"/>
                <w:color w:val="000000"/>
              </w:rPr>
            </w:pPr>
            <w:r>
              <w:rPr>
                <w:rFonts w:ascii="Arial" w:hAnsi="Arial" w:cs="Arial"/>
                <w:color w:val="000000"/>
              </w:rPr>
              <w:t> </w:t>
            </w:r>
          </w:p>
        </w:tc>
      </w:tr>
      <w:tr w:rsidR="00DE761B" w14:paraId="61C23586" w14:textId="77777777"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1F9CBE3" w14:textId="77777777" w:rsidR="00DE761B" w:rsidRDefault="00DE761B" w:rsidP="000268D4">
            <w:pPr>
              <w:spacing w:line="210" w:lineRule="atLeast"/>
              <w:rPr>
                <w:rFonts w:ascii="Arial" w:hAnsi="Arial" w:cs="Arial"/>
                <w:color w:val="000000"/>
              </w:rPr>
            </w:pPr>
            <w:r>
              <w:rPr>
                <w:rFonts w:ascii="Arial" w:hAnsi="Arial" w:cs="Arial"/>
                <w:color w:val="000000"/>
              </w:rPr>
              <w:t>Expenses (Other than Depreciation)</w:t>
            </w:r>
          </w:p>
        </w:tc>
        <w:tc>
          <w:tcPr>
            <w:tcW w:w="0" w:type="auto"/>
            <w:tcBorders>
              <w:top w:val="outset" w:sz="6" w:space="0" w:color="auto"/>
              <w:left w:val="outset" w:sz="6" w:space="0" w:color="auto"/>
              <w:bottom w:val="outset" w:sz="6" w:space="0" w:color="auto"/>
              <w:right w:val="outset" w:sz="6" w:space="0" w:color="auto"/>
            </w:tcBorders>
            <w:vAlign w:val="center"/>
          </w:tcPr>
          <w:p w14:paraId="470F9C41"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3CEA4CD2"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0391DAA7"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0D7DDB4A"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30525636" w14:textId="77777777" w:rsidR="00DE761B" w:rsidRDefault="00DE761B" w:rsidP="000268D4">
            <w:pPr>
              <w:spacing w:line="210" w:lineRule="atLeast"/>
              <w:rPr>
                <w:rFonts w:ascii="Arial" w:hAnsi="Arial" w:cs="Arial"/>
                <w:color w:val="000000"/>
              </w:rPr>
            </w:pPr>
            <w:r>
              <w:rPr>
                <w:rFonts w:ascii="Arial" w:hAnsi="Arial" w:cs="Arial"/>
                <w:color w:val="000000"/>
              </w:rPr>
              <w:t> </w:t>
            </w:r>
          </w:p>
        </w:tc>
      </w:tr>
      <w:tr w:rsidR="00DE761B" w14:paraId="103A9284" w14:textId="77777777"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8C42B3" w14:textId="77777777" w:rsidR="00DE761B" w:rsidRDefault="00DE761B" w:rsidP="000268D4">
            <w:pPr>
              <w:spacing w:line="210" w:lineRule="atLeast"/>
              <w:rPr>
                <w:rFonts w:ascii="Arial" w:hAnsi="Arial" w:cs="Arial"/>
                <w:color w:val="000000"/>
              </w:rPr>
            </w:pPr>
            <w:r>
              <w:rPr>
                <w:rFonts w:ascii="Arial" w:hAnsi="Arial" w:cs="Arial"/>
                <w:color w:val="000000"/>
              </w:rPr>
              <w:t>Depreciation</w:t>
            </w:r>
          </w:p>
        </w:tc>
        <w:tc>
          <w:tcPr>
            <w:tcW w:w="0" w:type="auto"/>
            <w:tcBorders>
              <w:top w:val="outset" w:sz="6" w:space="0" w:color="auto"/>
              <w:left w:val="outset" w:sz="6" w:space="0" w:color="auto"/>
              <w:bottom w:val="outset" w:sz="6" w:space="0" w:color="auto"/>
              <w:right w:val="outset" w:sz="6" w:space="0" w:color="auto"/>
            </w:tcBorders>
            <w:vAlign w:val="center"/>
          </w:tcPr>
          <w:p w14:paraId="09E7B1E2"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189FF176"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4AFF04D9"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3469CF86"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5A4B2796" w14:textId="77777777" w:rsidR="00DE761B" w:rsidRDefault="00DE761B" w:rsidP="000268D4">
            <w:pPr>
              <w:spacing w:line="210" w:lineRule="atLeast"/>
              <w:rPr>
                <w:rFonts w:ascii="Arial" w:hAnsi="Arial" w:cs="Arial"/>
                <w:color w:val="000000"/>
              </w:rPr>
            </w:pPr>
            <w:r>
              <w:rPr>
                <w:rFonts w:ascii="Arial" w:hAnsi="Arial" w:cs="Arial"/>
                <w:color w:val="000000"/>
              </w:rPr>
              <w:t> </w:t>
            </w:r>
          </w:p>
        </w:tc>
      </w:tr>
      <w:tr w:rsidR="00DE761B" w14:paraId="1334C6B2" w14:textId="77777777" w:rsidTr="000268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2139072" w14:textId="77777777" w:rsidR="00DE761B" w:rsidRDefault="00DE761B" w:rsidP="000268D4">
            <w:pPr>
              <w:spacing w:line="210" w:lineRule="atLeast"/>
              <w:rPr>
                <w:rFonts w:ascii="Arial" w:hAnsi="Arial" w:cs="Arial"/>
                <w:color w:val="000000"/>
              </w:rPr>
            </w:pPr>
            <w:r>
              <w:rPr>
                <w:rFonts w:ascii="Arial" w:hAnsi="Arial" w:cs="Arial"/>
                <w:color w:val="000000"/>
              </w:rPr>
              <w:t>(Losses) or Gains</w:t>
            </w:r>
          </w:p>
        </w:tc>
        <w:tc>
          <w:tcPr>
            <w:tcW w:w="0" w:type="auto"/>
            <w:tcBorders>
              <w:top w:val="outset" w:sz="6" w:space="0" w:color="auto"/>
              <w:left w:val="outset" w:sz="6" w:space="0" w:color="auto"/>
              <w:bottom w:val="outset" w:sz="6" w:space="0" w:color="auto"/>
              <w:right w:val="outset" w:sz="6" w:space="0" w:color="auto"/>
            </w:tcBorders>
            <w:vAlign w:val="center"/>
          </w:tcPr>
          <w:p w14:paraId="33992B9F"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162B542C"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1748D48F"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600F2ABE" w14:textId="77777777" w:rsidR="00DE761B" w:rsidRDefault="00DE761B" w:rsidP="000268D4">
            <w:pPr>
              <w:spacing w:line="210" w:lineRule="atLeast"/>
              <w:rPr>
                <w:rFonts w:ascii="Arial" w:hAnsi="Arial" w:cs="Arial"/>
                <w:color w:val="000000"/>
              </w:rPr>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tcPr>
          <w:p w14:paraId="40E7AF16" w14:textId="77777777" w:rsidR="00DE761B" w:rsidRDefault="00DE761B" w:rsidP="000268D4">
            <w:pPr>
              <w:spacing w:line="210" w:lineRule="atLeast"/>
              <w:rPr>
                <w:rFonts w:ascii="Arial" w:hAnsi="Arial" w:cs="Arial"/>
                <w:color w:val="000000"/>
              </w:rPr>
            </w:pPr>
            <w:r>
              <w:rPr>
                <w:rFonts w:ascii="Arial" w:hAnsi="Arial" w:cs="Arial"/>
                <w:color w:val="000000"/>
              </w:rPr>
              <w:t> </w:t>
            </w:r>
          </w:p>
        </w:tc>
      </w:tr>
    </w:tbl>
    <w:p w14:paraId="6AB75D20"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Is there a trend toward profitability? </w:t>
      </w:r>
    </w:p>
    <w:p w14:paraId="177C72E3"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Are there any profitable years? </w:t>
      </w:r>
    </w:p>
    <w:p w14:paraId="1C503546"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Are there consistent losses? </w:t>
      </w:r>
    </w:p>
    <w:p w14:paraId="4C188ADB"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Do the losses increase from year to year? </w:t>
      </w:r>
    </w:p>
    <w:p w14:paraId="6493D7E3"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Have losses continued beyond what would ordinarily be considered customary? </w:t>
      </w:r>
    </w:p>
    <w:p w14:paraId="16CE01A0"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What is the taxpayer’s explanation for continuing with an unprofitable activity? </w:t>
      </w:r>
    </w:p>
    <w:p w14:paraId="782108A6"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Did the taxpayer change operating methods, adopt new techniques, or abandon nonprofitable methods in a manner consistent with intent to</w:t>
      </w:r>
      <w:r>
        <w:rPr>
          <w:rFonts w:ascii="Arial" w:hAnsi="Arial" w:cs="Arial"/>
          <w:color w:val="000000"/>
        </w:rPr>
        <w:br/>
        <w:t xml:space="preserve">improve profitability. </w:t>
      </w:r>
    </w:p>
    <w:p w14:paraId="2655CAFB"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Why did the taxpayer continue the operation if it continued to lose money? </w:t>
      </w:r>
    </w:p>
    <w:p w14:paraId="4458D0A1"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Were there unforeseen circumstances? </w:t>
      </w:r>
    </w:p>
    <w:p w14:paraId="1E489B57"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Were they beyond the control of the taxpayer? </w:t>
      </w:r>
    </w:p>
    <w:p w14:paraId="627C0CD4"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 xml:space="preserve">What happened and when? </w:t>
      </w:r>
    </w:p>
    <w:p w14:paraId="4C051202" w14:textId="77777777" w:rsidR="00DE761B" w:rsidRDefault="00DE761B" w:rsidP="00DE761B">
      <w:pPr>
        <w:numPr>
          <w:ilvl w:val="0"/>
          <w:numId w:val="9"/>
        </w:numPr>
        <w:spacing w:before="100" w:beforeAutospacing="1" w:after="100" w:afterAutospacing="1" w:line="210" w:lineRule="atLeast"/>
        <w:rPr>
          <w:rFonts w:ascii="Arial" w:hAnsi="Arial" w:cs="Arial"/>
          <w:color w:val="000000"/>
        </w:rPr>
      </w:pPr>
      <w:r>
        <w:rPr>
          <w:rFonts w:ascii="Arial" w:hAnsi="Arial" w:cs="Arial"/>
          <w:color w:val="000000"/>
        </w:rPr>
        <w:t>How did this change the taxpayer’s business plans and what action was taken to deal with the unforeseen circumstances?</w:t>
      </w:r>
    </w:p>
    <w:p w14:paraId="7990AD44"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lastRenderedPageBreak/>
        <w:t>1.183-2(b)(7) The amount of occasional profits, if any, which are earned</w:t>
      </w:r>
    </w:p>
    <w:p w14:paraId="3E54020A"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amount of profits in relation to the amount of losses incurred, and in relation to the amount of the taxpayer’s investment and the value of the assets used in the activity, may provide useful criteria in determining the taxpayer’s intent. An occasional small profit from an activity generating large losses, or from an activity in which the taxpayer has made a large investment, would not generally be determinative that the activity is engaged in for profit. However, substantial profit, though only occasional, would generally be indicative that an activity is engaged in for profit, where the investment or losses are comparatively small. Moreover, an opportunity to earn a substantial ultimate profit in a highly speculative venture is ordinary sufficient to indicate the activity is engaged in for profit even though losses or only occasional small profits are actually generated.</w:t>
      </w:r>
    </w:p>
    <w:p w14:paraId="37DF08AF" w14:textId="77777777" w:rsidR="00DE761B" w:rsidRDefault="00DE761B" w:rsidP="00DE761B">
      <w:pPr>
        <w:numPr>
          <w:ilvl w:val="0"/>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What profits have been earned in any year? </w:t>
      </w:r>
    </w:p>
    <w:p w14:paraId="025CED42" w14:textId="77777777"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Is this a highly speculative business? </w:t>
      </w:r>
    </w:p>
    <w:p w14:paraId="42069B9F" w14:textId="77777777"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Is there any change that the activity could generate a substantial profit in the future which would recover prior losses and the taxpayer’s investment? </w:t>
      </w:r>
    </w:p>
    <w:p w14:paraId="128D07C5" w14:textId="77777777" w:rsidR="00DE761B" w:rsidRDefault="00DE761B" w:rsidP="00DE761B">
      <w:pPr>
        <w:numPr>
          <w:ilvl w:val="0"/>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What amount of an investment has the taxpayer made in the business? </w:t>
      </w:r>
    </w:p>
    <w:p w14:paraId="476FD55A" w14:textId="77777777"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Is this amount significant in relation to the taxpayer’s net worth? </w:t>
      </w:r>
    </w:p>
    <w:p w14:paraId="2858ADCC" w14:textId="77777777" w:rsidR="00DE761B" w:rsidRDefault="00DE761B" w:rsidP="00DE761B">
      <w:pPr>
        <w:numPr>
          <w:ilvl w:val="1"/>
          <w:numId w:val="10"/>
        </w:numPr>
        <w:spacing w:before="100" w:beforeAutospacing="1" w:after="100" w:afterAutospacing="1" w:line="210" w:lineRule="atLeast"/>
        <w:rPr>
          <w:rFonts w:ascii="Arial" w:hAnsi="Arial" w:cs="Arial"/>
          <w:color w:val="000000"/>
        </w:rPr>
      </w:pPr>
      <w:r>
        <w:rPr>
          <w:rFonts w:ascii="Arial" w:hAnsi="Arial" w:cs="Arial"/>
          <w:color w:val="000000"/>
        </w:rPr>
        <w:t xml:space="preserve">What percent of the taxpayer’s net worth has been invested in this venture (obtain financial statements or other evidence of taxpayer’s net worth)? </w:t>
      </w:r>
    </w:p>
    <w:p w14:paraId="6D102540"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1.183-2(b)(8) The financial status of the taxpayer</w:t>
      </w:r>
    </w:p>
    <w:p w14:paraId="1F7206A8"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The fact that the taxpayer does not have substantial income or capital from sources other than the activity may indicate that the activity is engaged in for profit. Substantial income from sources other than the activity (particularly if the losses from the activity generate substantial tax benefits) may indicate that the activity is not engaged in for profit especially if there are personal or recreational elements involved.</w:t>
      </w:r>
    </w:p>
    <w:p w14:paraId="74761EFD"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Note – When substantial tax benefits are being derived, greater weight may be given to the possibility the activity is not for profit, especially if personal or recreational elements are present.</w:t>
      </w:r>
    </w:p>
    <w:p w14:paraId="728FC672" w14:textId="77777777" w:rsidR="00DE761B" w:rsidRDefault="00DE761B" w:rsidP="00DE761B">
      <w:pPr>
        <w:numPr>
          <w:ilvl w:val="0"/>
          <w:numId w:val="11"/>
        </w:numPr>
        <w:spacing w:before="100" w:beforeAutospacing="1" w:after="100" w:afterAutospacing="1" w:line="210" w:lineRule="atLeast"/>
        <w:rPr>
          <w:rFonts w:ascii="Arial" w:hAnsi="Arial" w:cs="Arial"/>
          <w:color w:val="000000"/>
        </w:rPr>
      </w:pPr>
      <w:r>
        <w:rPr>
          <w:rFonts w:ascii="Arial" w:hAnsi="Arial" w:cs="Arial"/>
          <w:color w:val="000000"/>
        </w:rPr>
        <w:t xml:space="preserve">Does the taxpayer have substantial income or capital (investments, etc.) from other sources (list types, sources and amounts)? </w:t>
      </w:r>
    </w:p>
    <w:p w14:paraId="10BCEB0B" w14:textId="77777777" w:rsidR="00DE761B" w:rsidRDefault="00DE761B" w:rsidP="00DE761B">
      <w:pPr>
        <w:numPr>
          <w:ilvl w:val="1"/>
          <w:numId w:val="11"/>
        </w:numPr>
        <w:spacing w:before="100" w:beforeAutospacing="1" w:after="100" w:afterAutospacing="1" w:line="210" w:lineRule="atLeast"/>
        <w:rPr>
          <w:rFonts w:ascii="Arial" w:hAnsi="Arial" w:cs="Arial"/>
          <w:color w:val="000000"/>
        </w:rPr>
      </w:pPr>
      <w:r>
        <w:rPr>
          <w:rFonts w:ascii="Arial" w:hAnsi="Arial" w:cs="Arial"/>
          <w:color w:val="000000"/>
        </w:rPr>
        <w:t xml:space="preserve">What tax benefit does the taxpayer receive from the losses on the activity? </w:t>
      </w:r>
    </w:p>
    <w:p w14:paraId="3A91C091" w14:textId="77777777" w:rsidR="00DE761B" w:rsidRDefault="00DE761B" w:rsidP="00DE761B">
      <w:pPr>
        <w:numPr>
          <w:ilvl w:val="1"/>
          <w:numId w:val="11"/>
        </w:numPr>
        <w:spacing w:before="100" w:beforeAutospacing="1" w:after="100" w:afterAutospacing="1" w:line="210" w:lineRule="atLeast"/>
        <w:rPr>
          <w:rFonts w:ascii="Arial" w:hAnsi="Arial" w:cs="Arial"/>
          <w:color w:val="000000"/>
        </w:rPr>
      </w:pPr>
      <w:r>
        <w:rPr>
          <w:rFonts w:ascii="Arial" w:hAnsi="Arial" w:cs="Arial"/>
          <w:color w:val="000000"/>
        </w:rPr>
        <w:t xml:space="preserve">Are there other economic reasons for the taxpayer to be engaged in the activity? E.g. reduced property taxes for farmland, low interest loans, or federal grants? </w:t>
      </w:r>
    </w:p>
    <w:p w14:paraId="04953DAA" w14:textId="77777777" w:rsidR="00DE761B" w:rsidRDefault="00DE761B" w:rsidP="00DE761B">
      <w:pPr>
        <w:numPr>
          <w:ilvl w:val="1"/>
          <w:numId w:val="11"/>
        </w:numPr>
        <w:spacing w:before="100" w:beforeAutospacing="1" w:after="100" w:afterAutospacing="1" w:line="210" w:lineRule="atLeast"/>
        <w:rPr>
          <w:rFonts w:ascii="Arial" w:hAnsi="Arial" w:cs="Arial"/>
          <w:color w:val="000000"/>
        </w:rPr>
      </w:pPr>
      <w:r>
        <w:rPr>
          <w:rFonts w:ascii="Arial" w:hAnsi="Arial" w:cs="Arial"/>
          <w:color w:val="000000"/>
        </w:rPr>
        <w:t>Can the taxpayer otherwise afford (based on taxpayer’s net worth) to continue with the activity regardless of continued losses?</w:t>
      </w:r>
    </w:p>
    <w:p w14:paraId="6C6B6511"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b/>
          <w:bCs/>
          <w:color w:val="000000"/>
        </w:rPr>
        <w:t>1.183-2(b)(9) Elements of personal pleasure or recreation</w:t>
      </w:r>
    </w:p>
    <w:p w14:paraId="6F1133DC"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 xml:space="preserve">The presence of personal motives in carrying on of an activity may indicate that the activity is not engaged in for profit, especially where there are recreational or personal elements involved. On the other hand, a profit motivation may be indicated where an activity lacks any appeal other than profit. It is not, however, necessary that an activity be engaged in with the </w:t>
      </w:r>
      <w:r>
        <w:rPr>
          <w:rFonts w:ascii="Arial" w:hAnsi="Arial" w:cs="Arial"/>
          <w:color w:val="000000"/>
        </w:rPr>
        <w:lastRenderedPageBreak/>
        <w:t>exclusive intention of deriving a profit or with the intention of maximizing profits. For example, the availability of other investments which would yield a higher return, or which would be more likely to be profitable, is not evidence that an activity is not engaged in for profit. An activity will not be treated as not engaged in for profit merely because the taxpayer has purposes or motivations other than solely to make a profit.</w:t>
      </w:r>
    </w:p>
    <w:p w14:paraId="01FF7457" w14:textId="77777777" w:rsidR="00DE761B" w:rsidRDefault="00DE761B" w:rsidP="00DE761B">
      <w:pPr>
        <w:spacing w:before="100" w:beforeAutospacing="1" w:after="100" w:afterAutospacing="1" w:line="210" w:lineRule="atLeast"/>
        <w:rPr>
          <w:rFonts w:ascii="Arial" w:hAnsi="Arial" w:cs="Arial"/>
          <w:color w:val="000000"/>
        </w:rPr>
      </w:pPr>
      <w:r>
        <w:rPr>
          <w:rFonts w:ascii="Arial" w:hAnsi="Arial" w:cs="Arial"/>
          <w:color w:val="000000"/>
        </w:rPr>
        <w:t>Also, the fact that the taxpayer derives personal pleasure from engaging in the activity is not sufficient to cause the activity to be classified as not engaged in for profit if the activity is in fact engaged in for profit as evidenced by other factors whether or not listed in this paragraph.</w:t>
      </w:r>
    </w:p>
    <w:p w14:paraId="401ED2FF" w14:textId="77777777" w:rsidR="00DE761B" w:rsidRDefault="00DE761B" w:rsidP="00DE761B">
      <w:pPr>
        <w:numPr>
          <w:ilvl w:val="0"/>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Was the taxpayer involved or interested in this, or a related activity, prior to establishing it as a business for tax purposes? </w:t>
      </w:r>
    </w:p>
    <w:p w14:paraId="79914C9D" w14:textId="77777777"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Are elements of fun or recreation generally associated with it by either the taxpayer, members of the taxpayer’s family or by the taxpayer’s friends? </w:t>
      </w:r>
    </w:p>
    <w:p w14:paraId="56351AEB" w14:textId="77777777"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If there are any personal benefits (other than that of succeeding in the business) to being in this business, are they substantial? </w:t>
      </w:r>
    </w:p>
    <w:p w14:paraId="4E569B30" w14:textId="77777777"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If the taxpayer previously engaged in the activity for other than business purposes, what currently distinguishes the activity as a business over what was done before? </w:t>
      </w:r>
    </w:p>
    <w:p w14:paraId="6B8C56E7" w14:textId="77777777" w:rsidR="00DE761B" w:rsidRDefault="00DE761B" w:rsidP="00DE761B">
      <w:pPr>
        <w:numPr>
          <w:ilvl w:val="1"/>
          <w:numId w:val="12"/>
        </w:numPr>
        <w:spacing w:before="100" w:beforeAutospacing="1" w:after="100" w:afterAutospacing="1" w:line="210" w:lineRule="atLeast"/>
        <w:rPr>
          <w:rFonts w:ascii="Arial" w:hAnsi="Arial" w:cs="Arial"/>
          <w:color w:val="000000"/>
        </w:rPr>
      </w:pPr>
      <w:r>
        <w:rPr>
          <w:rFonts w:ascii="Arial" w:hAnsi="Arial" w:cs="Arial"/>
          <w:color w:val="000000"/>
        </w:rPr>
        <w:t xml:space="preserve">Would the taxpayer continue the activity even if he or she never made a profit? </w:t>
      </w:r>
    </w:p>
    <w:p w14:paraId="01EECD4A" w14:textId="77777777" w:rsidR="00DE761B" w:rsidRDefault="00DE761B" w:rsidP="00DE761B">
      <w:pPr>
        <w:jc w:val="both"/>
      </w:pPr>
    </w:p>
    <w:p w14:paraId="41463C9E" w14:textId="77777777" w:rsidR="00DE761B" w:rsidRDefault="00DE761B" w:rsidP="00DE761B">
      <w:pPr>
        <w:jc w:val="both"/>
      </w:pPr>
    </w:p>
    <w:p w14:paraId="3E903DBC" w14:textId="77777777" w:rsidR="00DE761B" w:rsidRDefault="00DE761B" w:rsidP="00DE761B">
      <w:pPr>
        <w:jc w:val="both"/>
      </w:pPr>
    </w:p>
    <w:p w14:paraId="3E9D38F4" w14:textId="77777777" w:rsidR="00DE761B" w:rsidRDefault="00DE761B" w:rsidP="00DE761B">
      <w:pPr>
        <w:jc w:val="both"/>
      </w:pPr>
    </w:p>
    <w:sectPr w:rsidR="00DE761B" w:rsidSect="00845D94">
      <w:headerReference w:type="even" r:id="rId10"/>
      <w:headerReference w:type="default" r:id="rId11"/>
      <w:footerReference w:type="even" r:id="rId12"/>
      <w:footerReference w:type="default" r:id="rId13"/>
      <w:headerReference w:type="first" r:id="rId14"/>
      <w:footerReference w:type="first" r:id="rId15"/>
      <w:pgSz w:w="12240" w:h="15840" w:code="1"/>
      <w:pgMar w:top="1440" w:right="994" w:bottom="990" w:left="1166" w:header="720" w:footer="6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65535" w14:textId="77777777" w:rsidR="00311651" w:rsidRDefault="00311651">
      <w:r>
        <w:separator/>
      </w:r>
    </w:p>
  </w:endnote>
  <w:endnote w:type="continuationSeparator" w:id="0">
    <w:p w14:paraId="1A15C30C" w14:textId="77777777" w:rsidR="00311651" w:rsidRDefault="0031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C662" w14:textId="77777777" w:rsidR="00513CC8" w:rsidRDefault="00513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0BB86" w14:textId="77777777" w:rsidR="00B50A89" w:rsidRPr="008F17B4" w:rsidRDefault="008F17B4" w:rsidP="008F17B4">
    <w:pPr>
      <w:pStyle w:val="Footer"/>
      <w:pBdr>
        <w:top w:val="single" w:sz="4" w:space="1" w:color="auto"/>
      </w:pBdr>
      <w:tabs>
        <w:tab w:val="clear" w:pos="4320"/>
        <w:tab w:val="clear" w:pos="8640"/>
        <w:tab w:val="center" w:pos="5040"/>
        <w:tab w:val="right" w:pos="9990"/>
      </w:tabs>
      <w:rPr>
        <w:i/>
      </w:rPr>
    </w:pPr>
    <w:r w:rsidRPr="00CD5129">
      <w:rPr>
        <w:i/>
      </w:rPr>
      <w:t>p/admin/CYA Letters/</w:t>
    </w:r>
    <w:proofErr w:type="spellStart"/>
    <w:r w:rsidRPr="00CD5129">
      <w:rPr>
        <w:i/>
      </w:rPr>
      <w:t>BusinessFarmLossesCYA</w:t>
    </w:r>
    <w:proofErr w:type="spellEnd"/>
    <w:r>
      <w:rPr>
        <w:i/>
      </w:rPr>
      <w:tab/>
    </w:r>
    <w:r w:rsidRPr="00726EC6">
      <w:rPr>
        <w:i/>
      </w:rPr>
      <w:tab/>
      <w:t xml:space="preserve">Page </w:t>
    </w:r>
    <w:r w:rsidRPr="00726EC6">
      <w:rPr>
        <w:i/>
      </w:rPr>
      <w:fldChar w:fldCharType="begin"/>
    </w:r>
    <w:r w:rsidRPr="00726EC6">
      <w:rPr>
        <w:i/>
      </w:rPr>
      <w:instrText xml:space="preserve"> PAGE  \* Arabic  \* MERGEFORMAT </w:instrText>
    </w:r>
    <w:r w:rsidRPr="00726EC6">
      <w:rPr>
        <w:i/>
      </w:rPr>
      <w:fldChar w:fldCharType="separate"/>
    </w:r>
    <w:r w:rsidR="00EC1E5B">
      <w:rPr>
        <w:i/>
        <w:noProof/>
      </w:rPr>
      <w:t>2</w:t>
    </w:r>
    <w:r w:rsidRPr="00726EC6">
      <w:rPr>
        <w:i/>
      </w:rPr>
      <w:fldChar w:fldCharType="end"/>
    </w:r>
    <w:r w:rsidRPr="00726EC6">
      <w:rPr>
        <w:i/>
      </w:rPr>
      <w:t xml:space="preserve"> of </w:t>
    </w:r>
    <w:r w:rsidRPr="00726EC6">
      <w:rPr>
        <w:i/>
      </w:rPr>
      <w:fldChar w:fldCharType="begin"/>
    </w:r>
    <w:r w:rsidRPr="00726EC6">
      <w:rPr>
        <w:i/>
      </w:rPr>
      <w:instrText xml:space="preserve"> NUMPAGES  \* Arabic  \* MERGEFORMAT </w:instrText>
    </w:r>
    <w:r w:rsidRPr="00726EC6">
      <w:rPr>
        <w:i/>
      </w:rPr>
      <w:fldChar w:fldCharType="separate"/>
    </w:r>
    <w:r w:rsidR="00EC1E5B">
      <w:rPr>
        <w:i/>
        <w:noProof/>
      </w:rPr>
      <w:t>20</w:t>
    </w:r>
    <w:r w:rsidRPr="00726EC6">
      <w:rP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6F170" w14:textId="77777777" w:rsidR="0065447A" w:rsidRPr="0065447A" w:rsidRDefault="001E2E84"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73088" behindDoc="0" locked="0" layoutInCell="1" allowOverlap="1" wp14:anchorId="576F18F1" wp14:editId="5C1CACD7">
              <wp:simplePos x="0" y="0"/>
              <wp:positionH relativeFrom="column">
                <wp:posOffset>6112510</wp:posOffset>
              </wp:positionH>
              <wp:positionV relativeFrom="paragraph">
                <wp:posOffset>-220345</wp:posOffset>
              </wp:positionV>
              <wp:extent cx="490537"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14:paraId="1E4CC607" w14:textId="77777777" w:rsidR="001E2E84" w:rsidRDefault="001E2E84" w:rsidP="001E2E84">
                          <w:r>
                            <w:rPr>
                              <w:noProof/>
                            </w:rPr>
                            <w:drawing>
                              <wp:inline distT="0" distB="0" distL="0" distR="0" wp14:anchorId="1EB9A73C" wp14:editId="5351699C">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6F18F1" id="_x0000_t202" coordsize="21600,21600" o:spt="202" path="m,l,21600r21600,l21600,xe">
              <v:stroke joinstyle="miter"/>
              <v:path gradientshapeok="t" o:connecttype="rect"/>
            </v:shapetype>
            <v:shape id="_x0000_s1028" type="#_x0000_t202" style="position:absolute;left:0;text-align:left;margin-left:481.3pt;margin-top:-17.35pt;width:38.6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" filled="f" stroked="f">
              <v:textbox style="mso-fit-shape-to-text:t">
                <w:txbxContent>
                  <w:p w14:paraId="1E4CC607" w14:textId="77777777" w:rsidR="001E2E84" w:rsidRDefault="001E2E84" w:rsidP="001E2E84">
                    <w:r>
                      <w:rPr>
                        <w:noProof/>
                      </w:rPr>
                      <w:drawing>
                        <wp:inline distT="0" distB="0" distL="0" distR="0" wp14:anchorId="1EB9A73C" wp14:editId="5351699C">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sz w:val="20"/>
        <w:szCs w:val="20"/>
      </w:rPr>
      <w:t>Visit our w</w:t>
    </w:r>
    <w:r w:rsidR="0065447A" w:rsidRPr="0065447A">
      <w:rPr>
        <w:sz w:val="20"/>
        <w:szCs w:val="20"/>
      </w:rPr>
      <w:t>ebsite</w:t>
    </w:r>
    <w:r>
      <w:rPr>
        <w:sz w:val="20"/>
        <w:szCs w:val="20"/>
      </w:rPr>
      <w:t xml:space="preserve"> at </w:t>
    </w:r>
    <w:hyperlink r:id="rId2" w:history="1">
      <w:r w:rsidR="0065447A" w:rsidRPr="001E2E84">
        <w:rPr>
          <w:rStyle w:val="Hyperlink"/>
          <w:i/>
          <w:color w:val="auto"/>
          <w:sz w:val="20"/>
          <w:szCs w:val="20"/>
          <w:u w:val="none"/>
        </w:rPr>
        <w:t>www.mikegordoncpa.net</w:t>
      </w:r>
    </w:hyperlink>
  </w:p>
  <w:p w14:paraId="0848F516" w14:textId="77777777" w:rsidR="00B50A89" w:rsidRPr="0065447A" w:rsidRDefault="00B50A89"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00144FE2" w:rsidRPr="00B30D6D">
      <w:rPr>
        <w:sz w:val="20"/>
        <w:szCs w:val="20"/>
      </w:rPr>
      <w:t xml:space="preserve"> </w:t>
    </w:r>
    <w:r w:rsidR="00144FE2" w:rsidRPr="0065447A">
      <w:rPr>
        <w:i/>
        <w:sz w:val="20"/>
        <w:szCs w:val="20"/>
      </w:rPr>
      <w:t>A</w:t>
    </w:r>
    <w:r w:rsidR="0065447A" w:rsidRPr="0065447A">
      <w:rPr>
        <w:i/>
        <w:sz w:val="20"/>
        <w:szCs w:val="20"/>
      </w:rPr>
      <w:t>merican Institute of C</w:t>
    </w:r>
    <w:r w:rsidR="001E2E84">
      <w:rPr>
        <w:i/>
        <w:sz w:val="20"/>
        <w:szCs w:val="20"/>
      </w:rPr>
      <w:t>PAs</w:t>
    </w:r>
    <w:r w:rsidRPr="0065447A">
      <w:rPr>
        <w:spacing w:val="10"/>
        <w:sz w:val="20"/>
        <w:szCs w:val="20"/>
      </w:rPr>
      <w:t xml:space="preserve"> </w:t>
    </w:r>
    <w:r w:rsidR="00E129D9" w:rsidRPr="0065447A">
      <w:rPr>
        <w:spacing w:val="10"/>
        <w:sz w:val="20"/>
        <w:szCs w:val="20"/>
      </w:rPr>
      <w:t xml:space="preserve">and </w:t>
    </w:r>
    <w:r w:rsidRPr="0065447A">
      <w:rPr>
        <w:i/>
        <w:spacing w:val="10"/>
        <w:sz w:val="20"/>
        <w:szCs w:val="20"/>
      </w:rPr>
      <w:t>Oregon Society of C</w:t>
    </w:r>
    <w:r w:rsidR="001E2E84">
      <w:rPr>
        <w:i/>
        <w:spacing w:val="10"/>
        <w:sz w:val="20"/>
        <w:szCs w:val="20"/>
      </w:rPr>
      <w:t>PAs</w:t>
    </w:r>
    <w:r w:rsidR="001E2E84">
      <w:rPr>
        <w:i/>
        <w:spacing w:val="10"/>
        <w:sz w:val="20"/>
        <w:szCs w:val="20"/>
      </w:rPr>
      <w:tab/>
    </w:r>
    <w:r w:rsidR="001E2E84" w:rsidRPr="0065447A">
      <w:rPr>
        <w:sz w:val="20"/>
        <w:szCs w:val="20"/>
      </w:rPr>
      <w:t xml:space="preserve">Email: </w:t>
    </w:r>
    <w:r w:rsidR="001E2E84" w:rsidRPr="001E2E84">
      <w:rPr>
        <w:i/>
        <w:sz w:val="20"/>
        <w:szCs w:val="20"/>
      </w:rPr>
      <w:t>mike@mikegordoncpa.net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889DA" w14:textId="77777777" w:rsidR="00311651" w:rsidRDefault="00311651">
      <w:r>
        <w:separator/>
      </w:r>
    </w:p>
  </w:footnote>
  <w:footnote w:type="continuationSeparator" w:id="0">
    <w:p w14:paraId="3C9C8927" w14:textId="77777777" w:rsidR="00311651" w:rsidRDefault="00311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68F9" w14:textId="77777777" w:rsidR="00513CC8" w:rsidRDefault="00513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541A" w14:textId="77777777" w:rsidR="00513CC8" w:rsidRDefault="00513C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DB4B" w14:textId="77777777" w:rsidR="003B5470"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70016" behindDoc="0" locked="0" layoutInCell="1" allowOverlap="1" wp14:anchorId="22A4CE50" wp14:editId="278BA2DD">
              <wp:simplePos x="0" y="0"/>
              <wp:positionH relativeFrom="column">
                <wp:posOffset>2200910</wp:posOffset>
              </wp:positionH>
              <wp:positionV relativeFrom="paragraph">
                <wp:posOffset>68580</wp:posOffset>
              </wp:positionV>
              <wp:extent cx="4162425" cy="769620"/>
              <wp:effectExtent l="0" t="0" r="2857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769620"/>
                      </a:xfrm>
                      <a:prstGeom prst="rect">
                        <a:avLst/>
                      </a:prstGeom>
                      <a:solidFill>
                        <a:srgbClr val="FFFFFF"/>
                      </a:solidFill>
                      <a:ln w="9525">
                        <a:solidFill>
                          <a:schemeClr val="tx1"/>
                        </a:solidFill>
                        <a:miter lim="800000"/>
                        <a:headEnd/>
                        <a:tailEnd/>
                      </a:ln>
                    </wps:spPr>
                    <wps:txbx>
                      <w:txbxContent>
                        <w:p w14:paraId="531FA565" w14:textId="77777777" w:rsidR="00513CC8" w:rsidRPr="001E2D9C" w:rsidRDefault="00513CC8" w:rsidP="00513CC8">
                          <w:pPr>
                            <w:jc w:val="center"/>
                            <w:rPr>
                              <w:b/>
                              <w:sz w:val="28"/>
                              <w:szCs w:val="28"/>
                            </w:rPr>
                          </w:pPr>
                          <w:r w:rsidRPr="001E2D9C">
                            <w:rPr>
                              <w:b/>
                              <w:sz w:val="28"/>
                              <w:szCs w:val="28"/>
                            </w:rPr>
                            <w:t>Michael A. Gordon, CPA, LLC</w:t>
                          </w:r>
                          <w:r>
                            <w:rPr>
                              <w:b/>
                              <w:sz w:val="28"/>
                              <w:szCs w:val="28"/>
                            </w:rPr>
                            <w:t xml:space="preserve"> </w:t>
                          </w:r>
                          <w:r w:rsidRPr="002616E8">
                            <w:rPr>
                              <w:b/>
                              <w:sz w:val="18"/>
                              <w:szCs w:val="18"/>
                            </w:rPr>
                            <w:t>(an S corporation)</w:t>
                          </w:r>
                        </w:p>
                        <w:p w14:paraId="0019061C" w14:textId="77777777" w:rsidR="00513CC8" w:rsidRPr="001E2D9C" w:rsidRDefault="00513CC8" w:rsidP="00513CC8">
                          <w:pPr>
                            <w:jc w:val="center"/>
                            <w:rPr>
                              <w:rFonts w:ascii="Arial" w:hAnsi="Arial" w:cs="Arial"/>
                              <w:b/>
                              <w:i/>
                              <w:color w:val="FF0000"/>
                              <w:sz w:val="40"/>
                              <w:szCs w:val="40"/>
                            </w:rPr>
                          </w:pPr>
                          <w:r w:rsidRPr="001E2D9C">
                            <w:rPr>
                              <w:rFonts w:ascii="Arial" w:hAnsi="Arial" w:cs="Arial"/>
                              <w:b/>
                              <w:i/>
                              <w:color w:val="FF0000"/>
                              <w:sz w:val="40"/>
                              <w:szCs w:val="40"/>
                            </w:rPr>
                            <w:t>“Not Your Basic Bean Counter”</w:t>
                          </w:r>
                        </w:p>
                        <w:p w14:paraId="5B0C21A8" w14:textId="77777777" w:rsidR="00513CC8" w:rsidRDefault="00513CC8" w:rsidP="00513CC8">
                          <w:pPr>
                            <w:jc w:val="center"/>
                          </w:pPr>
                          <w:r>
                            <w:t>290 S. 4</w:t>
                          </w:r>
                          <w:r w:rsidRPr="001E2D9C">
                            <w:rPr>
                              <w:vertAlign w:val="superscript"/>
                            </w:rPr>
                            <w:t>th</w:t>
                          </w:r>
                          <w:r>
                            <w:t xml:space="preserve"> Street, Coos Bay, Oregon 97420          541-269-1272</w:t>
                          </w:r>
                        </w:p>
                        <w:p w14:paraId="7B7420CA" w14:textId="77777777" w:rsidR="00E3145B" w:rsidRPr="00E3145B" w:rsidRDefault="00E3145B" w:rsidP="00E3145B">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4CE50" id="_x0000_t202" coordsize="21600,21600" o:spt="202" path="m,l,21600r21600,l21600,xe">
              <v:stroke joinstyle="miter"/>
              <v:path gradientshapeok="t" o:connecttype="rect"/>
            </v:shapetype>
            <v:shape id="Text Box 2" o:spid="_x0000_s1026" type="#_x0000_t202" style="position:absolute;margin-left:173.3pt;margin-top:5.4pt;width:327.75pt;height:6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" strokecolor="black [3213]">
              <v:textbox>
                <w:txbxContent>
                  <w:p w14:paraId="531FA565" w14:textId="77777777" w:rsidR="00513CC8" w:rsidRPr="001E2D9C" w:rsidRDefault="00513CC8" w:rsidP="00513CC8">
                    <w:pPr>
                      <w:jc w:val="center"/>
                      <w:rPr>
                        <w:b/>
                        <w:sz w:val="28"/>
                        <w:szCs w:val="28"/>
                      </w:rPr>
                    </w:pPr>
                    <w:r w:rsidRPr="001E2D9C">
                      <w:rPr>
                        <w:b/>
                        <w:sz w:val="28"/>
                        <w:szCs w:val="28"/>
                      </w:rPr>
                      <w:t>Michael A. Gordon, CPA, LLC</w:t>
                    </w:r>
                    <w:r>
                      <w:rPr>
                        <w:b/>
                        <w:sz w:val="28"/>
                        <w:szCs w:val="28"/>
                      </w:rPr>
                      <w:t xml:space="preserve"> </w:t>
                    </w:r>
                    <w:r w:rsidRPr="002616E8">
                      <w:rPr>
                        <w:b/>
                        <w:sz w:val="18"/>
                        <w:szCs w:val="18"/>
                      </w:rPr>
                      <w:t>(an S corporation)</w:t>
                    </w:r>
                  </w:p>
                  <w:p w14:paraId="0019061C" w14:textId="77777777" w:rsidR="00513CC8" w:rsidRPr="001E2D9C" w:rsidRDefault="00513CC8" w:rsidP="00513CC8">
                    <w:pPr>
                      <w:jc w:val="center"/>
                      <w:rPr>
                        <w:rFonts w:ascii="Arial" w:hAnsi="Arial" w:cs="Arial"/>
                        <w:b/>
                        <w:i/>
                        <w:color w:val="FF0000"/>
                        <w:sz w:val="40"/>
                        <w:szCs w:val="40"/>
                      </w:rPr>
                    </w:pPr>
                    <w:r w:rsidRPr="001E2D9C">
                      <w:rPr>
                        <w:rFonts w:ascii="Arial" w:hAnsi="Arial" w:cs="Arial"/>
                        <w:b/>
                        <w:i/>
                        <w:color w:val="FF0000"/>
                        <w:sz w:val="40"/>
                        <w:szCs w:val="40"/>
                      </w:rPr>
                      <w:t>“Not Your Basic Bean Counter”</w:t>
                    </w:r>
                  </w:p>
                  <w:p w14:paraId="5B0C21A8" w14:textId="77777777" w:rsidR="00513CC8" w:rsidRDefault="00513CC8" w:rsidP="00513CC8">
                    <w:pPr>
                      <w:jc w:val="center"/>
                    </w:pPr>
                    <w:r>
                      <w:t>290 S. 4</w:t>
                    </w:r>
                    <w:r w:rsidRPr="001E2D9C">
                      <w:rPr>
                        <w:vertAlign w:val="superscript"/>
                      </w:rPr>
                      <w:t>th</w:t>
                    </w:r>
                    <w:r>
                      <w:t xml:space="preserve"> Street, Coos Bay, Oregon 97420          541-269-1272</w:t>
                    </w:r>
                  </w:p>
                  <w:p w14:paraId="7B7420CA" w14:textId="77777777" w:rsidR="00E3145B" w:rsidRPr="00E3145B" w:rsidRDefault="00E3145B" w:rsidP="00E3145B">
                    <w:pPr>
                      <w:jc w:val="center"/>
                      <w:rPr>
                        <w:b/>
                        <w:sz w:val="28"/>
                        <w:szCs w:val="28"/>
                      </w:rPr>
                    </w:pPr>
                  </w:p>
                </w:txbxContent>
              </v:textbox>
            </v:shape>
          </w:pict>
        </mc:Fallback>
      </mc:AlternateContent>
    </w:r>
    <w:r w:rsidR="00834E6B" w:rsidRPr="007A7377">
      <w:rPr>
        <w:b/>
        <w:noProof/>
        <w:color w:val="FF0000"/>
        <w:spacing w:val="30"/>
        <w:sz w:val="32"/>
        <w:szCs w:val="32"/>
        <w14:shadow w14:blurRad="12700" w14:dist="50800" w14:dir="5400000" w14:sx="0" w14:sy="0" w14:kx="0" w14:ky="0" w14:algn="none">
          <w14:srgbClr w14:val="000000">
            <w14:alpha w14:val="56863"/>
          </w14:srgbClr>
        </w14:shadow>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659776" behindDoc="0" locked="0" layoutInCell="1" allowOverlap="1" wp14:anchorId="32F3BCEC" wp14:editId="4BA36BE5">
              <wp:simplePos x="0" y="0"/>
              <wp:positionH relativeFrom="column">
                <wp:posOffset>-159385</wp:posOffset>
              </wp:positionH>
              <wp:positionV relativeFrom="paragraph">
                <wp:posOffset>-14287</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14:paraId="715F0C5F" w14:textId="77777777" w:rsidR="002B5D80" w:rsidRDefault="00E3145B">
                          <w:r>
                            <w:rPr>
                              <w:noProof/>
                            </w:rPr>
                            <w:drawing>
                              <wp:inline distT="0" distB="0" distL="0" distR="0" wp14:anchorId="33EECE5A" wp14:editId="6B6F0FAF">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BCEC" id="_x0000_s1027" type="#_x0000_t202" style="position:absolute;margin-left:-12.55pt;margin-top:-1.1pt;width:180.7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cDA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AZ5L1wMAgAA&#10;/AMAAA4AAAAAAAAAAAAAAAAALgIAAGRycy9lMm9Eb2MueG1sUEsBAi0AFAAGAAgAAAAhAOQcV0ve&#10;AAAACgEAAA8AAAAAAAAAAAAAAAAAZgQAAGRycy9kb3ducmV2LnhtbFBLBQYAAAAABAAEAPMAAABx&#10;BQAAAAA=&#10;" filled="f" stroked="f">
              <v:textbox>
                <w:txbxContent>
                  <w:p w14:paraId="715F0C5F" w14:textId="77777777" w:rsidR="002B5D80" w:rsidRDefault="00E3145B">
                    <w:r>
                      <w:rPr>
                        <w:noProof/>
                      </w:rPr>
                      <w:drawing>
                        <wp:inline distT="0" distB="0" distL="0" distR="0" wp14:anchorId="33EECE5A" wp14:editId="6B6F0FAF">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v:textbox>
            </v:shape>
          </w:pict>
        </mc:Fallback>
      </mc:AlternateContent>
    </w:r>
  </w:p>
  <w:p w14:paraId="6ACFC3D4" w14:textId="77777777"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14:paraId="3F989852" w14:textId="77777777" w:rsidR="00144FE2" w:rsidRDefault="00144FE2"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14:paraId="5C1868D0" w14:textId="77777777"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14:paraId="2F79EA66" w14:textId="77777777" w:rsidR="00144FE2" w:rsidRPr="0065447A" w:rsidRDefault="00834E6B"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E41A6"/>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18023AF2"/>
    <w:multiLevelType w:val="multilevel"/>
    <w:tmpl w:val="488EF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1563AF"/>
    <w:multiLevelType w:val="multilevel"/>
    <w:tmpl w:val="13527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3390285"/>
    <w:multiLevelType w:val="multilevel"/>
    <w:tmpl w:val="C1740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CEA0F43"/>
    <w:multiLevelType w:val="multilevel"/>
    <w:tmpl w:val="48204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B985D05"/>
    <w:multiLevelType w:val="multilevel"/>
    <w:tmpl w:val="8CF40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CF63228"/>
    <w:multiLevelType w:val="multilevel"/>
    <w:tmpl w:val="D9DEB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E0B4B9B"/>
    <w:multiLevelType w:val="multilevel"/>
    <w:tmpl w:val="5AAE3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19A1133"/>
    <w:multiLevelType w:val="multilevel"/>
    <w:tmpl w:val="116EF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D2E3B5A"/>
    <w:multiLevelType w:val="hybridMultilevel"/>
    <w:tmpl w:val="67A6E7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0032F2"/>
    <w:multiLevelType w:val="hybridMultilevel"/>
    <w:tmpl w:val="4BC2A1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64FB1"/>
    <w:multiLevelType w:val="multilevel"/>
    <w:tmpl w:val="EAE27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0"/>
  </w:num>
  <w:num w:numId="3">
    <w:abstractNumId w:val="9"/>
  </w:num>
  <w:num w:numId="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761B"/>
    <w:rsid w:val="000809BB"/>
    <w:rsid w:val="00144FE2"/>
    <w:rsid w:val="00167B2D"/>
    <w:rsid w:val="001E2E84"/>
    <w:rsid w:val="002579BC"/>
    <w:rsid w:val="002830E9"/>
    <w:rsid w:val="002A07EA"/>
    <w:rsid w:val="002B5D80"/>
    <w:rsid w:val="002E08D6"/>
    <w:rsid w:val="002F052E"/>
    <w:rsid w:val="00311651"/>
    <w:rsid w:val="003614D7"/>
    <w:rsid w:val="0037255C"/>
    <w:rsid w:val="003836ED"/>
    <w:rsid w:val="0039262B"/>
    <w:rsid w:val="003B5470"/>
    <w:rsid w:val="003C121B"/>
    <w:rsid w:val="003E6273"/>
    <w:rsid w:val="0040793C"/>
    <w:rsid w:val="00434E8E"/>
    <w:rsid w:val="004C4DBD"/>
    <w:rsid w:val="004D6551"/>
    <w:rsid w:val="00513CC8"/>
    <w:rsid w:val="00547782"/>
    <w:rsid w:val="005E5330"/>
    <w:rsid w:val="0065447A"/>
    <w:rsid w:val="00693724"/>
    <w:rsid w:val="006A1783"/>
    <w:rsid w:val="007043C7"/>
    <w:rsid w:val="00704EA5"/>
    <w:rsid w:val="00716E01"/>
    <w:rsid w:val="007407D8"/>
    <w:rsid w:val="0077497B"/>
    <w:rsid w:val="0078616A"/>
    <w:rsid w:val="007A7377"/>
    <w:rsid w:val="007B6CC9"/>
    <w:rsid w:val="00806DD6"/>
    <w:rsid w:val="00822257"/>
    <w:rsid w:val="00832E63"/>
    <w:rsid w:val="00834E6B"/>
    <w:rsid w:val="00845D94"/>
    <w:rsid w:val="008D489A"/>
    <w:rsid w:val="008F17B4"/>
    <w:rsid w:val="009705DB"/>
    <w:rsid w:val="009A4E54"/>
    <w:rsid w:val="009C0CEA"/>
    <w:rsid w:val="009E711C"/>
    <w:rsid w:val="00A52D5F"/>
    <w:rsid w:val="00AC4636"/>
    <w:rsid w:val="00B30D6D"/>
    <w:rsid w:val="00B50A89"/>
    <w:rsid w:val="00BB2A75"/>
    <w:rsid w:val="00C03D73"/>
    <w:rsid w:val="00C2198D"/>
    <w:rsid w:val="00C8085E"/>
    <w:rsid w:val="00CB1182"/>
    <w:rsid w:val="00CF7CAA"/>
    <w:rsid w:val="00D620F2"/>
    <w:rsid w:val="00DE125D"/>
    <w:rsid w:val="00DE761B"/>
    <w:rsid w:val="00E129D9"/>
    <w:rsid w:val="00E3145B"/>
    <w:rsid w:val="00E46BB8"/>
    <w:rsid w:val="00E6514E"/>
    <w:rsid w:val="00E83491"/>
    <w:rsid w:val="00EC1E5B"/>
    <w:rsid w:val="00EC4CF1"/>
    <w:rsid w:val="00F961B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14:docId w14:val="35054E60"/>
  <w15:docId w15:val="{5074A68A-5337-495B-8EA6-0F73F343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761B"/>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s.gov/businesses/small/article/0,,id=208400,00.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rs.gov/businesses/small/article/0,,id=208400,00.html"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mikegordoncpa.net"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F43EB-72D4-455A-A5E5-16991DB2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85B7C68E</Template>
  <TotalTime>0</TotalTime>
  <Pages>20</Pages>
  <Words>7607</Words>
  <Characters>43365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50871</CharactersWithSpaces>
  <SharedDoc>false</SharedDoc>
  <HLinks>
    <vt:vector size="12" baseType="variant">
      <vt:variant>
        <vt:i4>8126555</vt:i4>
      </vt:variant>
      <vt:variant>
        <vt:i4>3</vt:i4>
      </vt:variant>
      <vt:variant>
        <vt:i4>0</vt:i4>
      </vt:variant>
      <vt:variant>
        <vt:i4>5</vt:i4>
      </vt:variant>
      <vt:variant>
        <vt:lpwstr>mailto:mike@mikegordoncpa.com</vt:lpwstr>
      </vt:variant>
      <vt:variant>
        <vt:lpwstr/>
      </vt:variant>
      <vt:variant>
        <vt:i4>5963784</vt:i4>
      </vt:variant>
      <vt:variant>
        <vt:i4>0</vt:i4>
      </vt:variant>
      <vt:variant>
        <vt:i4>0</vt:i4>
      </vt:variant>
      <vt:variant>
        <vt:i4>5</vt:i4>
      </vt:variant>
      <vt:variant>
        <vt:lpwstr>http://www.mikegordoncpa.com/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Mike Gordon</cp:lastModifiedBy>
  <cp:revision>3</cp:revision>
  <cp:lastPrinted>2015-10-09T18:25:00Z</cp:lastPrinted>
  <dcterms:created xsi:type="dcterms:W3CDTF">2018-11-07T17:34:00Z</dcterms:created>
  <dcterms:modified xsi:type="dcterms:W3CDTF">2019-11-13T22:54:00Z</dcterms:modified>
</cp:coreProperties>
</file>