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A89" w:rsidRDefault="00B50A89">
      <w:pPr>
        <w:jc w:val="both"/>
      </w:pPr>
      <w:bookmarkStart w:id="0" w:name="_GoBack"/>
      <w:bookmarkEnd w:id="0"/>
    </w:p>
    <w:p w:rsidR="00C97B52" w:rsidRDefault="00C97B52" w:rsidP="00C97B52">
      <w:pPr>
        <w:jc w:val="both"/>
      </w:pPr>
      <w:r>
        <w:t>Date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Mr. James Birthday</w:t>
      </w:r>
    </w:p>
    <w:p w:rsidR="00C97B52" w:rsidRDefault="00C97B52" w:rsidP="00C97B52">
      <w:pPr>
        <w:jc w:val="both"/>
      </w:pPr>
      <w:smartTag w:uri="urn:schemas-microsoft-com:office:smarttags" w:element="Street">
        <w:smartTag w:uri="urn:schemas-microsoft-com:office:smarttags" w:element="address">
          <w:r>
            <w:t>938 ABC Street</w:t>
          </w:r>
        </w:smartTag>
      </w:smartTag>
    </w:p>
    <w:p w:rsidR="00C97B52" w:rsidRDefault="00C97B52" w:rsidP="00C97B52">
      <w:pPr>
        <w:jc w:val="both"/>
      </w:pPr>
      <w:smartTag w:uri="urn:schemas-microsoft-com:office:smarttags" w:element="place">
        <w:smartTag w:uri="urn:schemas-microsoft-com:office:smarttags" w:element="City">
          <w:r>
            <w:t>Coos Bay</w:t>
          </w:r>
        </w:smartTag>
        <w:r>
          <w:t xml:space="preserve">, </w:t>
        </w:r>
        <w:smartTag w:uri="urn:schemas-microsoft-com:office:smarttags" w:element="State">
          <w:r>
            <w:t>OR</w:t>
          </w:r>
        </w:smartTag>
        <w:r>
          <w:t xml:space="preserve"> </w:t>
        </w:r>
        <w:smartTag w:uri="urn:schemas-microsoft-com:office:smarttags" w:element="PostalCode">
          <w:r>
            <w:t>97420</w:t>
          </w:r>
        </w:smartTag>
      </w:smartTag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</w:p>
    <w:p w:rsidR="00C97B52" w:rsidRPr="00D900FF" w:rsidRDefault="00C97B52" w:rsidP="00C97B52">
      <w:pPr>
        <w:jc w:val="both"/>
        <w:rPr>
          <w:u w:val="single"/>
        </w:rPr>
      </w:pPr>
      <w:r w:rsidRPr="00D900FF">
        <w:rPr>
          <w:u w:val="single"/>
        </w:rPr>
        <w:t>Re:</w:t>
      </w:r>
      <w:r w:rsidRPr="00D900FF">
        <w:rPr>
          <w:u w:val="single"/>
        </w:rPr>
        <w:tab/>
      </w:r>
      <w:r>
        <w:rPr>
          <w:u w:val="single"/>
        </w:rPr>
        <w:t>Reasonable w</w:t>
      </w:r>
      <w:r w:rsidRPr="00D900FF">
        <w:rPr>
          <w:u w:val="single"/>
        </w:rPr>
        <w:t>ages for shareholders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Dear James,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 xml:space="preserve">I wanted to put in writing an issue that </w:t>
      </w:r>
      <w:r w:rsidR="00E14C22">
        <w:t xml:space="preserve">we have discussed. </w:t>
      </w:r>
      <w:r>
        <w:t>I know you are aware of. It deals with the whole issue of “reasonable compensation”.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 xml:space="preserve">In brief, wages from your corporation are subject to social security taxes while distributions are not. Because of this, the IRS scrutinizes this very closely. The main issue </w:t>
      </w:r>
      <w:r w:rsidR="00E14C22">
        <w:t xml:space="preserve">is that the IRS wants to make sure that the shareholder(s) take </w:t>
      </w:r>
      <w:r>
        <w:t>a “reasonable wage”. If, upon audit, the IRS is satisfied that the shareholder took a “reasonable wage”, then any distributions taken, regardless of size, are okay and will not be reclassified as wages.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Most tax practitioners feel that the issue almost goes away once wages reach the “FICA cap”,</w:t>
      </w:r>
      <w:r w:rsidR="00E14C22">
        <w:t xml:space="preserve"> but there are no</w:t>
      </w:r>
      <w:r>
        <w:t xml:space="preserve"> guara</w:t>
      </w:r>
      <w:r w:rsidR="00E14C22">
        <w:t>ntees when dealing with the IRS!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The purpose of this letter is simply to make sure that you are still comfortable that the corporation is paying you a “reasonable wage”. It is always a good idea to revisit this issue as the IRS is continually looking at it.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 xml:space="preserve">My intention is not to alarm you. I am confident, based on your representations, that the corporation is, in fact, paying you a reasonable wage. I just want to make sure </w:t>
      </w:r>
      <w:r w:rsidRPr="008D6AB8">
        <w:rPr>
          <w:i/>
          <w:u w:val="single"/>
        </w:rPr>
        <w:t>you</w:t>
      </w:r>
      <w:r>
        <w:t xml:space="preserve"> still feel that way. You do not need to do anything about this letter. However, I would be happy to discuss </w:t>
      </w:r>
      <w:r w:rsidR="00D06350">
        <w:t>this issue at any time with you</w:t>
      </w:r>
      <w:r>
        <w:t xml:space="preserve">. </w:t>
      </w:r>
      <w:r w:rsidR="00D06350">
        <w:t>Just give me a call.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Call me anytime.</w:t>
      </w: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</w:p>
    <w:p w:rsidR="00C97B52" w:rsidRDefault="00C97B52" w:rsidP="00C97B52">
      <w:pPr>
        <w:jc w:val="both"/>
      </w:pPr>
      <w:r>
        <w:t>Sincerely,</w:t>
      </w:r>
    </w:p>
    <w:p w:rsidR="00C97B52" w:rsidRDefault="00C97B52" w:rsidP="00C97B52">
      <w:pPr>
        <w:jc w:val="both"/>
      </w:pPr>
    </w:p>
    <w:p w:rsidR="007A7377" w:rsidRDefault="007A7377">
      <w:pPr>
        <w:jc w:val="both"/>
      </w:pPr>
    </w:p>
    <w:sectPr w:rsidR="007A7377" w:rsidSect="004C4DBD">
      <w:footerReference w:type="default" r:id="rId9"/>
      <w:headerReference w:type="first" r:id="rId10"/>
      <w:footerReference w:type="first" r:id="rId11"/>
      <w:pgSz w:w="12240" w:h="15840" w:code="1"/>
      <w:pgMar w:top="1440" w:right="994" w:bottom="1440" w:left="1166" w:header="720" w:footer="63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B52" w:rsidRDefault="00C97B52">
      <w:r>
        <w:separator/>
      </w:r>
    </w:p>
  </w:endnote>
  <w:endnote w:type="continuationSeparator" w:id="0">
    <w:p w:rsidR="00C97B52" w:rsidRDefault="00C97B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A89" w:rsidRDefault="00B50A89">
    <w:pPr>
      <w:pStyle w:val="Footer"/>
      <w:tabs>
        <w:tab w:val="clear" w:pos="4320"/>
        <w:tab w:val="center" w:pos="504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47A" w:rsidRPr="0065447A" w:rsidRDefault="001E2E84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center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747DCBE" wp14:editId="6AEC0BC2">
              <wp:simplePos x="0" y="0"/>
              <wp:positionH relativeFrom="column">
                <wp:posOffset>6112510</wp:posOffset>
              </wp:positionH>
              <wp:positionV relativeFrom="paragraph">
                <wp:posOffset>-220345</wp:posOffset>
              </wp:positionV>
              <wp:extent cx="490537" cy="140398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0537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E84" w:rsidRDefault="001E2E84" w:rsidP="001E2E8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B2A03D" wp14:editId="70BA2B7C">
                                <wp:extent cx="271463" cy="604838"/>
                                <wp:effectExtent l="0" t="0" r="0" b="5080"/>
                                <wp:docPr id="8" name="Picture 8" descr="gorc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gorc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6673" cy="6164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81.3pt;margin-top:-17.35pt;width:38.6pt;height:110.55pt;z-index:251673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" filled="f" stroked="f">
              <v:textbox style="mso-fit-shape-to-text:t">
                <w:txbxContent>
                  <w:p w:rsidR="001E2E84" w:rsidRDefault="001E2E84" w:rsidP="001E2E84">
                    <w:r>
                      <w:rPr>
                        <w:noProof/>
                      </w:rPr>
                      <w:drawing>
                        <wp:inline distT="0" distB="0" distL="0" distR="0" wp14:anchorId="45B2A03D" wp14:editId="70BA2B7C">
                          <wp:extent cx="271463" cy="604838"/>
                          <wp:effectExtent l="0" t="0" r="0" b="5080"/>
                          <wp:docPr id="8" name="Picture 8" descr="gorc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gorc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6673" cy="61644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Visit our w</w:t>
    </w:r>
    <w:r w:rsidR="0065447A" w:rsidRPr="0065447A">
      <w:rPr>
        <w:sz w:val="20"/>
        <w:szCs w:val="20"/>
      </w:rPr>
      <w:t>ebsite</w:t>
    </w:r>
    <w:r>
      <w:rPr>
        <w:sz w:val="20"/>
        <w:szCs w:val="20"/>
      </w:rPr>
      <w:t xml:space="preserve"> at </w:t>
    </w:r>
    <w:hyperlink r:id="rId3" w:history="1">
      <w:r w:rsidR="0065447A" w:rsidRPr="001E2E84">
        <w:rPr>
          <w:rStyle w:val="Hyperlink"/>
          <w:i/>
          <w:color w:val="auto"/>
          <w:sz w:val="20"/>
          <w:szCs w:val="20"/>
          <w:u w:val="none"/>
        </w:rPr>
        <w:t>www.mikegordoncpa.net</w:t>
      </w:r>
    </w:hyperlink>
  </w:p>
  <w:p w:rsidR="00B50A89" w:rsidRPr="0065447A" w:rsidRDefault="00B50A89" w:rsidP="001E2E84">
    <w:pPr>
      <w:pStyle w:val="Footer"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9D9D9" w:themeFill="background1" w:themeFillShade="D9"/>
      <w:tabs>
        <w:tab w:val="clear" w:pos="4320"/>
        <w:tab w:val="clear" w:pos="8640"/>
        <w:tab w:val="left" w:pos="810"/>
        <w:tab w:val="right" w:pos="9540"/>
      </w:tabs>
      <w:ind w:right="450"/>
      <w:jc w:val="both"/>
      <w:rPr>
        <w:i/>
        <w:spacing w:val="10"/>
        <w:sz w:val="20"/>
        <w:szCs w:val="20"/>
      </w:rPr>
    </w:pPr>
    <w:r w:rsidRPr="0065447A">
      <w:rPr>
        <w:sz w:val="20"/>
        <w:szCs w:val="20"/>
        <w:u w:val="single"/>
      </w:rPr>
      <w:t>Member:</w:t>
    </w:r>
    <w:r w:rsidR="00144FE2" w:rsidRPr="00B30D6D">
      <w:rPr>
        <w:sz w:val="20"/>
        <w:szCs w:val="20"/>
      </w:rPr>
      <w:t xml:space="preserve"> </w:t>
    </w:r>
    <w:r w:rsidR="00144FE2" w:rsidRPr="0065447A">
      <w:rPr>
        <w:i/>
        <w:sz w:val="20"/>
        <w:szCs w:val="20"/>
      </w:rPr>
      <w:t>A</w:t>
    </w:r>
    <w:r w:rsidR="0065447A" w:rsidRPr="0065447A">
      <w:rPr>
        <w:i/>
        <w:sz w:val="20"/>
        <w:szCs w:val="20"/>
      </w:rPr>
      <w:t>merican Institute of C</w:t>
    </w:r>
    <w:r w:rsidR="001E2E84">
      <w:rPr>
        <w:i/>
        <w:sz w:val="20"/>
        <w:szCs w:val="20"/>
      </w:rPr>
      <w:t>PAs</w:t>
    </w:r>
    <w:r w:rsidRPr="0065447A">
      <w:rPr>
        <w:spacing w:val="10"/>
        <w:sz w:val="20"/>
        <w:szCs w:val="20"/>
      </w:rPr>
      <w:t xml:space="preserve"> </w:t>
    </w:r>
    <w:r w:rsidR="00E129D9" w:rsidRPr="0065447A">
      <w:rPr>
        <w:spacing w:val="10"/>
        <w:sz w:val="20"/>
        <w:szCs w:val="20"/>
      </w:rPr>
      <w:t xml:space="preserve">and </w:t>
    </w:r>
    <w:r w:rsidRPr="0065447A">
      <w:rPr>
        <w:i/>
        <w:spacing w:val="10"/>
        <w:sz w:val="20"/>
        <w:szCs w:val="20"/>
      </w:rPr>
      <w:t>Oregon Society of C</w:t>
    </w:r>
    <w:r w:rsidR="001E2E84">
      <w:rPr>
        <w:i/>
        <w:spacing w:val="10"/>
        <w:sz w:val="20"/>
        <w:szCs w:val="20"/>
      </w:rPr>
      <w:t>PAs</w:t>
    </w:r>
    <w:r w:rsidR="001E2E84">
      <w:rPr>
        <w:i/>
        <w:spacing w:val="10"/>
        <w:sz w:val="20"/>
        <w:szCs w:val="20"/>
      </w:rPr>
      <w:tab/>
    </w:r>
    <w:r w:rsidR="001E2E84" w:rsidRPr="0065447A">
      <w:rPr>
        <w:sz w:val="20"/>
        <w:szCs w:val="20"/>
      </w:rPr>
      <w:t xml:space="preserve">Email: </w:t>
    </w:r>
    <w:r w:rsidR="001E2E84" w:rsidRPr="001E2E84">
      <w:rPr>
        <w:i/>
        <w:sz w:val="20"/>
        <w:szCs w:val="20"/>
      </w:rPr>
      <w:t>mike@mikegordoncpa.net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B52" w:rsidRDefault="00C97B52">
      <w:r>
        <w:separator/>
      </w:r>
    </w:p>
  </w:footnote>
  <w:footnote w:type="continuationSeparator" w:id="0">
    <w:p w:rsidR="00C97B52" w:rsidRDefault="00C97B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470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772099" wp14:editId="012A9342">
              <wp:simplePos x="0" y="0"/>
              <wp:positionH relativeFrom="column">
                <wp:posOffset>2198052</wp:posOffset>
              </wp:positionH>
              <wp:positionV relativeFrom="paragraph">
                <wp:posOffset>66675</wp:posOffset>
              </wp:positionV>
              <wp:extent cx="4162425" cy="1403985"/>
              <wp:effectExtent l="0" t="0" r="9525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E3145B">
                            <w:rPr>
                              <w:b/>
                              <w:sz w:val="28"/>
                              <w:szCs w:val="28"/>
                            </w:rPr>
                            <w:t>Michael A. Gordon, CPA, LLC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3.05pt;margin-top:5.25pt;width:327.75pt;height:110.55pt;z-index:25167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E3145B">
                      <w:rPr>
                        <w:b/>
                        <w:sz w:val="28"/>
                        <w:szCs w:val="28"/>
                      </w:rPr>
                      <w:t>Michael A. Gordon, CPA, LLC</w:t>
                    </w:r>
                  </w:p>
                </w:txbxContent>
              </v:textbox>
            </v:shape>
          </w:pict>
        </mc:Fallback>
      </mc:AlternateContent>
    </w:r>
    <w:r w:rsidR="00834E6B" w:rsidRPr="007A7377">
      <w:rPr>
        <w:b/>
        <w:noProof/>
        <w:color w:val="FF0000"/>
        <w:spacing w:val="30"/>
        <w:sz w:val="32"/>
        <w:szCs w:val="32"/>
        <w14:shadow w14:blurRad="12700" w14:dist="50800" w14:dir="5400000" w14:sx="0" w14:sy="0" w14:kx="0" w14:ky="0" w14:algn="none">
          <w14:srgbClr w14:val="000000">
            <w14:alpha w14:val="56863"/>
          </w14:srgbClr>
        </w14:shadow>
        <w14:textOutline w14:w="9525" w14:cap="rnd" w14:cmpd="sng" w14:algn="ctr">
          <w14:solidFill>
            <w14:schemeClr w14:val="bg1"/>
          </w14:solidFill>
          <w14:prstDash w14:val="solid"/>
          <w14:bevel/>
        </w14:textOutline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9600040" wp14:editId="52F676B5">
              <wp:simplePos x="0" y="0"/>
              <wp:positionH relativeFrom="column">
                <wp:posOffset>-159385</wp:posOffset>
              </wp:positionH>
              <wp:positionV relativeFrom="paragraph">
                <wp:posOffset>-14287</wp:posOffset>
              </wp:positionV>
              <wp:extent cx="2295525" cy="10191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10191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B5D80" w:rsidRDefault="00E3145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A988BC" wp14:editId="20EF52F0">
                                <wp:extent cx="2109788" cy="859605"/>
                                <wp:effectExtent l="19050" t="19050" r="24130" b="17145"/>
                                <wp:docPr id="1" name="Picture 1" descr="P:\Promo\Logos\1407MAG-0005-EPUERTO-_EPU9019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Promo\Logos\1407MAG-0005-EPUERTO-_EPU9019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21210" cy="8642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rgbClr val="000000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12.55pt;margin-top:-1.1pt;width:180.75pt;height:8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" filled="f" stroked="f">
              <v:textbox>
                <w:txbxContent>
                  <w:p w:rsidR="002B5D80" w:rsidRDefault="00E3145B">
                    <w:r>
                      <w:rPr>
                        <w:noProof/>
                      </w:rPr>
                      <w:drawing>
                        <wp:inline distT="0" distB="0" distL="0" distR="0" wp14:anchorId="36A988BC" wp14:editId="20EF52F0">
                          <wp:extent cx="2109788" cy="859605"/>
                          <wp:effectExtent l="19050" t="19050" r="24130" b="17145"/>
                          <wp:docPr id="1" name="Picture 1" descr="P:\Promo\Logos\1407MAG-0005-EPUERTO-_EPU9019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Promo\Logos\1407MAG-0005-EPUERTO-_EPU9019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21210" cy="8642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000000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34E6B" w:rsidRDefault="00834E6B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 w:rsidRPr="00E3145B">
      <w:rPr>
        <w:b/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434F2CA" wp14:editId="0E5324F3">
              <wp:simplePos x="0" y="0"/>
              <wp:positionH relativeFrom="column">
                <wp:posOffset>2197735</wp:posOffset>
              </wp:positionH>
              <wp:positionV relativeFrom="paragraph">
                <wp:posOffset>100330</wp:posOffset>
              </wp:positionV>
              <wp:extent cx="4162425" cy="1403985"/>
              <wp:effectExtent l="0" t="0" r="9525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242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3145B" w:rsidRPr="00E3145B" w:rsidRDefault="00E3145B" w:rsidP="00E3145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</w:pPr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 xml:space="preserve">“Not </w:t>
                          </w:r>
                          <w:proofErr w:type="gramStart"/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>Your</w:t>
                          </w:r>
                          <w:proofErr w:type="gramEnd"/>
                          <w:r w:rsidRPr="00E3145B">
                            <w:rPr>
                              <w:rFonts w:ascii="Arial" w:hAnsi="Arial" w:cs="Arial"/>
                              <w:b/>
                              <w:i/>
                              <w:color w:val="FF0000"/>
                              <w:sz w:val="40"/>
                              <w:szCs w:val="40"/>
                            </w:rPr>
                            <w:t xml:space="preserve"> Basic Bean Counter”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73.05pt;margin-top:7.9pt;width:327.75pt;height:110.55pt;z-index:25166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" stroked="f">
              <v:textbox style="mso-fit-shape-to-text:t">
                <w:txbxContent>
                  <w:p w:rsidR="00E3145B" w:rsidRPr="00E3145B" w:rsidRDefault="00E3145B" w:rsidP="00E3145B">
                    <w:pPr>
                      <w:jc w:val="center"/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</w:pPr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“Not </w:t>
                    </w:r>
                    <w:proofErr w:type="gramStart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>Your</w:t>
                    </w:r>
                    <w:proofErr w:type="gramEnd"/>
                    <w:r w:rsidRPr="00E3145B">
                      <w:rPr>
                        <w:rFonts w:ascii="Arial" w:hAnsi="Arial" w:cs="Arial"/>
                        <w:b/>
                        <w:i/>
                        <w:color w:val="FF0000"/>
                        <w:sz w:val="40"/>
                        <w:szCs w:val="40"/>
                      </w:rPr>
                      <w:t xml:space="preserve"> Basic Bean Counter”</w:t>
                    </w:r>
                  </w:p>
                </w:txbxContent>
              </v:textbox>
            </v:shape>
          </w:pict>
        </mc:Fallback>
      </mc:AlternateContent>
    </w:r>
  </w:p>
  <w:p w:rsidR="00144FE2" w:rsidRDefault="00144FE2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</w:p>
  <w:p w:rsidR="00834E6B" w:rsidRDefault="0065447A" w:rsidP="00834E6B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center" w:pos="5040"/>
      </w:tabs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6BD3188" wp14:editId="4321EB2C">
              <wp:simplePos x="0" y="0"/>
              <wp:positionH relativeFrom="column">
                <wp:posOffset>2136140</wp:posOffset>
              </wp:positionH>
              <wp:positionV relativeFrom="paragraph">
                <wp:posOffset>147955</wp:posOffset>
              </wp:positionV>
              <wp:extent cx="4219575" cy="0"/>
              <wp:effectExtent l="0" t="0" r="952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1957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7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11.65pt" to="500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" strokecolor="black [3213]" strokeweight="1pt"/>
          </w:pict>
        </mc:Fallback>
      </mc:AlternateContent>
    </w:r>
  </w:p>
  <w:p w:rsidR="00144FE2" w:rsidRPr="0065447A" w:rsidRDefault="00834E6B" w:rsidP="006A1783">
    <w:pPr>
      <w:pStyle w:val="Header"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tabs>
        <w:tab w:val="clear" w:pos="4320"/>
        <w:tab w:val="clear" w:pos="8640"/>
        <w:tab w:val="left" w:pos="3420"/>
        <w:tab w:val="right" w:pos="9990"/>
      </w:tabs>
      <w:rPr>
        <w:sz w:val="20"/>
        <w:szCs w:val="20"/>
      </w:rPr>
    </w:pPr>
    <w:r>
      <w:rPr>
        <w:b/>
      </w:rPr>
      <w:tab/>
    </w:r>
    <w:r w:rsidR="0065447A">
      <w:t>290 S. 4</w:t>
    </w:r>
    <w:r w:rsidR="0065447A" w:rsidRPr="0065447A">
      <w:rPr>
        <w:vertAlign w:val="superscript"/>
      </w:rPr>
      <w:t>th</w:t>
    </w:r>
    <w:r w:rsidR="00693724">
      <w:t xml:space="preserve"> Street, Coos Bay, Oregon</w:t>
    </w:r>
    <w:r w:rsidR="0065447A">
      <w:t xml:space="preserve"> 97420</w:t>
    </w:r>
    <w:r w:rsidR="0065447A">
      <w:tab/>
      <w:t>541-269-1272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41A6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D2E3B5A"/>
    <w:multiLevelType w:val="hybridMultilevel"/>
    <w:tmpl w:val="67A6E7B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20032F2"/>
    <w:multiLevelType w:val="hybridMultilevel"/>
    <w:tmpl w:val="4BC2A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B52"/>
    <w:rsid w:val="000809BB"/>
    <w:rsid w:val="00144FE2"/>
    <w:rsid w:val="00167B2D"/>
    <w:rsid w:val="001E2E84"/>
    <w:rsid w:val="002830E9"/>
    <w:rsid w:val="002A07EA"/>
    <w:rsid w:val="002B5D80"/>
    <w:rsid w:val="002E08D6"/>
    <w:rsid w:val="002F052E"/>
    <w:rsid w:val="003614D7"/>
    <w:rsid w:val="003836ED"/>
    <w:rsid w:val="0039262B"/>
    <w:rsid w:val="003B5470"/>
    <w:rsid w:val="003C121B"/>
    <w:rsid w:val="003E6273"/>
    <w:rsid w:val="00434E8E"/>
    <w:rsid w:val="004C4DBD"/>
    <w:rsid w:val="004D6551"/>
    <w:rsid w:val="00547782"/>
    <w:rsid w:val="005E5330"/>
    <w:rsid w:val="0065447A"/>
    <w:rsid w:val="00693724"/>
    <w:rsid w:val="006A1783"/>
    <w:rsid w:val="007043C7"/>
    <w:rsid w:val="00704EA5"/>
    <w:rsid w:val="00716E01"/>
    <w:rsid w:val="007407D8"/>
    <w:rsid w:val="0077497B"/>
    <w:rsid w:val="0078616A"/>
    <w:rsid w:val="007A7377"/>
    <w:rsid w:val="007B6CC9"/>
    <w:rsid w:val="00806DD6"/>
    <w:rsid w:val="00822257"/>
    <w:rsid w:val="00832E63"/>
    <w:rsid w:val="00834E6B"/>
    <w:rsid w:val="008D489A"/>
    <w:rsid w:val="009705DB"/>
    <w:rsid w:val="009A4E54"/>
    <w:rsid w:val="009C0CEA"/>
    <w:rsid w:val="009E711C"/>
    <w:rsid w:val="00A52D5F"/>
    <w:rsid w:val="00AC4636"/>
    <w:rsid w:val="00B30D6D"/>
    <w:rsid w:val="00B50A89"/>
    <w:rsid w:val="00BB2A75"/>
    <w:rsid w:val="00C03D73"/>
    <w:rsid w:val="00C2198D"/>
    <w:rsid w:val="00C8085E"/>
    <w:rsid w:val="00C97B52"/>
    <w:rsid w:val="00CB1182"/>
    <w:rsid w:val="00CF7CAA"/>
    <w:rsid w:val="00D06350"/>
    <w:rsid w:val="00D620F2"/>
    <w:rsid w:val="00DE125D"/>
    <w:rsid w:val="00E129D9"/>
    <w:rsid w:val="00E14C22"/>
    <w:rsid w:val="00E3145B"/>
    <w:rsid w:val="00E46BB8"/>
    <w:rsid w:val="00E6514E"/>
    <w:rsid w:val="00E83491"/>
    <w:rsid w:val="00EC4CF1"/>
    <w:rsid w:val="00F961BF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B52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97B52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spacing w:before="80"/>
      <w:outlineLvl w:val="1"/>
    </w:pPr>
    <w:rPr>
      <w:i/>
      <w:iCs/>
      <w:smallCaps/>
      <w:spacing w:val="10"/>
      <w:sz w:val="16"/>
    </w:rPr>
  </w:style>
  <w:style w:type="paragraph" w:styleId="Heading3">
    <w:name w:val="heading 3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pBdr>
        <w:top w:val="single" w:sz="18" w:space="1" w:color="C0C0C0"/>
        <w:left w:val="single" w:sz="18" w:space="4" w:color="C0C0C0"/>
        <w:bottom w:val="single" w:sz="18" w:space="1" w:color="C0C0C0"/>
        <w:right w:val="single" w:sz="18" w:space="4" w:color="C0C0C0"/>
      </w:pBdr>
      <w:shd w:val="clear" w:color="auto" w:fill="CCCCCC"/>
      <w:jc w:val="center"/>
      <w:outlineLvl w:val="3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Indent1">
    <w:name w:val="Indent1"/>
    <w:basedOn w:val="Normal"/>
    <w:pPr>
      <w:ind w:left="720" w:hanging="360"/>
    </w:pPr>
    <w:rPr>
      <w:noProof/>
    </w:rPr>
  </w:style>
  <w:style w:type="paragraph" w:customStyle="1" w:styleId="Indent2">
    <w:name w:val="Indent2"/>
    <w:basedOn w:val="Indent1"/>
    <w:pPr>
      <w:ind w:left="990"/>
    </w:pPr>
  </w:style>
  <w:style w:type="paragraph" w:customStyle="1" w:styleId="Indent3">
    <w:name w:val="Indent3"/>
    <w:basedOn w:val="Indent2"/>
    <w:pPr>
      <w:ind w:left="1350"/>
    </w:pPr>
  </w:style>
  <w:style w:type="paragraph" w:customStyle="1" w:styleId="Indent4">
    <w:name w:val="Indent4"/>
    <w:basedOn w:val="Indent3"/>
    <w:pPr>
      <w:ind w:left="1710"/>
    </w:pPr>
  </w:style>
  <w:style w:type="paragraph" w:styleId="BodyText">
    <w:name w:val="Body Text"/>
    <w:basedOn w:val="Normal"/>
    <w:pPr>
      <w:jc w:val="both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ind w:left="720"/>
    </w:pPr>
  </w:style>
  <w:style w:type="paragraph" w:styleId="BodyTextIndent2">
    <w:name w:val="Body Text Indent 2"/>
    <w:basedOn w:val="Normal"/>
    <w:pPr>
      <w:ind w:left="1440"/>
    </w:pPr>
  </w:style>
  <w:style w:type="paragraph" w:styleId="BodyTextIndent3">
    <w:name w:val="Body Text Indent 3"/>
    <w:basedOn w:val="Normal"/>
    <w:pPr>
      <w:ind w:left="2160" w:hanging="2160"/>
    </w:pPr>
    <w:rPr>
      <w:sz w:val="20"/>
    </w:rPr>
  </w:style>
  <w:style w:type="paragraph" w:styleId="BalloonText">
    <w:name w:val="Balloon Text"/>
    <w:basedOn w:val="Normal"/>
    <w:link w:val="BalloonTextChar"/>
    <w:rsid w:val="00361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1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ikegordoncpa.net" TargetMode="External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emplates\MSOfficeTemplates\Lttrhd-1pageDecember20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A909B-BF4C-48E7-8326-496EED5A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Lttrhd-1pageDecember2014</Template>
  <TotalTime>13</TotalTime>
  <Pages>1</Pages>
  <Words>255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SDFLSDFLSDFJ</vt:lpstr>
    </vt:vector>
  </TitlesOfParts>
  <Company/>
  <LinksUpToDate>false</LinksUpToDate>
  <CharactersWithSpaces>1447</CharactersWithSpaces>
  <SharedDoc>false</SharedDoc>
  <HLinks>
    <vt:vector size="12" baseType="variant">
      <vt:variant>
        <vt:i4>8126555</vt:i4>
      </vt:variant>
      <vt:variant>
        <vt:i4>3</vt:i4>
      </vt:variant>
      <vt:variant>
        <vt:i4>0</vt:i4>
      </vt:variant>
      <vt:variant>
        <vt:i4>5</vt:i4>
      </vt:variant>
      <vt:variant>
        <vt:lpwstr>mailto:mike@mikegordoncpa.com</vt:lpwstr>
      </vt:variant>
      <vt:variant>
        <vt:lpwstr/>
      </vt:variant>
      <vt:variant>
        <vt:i4>5963784</vt:i4>
      </vt:variant>
      <vt:variant>
        <vt:i4>0</vt:i4>
      </vt:variant>
      <vt:variant>
        <vt:i4>0</vt:i4>
      </vt:variant>
      <vt:variant>
        <vt:i4>5</vt:i4>
      </vt:variant>
      <vt:variant>
        <vt:lpwstr>http://www.mikegordoncpa.com/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SDFLSDFLSDFJ</dc:title>
  <dc:creator>Mike Gordon</dc:creator>
  <cp:lastModifiedBy>Mike Gordon</cp:lastModifiedBy>
  <cp:revision>3</cp:revision>
  <cp:lastPrinted>2014-10-31T01:49:00Z</cp:lastPrinted>
  <dcterms:created xsi:type="dcterms:W3CDTF">2015-08-19T23:14:00Z</dcterms:created>
  <dcterms:modified xsi:type="dcterms:W3CDTF">2015-10-08T22:22:00Z</dcterms:modified>
</cp:coreProperties>
</file>