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89" w:rsidRDefault="00B50A89">
      <w:pPr>
        <w:jc w:val="both"/>
      </w:pPr>
    </w:p>
    <w:p w:rsidR="00E46BB8" w:rsidRDefault="007F5EE3" w:rsidP="00E46BB8">
      <w:r>
        <w:t>Date</w:t>
      </w:r>
    </w:p>
    <w:p w:rsidR="00E73032" w:rsidRDefault="00E73032" w:rsidP="00E46BB8"/>
    <w:p w:rsidR="00E73032" w:rsidRDefault="00E73032" w:rsidP="00E46BB8"/>
    <w:p w:rsidR="007F5EE3" w:rsidRDefault="007F5EE3" w:rsidP="007F5EE3">
      <w:pPr>
        <w:jc w:val="center"/>
        <w:rPr>
          <w:b/>
          <w:sz w:val="36"/>
          <w:szCs w:val="36"/>
          <w:u w:val="single"/>
        </w:rPr>
      </w:pPr>
    </w:p>
    <w:p w:rsidR="007F5EE3" w:rsidRPr="00874386" w:rsidRDefault="00E73032" w:rsidP="007F5EE3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HAVE YOU TAKEN YOUR “REQUIRED MIMINUM DISTRIBUTION”?</w:t>
      </w:r>
    </w:p>
    <w:p w:rsidR="007F5EE3" w:rsidRDefault="007F5EE3" w:rsidP="007F5EE3">
      <w:pPr>
        <w:jc w:val="both"/>
      </w:pPr>
    </w:p>
    <w:p w:rsidR="00E73032" w:rsidRDefault="00E73032" w:rsidP="007F5EE3">
      <w:pPr>
        <w:jc w:val="both"/>
      </w:pPr>
    </w:p>
    <w:p w:rsidR="00E73032" w:rsidRDefault="00E73032" w:rsidP="007F5EE3">
      <w:pPr>
        <w:jc w:val="both"/>
      </w:pPr>
    </w:p>
    <w:p w:rsidR="007F5EE3" w:rsidRPr="00A618AE" w:rsidRDefault="007F5EE3" w:rsidP="007F5EE3">
      <w:pPr>
        <w:rPr>
          <w:sz w:val="22"/>
          <w:szCs w:val="22"/>
        </w:rPr>
      </w:pPr>
    </w:p>
    <w:p w:rsidR="007F5EE3" w:rsidRPr="00E73032" w:rsidRDefault="007F5EE3" w:rsidP="007F5EE3">
      <w:pPr>
        <w:rPr>
          <w:sz w:val="28"/>
          <w:szCs w:val="28"/>
        </w:rPr>
      </w:pPr>
      <w:r w:rsidRPr="00E73032">
        <w:rPr>
          <w:sz w:val="28"/>
          <w:szCs w:val="28"/>
        </w:rPr>
        <w:t>Greetings!</w:t>
      </w:r>
    </w:p>
    <w:p w:rsidR="007F5EE3" w:rsidRPr="00E73032" w:rsidRDefault="007F5EE3" w:rsidP="007F5EE3">
      <w:pPr>
        <w:jc w:val="both"/>
        <w:rPr>
          <w:sz w:val="28"/>
          <w:szCs w:val="28"/>
        </w:rPr>
      </w:pPr>
    </w:p>
    <w:p w:rsidR="007F5EE3" w:rsidRPr="00E73032" w:rsidRDefault="007F5EE3" w:rsidP="007F5EE3">
      <w:pPr>
        <w:jc w:val="both"/>
        <w:rPr>
          <w:sz w:val="28"/>
          <w:szCs w:val="28"/>
        </w:rPr>
      </w:pPr>
      <w:r w:rsidRPr="00E73032">
        <w:rPr>
          <w:sz w:val="28"/>
          <w:szCs w:val="28"/>
        </w:rPr>
        <w:t xml:space="preserve">This is just a short letter to </w:t>
      </w:r>
      <w:r w:rsidR="00E73032" w:rsidRPr="00E73032">
        <w:rPr>
          <w:sz w:val="28"/>
          <w:szCs w:val="28"/>
        </w:rPr>
        <w:t>make sure that you are aware of the “required minimum distribution” rules pertaining to your retirement account(s).</w:t>
      </w:r>
    </w:p>
    <w:p w:rsidR="00E73032" w:rsidRPr="00E73032" w:rsidRDefault="00E73032" w:rsidP="007F5EE3">
      <w:pPr>
        <w:jc w:val="both"/>
        <w:rPr>
          <w:sz w:val="28"/>
          <w:szCs w:val="28"/>
        </w:rPr>
      </w:pPr>
    </w:p>
    <w:p w:rsidR="00E73032" w:rsidRPr="00E73032" w:rsidRDefault="00E73032" w:rsidP="007F5EE3">
      <w:pPr>
        <w:jc w:val="both"/>
        <w:rPr>
          <w:sz w:val="28"/>
          <w:szCs w:val="28"/>
        </w:rPr>
      </w:pPr>
      <w:r w:rsidRPr="00E73032">
        <w:rPr>
          <w:sz w:val="28"/>
          <w:szCs w:val="28"/>
        </w:rPr>
        <w:t xml:space="preserve">In preparing your tax returns for this year we noticed that you have reached (or surpassed) the great age of 70 ½. The IRS says that you have to start taking minimum distributions once you reach 70 ½ if you have a retirement account. We don’t see where this has happened. It appears to us that you do have a retirement account and you should be taking minimum distributions. We could be wrong! We just want to communicate with you so this issue can be adequately settled. </w:t>
      </w:r>
    </w:p>
    <w:p w:rsidR="00E73032" w:rsidRPr="00E73032" w:rsidRDefault="00E73032" w:rsidP="007F5EE3">
      <w:pPr>
        <w:jc w:val="both"/>
        <w:rPr>
          <w:sz w:val="28"/>
          <w:szCs w:val="28"/>
        </w:rPr>
      </w:pPr>
    </w:p>
    <w:p w:rsidR="00E73032" w:rsidRPr="00E73032" w:rsidRDefault="00E73032" w:rsidP="007F5EE3">
      <w:pPr>
        <w:jc w:val="both"/>
        <w:rPr>
          <w:sz w:val="28"/>
          <w:szCs w:val="28"/>
        </w:rPr>
      </w:pPr>
      <w:r w:rsidRPr="00E73032">
        <w:rPr>
          <w:sz w:val="28"/>
          <w:szCs w:val="28"/>
        </w:rPr>
        <w:t>The IRS assesses a penalty if you don’t start taking a minimum distribution at the proper time, so that’s why we care. Please feel free to call us so we can discuss this issue.</w:t>
      </w:r>
    </w:p>
    <w:p w:rsidR="00E73032" w:rsidRDefault="00E73032" w:rsidP="007F5EE3">
      <w:pPr>
        <w:jc w:val="both"/>
        <w:rPr>
          <w:sz w:val="22"/>
          <w:szCs w:val="22"/>
        </w:rPr>
      </w:pPr>
    </w:p>
    <w:p w:rsidR="00E73032" w:rsidRDefault="00E73032" w:rsidP="007F5EE3">
      <w:pPr>
        <w:jc w:val="both"/>
        <w:rPr>
          <w:sz w:val="22"/>
          <w:szCs w:val="22"/>
        </w:rPr>
      </w:pPr>
    </w:p>
    <w:p w:rsidR="007F5EE3" w:rsidRDefault="007F5EE3" w:rsidP="007F5EE3">
      <w:pPr>
        <w:jc w:val="both"/>
        <w:rPr>
          <w:sz w:val="22"/>
          <w:szCs w:val="22"/>
        </w:rPr>
      </w:pPr>
    </w:p>
    <w:p w:rsidR="00624A21" w:rsidRDefault="00624A21" w:rsidP="007F5EE3">
      <w:pPr>
        <w:jc w:val="both"/>
        <w:rPr>
          <w:sz w:val="22"/>
          <w:szCs w:val="22"/>
        </w:rPr>
      </w:pPr>
    </w:p>
    <w:p w:rsidR="00624A21" w:rsidRPr="00A618AE" w:rsidRDefault="00624A21" w:rsidP="007F5EE3">
      <w:pPr>
        <w:jc w:val="both"/>
        <w:rPr>
          <w:sz w:val="22"/>
          <w:szCs w:val="22"/>
        </w:rPr>
      </w:pPr>
      <w:bookmarkStart w:id="0" w:name="_GoBack"/>
      <w:bookmarkEnd w:id="0"/>
    </w:p>
    <w:p w:rsidR="007F5EE3" w:rsidRPr="00A618AE" w:rsidRDefault="007F5EE3" w:rsidP="007F5EE3">
      <w:pPr>
        <w:jc w:val="both"/>
        <w:rPr>
          <w:sz w:val="22"/>
          <w:szCs w:val="22"/>
        </w:rPr>
      </w:pPr>
    </w:p>
    <w:p w:rsidR="007F5EE3" w:rsidRPr="00A618AE" w:rsidRDefault="007F5EE3" w:rsidP="007F5EE3">
      <w:pPr>
        <w:jc w:val="both"/>
        <w:rPr>
          <w:sz w:val="22"/>
          <w:szCs w:val="22"/>
        </w:rPr>
      </w:pPr>
    </w:p>
    <w:p w:rsidR="007F5EE3" w:rsidRPr="00624A21" w:rsidRDefault="007F5EE3" w:rsidP="007F5EE3">
      <w:pPr>
        <w:jc w:val="both"/>
        <w:rPr>
          <w:sz w:val="28"/>
          <w:szCs w:val="28"/>
        </w:rPr>
      </w:pPr>
      <w:r w:rsidRPr="00624A21">
        <w:rPr>
          <w:sz w:val="28"/>
          <w:szCs w:val="28"/>
        </w:rPr>
        <w:tab/>
      </w:r>
      <w:r w:rsidRPr="00624A21">
        <w:rPr>
          <w:sz w:val="28"/>
          <w:szCs w:val="28"/>
        </w:rPr>
        <w:tab/>
      </w:r>
      <w:r w:rsidRPr="00624A21">
        <w:rPr>
          <w:sz w:val="28"/>
          <w:szCs w:val="28"/>
        </w:rPr>
        <w:tab/>
        <w:t>Sincerely,</w:t>
      </w:r>
    </w:p>
    <w:p w:rsidR="007F5EE3" w:rsidRPr="00624A21" w:rsidRDefault="007F5EE3" w:rsidP="007F5EE3">
      <w:pPr>
        <w:spacing w:after="240"/>
        <w:jc w:val="both"/>
        <w:rPr>
          <w:sz w:val="28"/>
          <w:szCs w:val="28"/>
        </w:rPr>
      </w:pPr>
    </w:p>
    <w:p w:rsidR="007F5EE3" w:rsidRPr="00624A21" w:rsidRDefault="007F5EE3" w:rsidP="007F5EE3">
      <w:pPr>
        <w:jc w:val="both"/>
        <w:rPr>
          <w:b/>
          <w:i/>
          <w:sz w:val="28"/>
          <w:szCs w:val="28"/>
        </w:rPr>
      </w:pPr>
      <w:r w:rsidRPr="00624A21">
        <w:rPr>
          <w:b/>
          <w:i/>
          <w:sz w:val="28"/>
          <w:szCs w:val="28"/>
        </w:rPr>
        <w:tab/>
      </w:r>
      <w:r w:rsidRPr="00624A21">
        <w:rPr>
          <w:b/>
          <w:i/>
          <w:sz w:val="28"/>
          <w:szCs w:val="28"/>
        </w:rPr>
        <w:tab/>
      </w:r>
      <w:r w:rsidRPr="00624A21">
        <w:rPr>
          <w:b/>
          <w:i/>
          <w:sz w:val="28"/>
          <w:szCs w:val="28"/>
        </w:rPr>
        <w:tab/>
        <w:t>Michael Gordon, CPA</w:t>
      </w:r>
    </w:p>
    <w:p w:rsidR="007A7377" w:rsidRPr="00624A21" w:rsidRDefault="007A7377">
      <w:pPr>
        <w:jc w:val="both"/>
        <w:rPr>
          <w:sz w:val="28"/>
          <w:szCs w:val="28"/>
        </w:rPr>
      </w:pPr>
    </w:p>
    <w:sectPr w:rsidR="007A7377" w:rsidRPr="00624A21" w:rsidSect="007F5EE3">
      <w:footerReference w:type="default" r:id="rId9"/>
      <w:headerReference w:type="first" r:id="rId10"/>
      <w:footerReference w:type="first" r:id="rId11"/>
      <w:pgSz w:w="12240" w:h="15840" w:code="1"/>
      <w:pgMar w:top="1440" w:right="994" w:bottom="1350" w:left="1166" w:header="720" w:footer="63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EE3" w:rsidRDefault="007F5EE3">
      <w:r>
        <w:separator/>
      </w:r>
    </w:p>
  </w:endnote>
  <w:endnote w:type="continuationSeparator" w:id="0">
    <w:p w:rsidR="007F5EE3" w:rsidRDefault="007F5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A89" w:rsidRDefault="00B50A89">
    <w:pPr>
      <w:pStyle w:val="Footer"/>
      <w:tabs>
        <w:tab w:val="clear" w:pos="4320"/>
        <w:tab w:val="center" w:pos="50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47A" w:rsidRPr="0065447A" w:rsidRDefault="001E2E84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 w:themeFill="background1" w:themeFillShade="D9"/>
      <w:tabs>
        <w:tab w:val="clear" w:pos="4320"/>
        <w:tab w:val="clear" w:pos="8640"/>
        <w:tab w:val="left" w:pos="810"/>
        <w:tab w:val="right" w:pos="9540"/>
      </w:tabs>
      <w:ind w:right="450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3B615F10" wp14:editId="2188B8FD">
              <wp:simplePos x="0" y="0"/>
              <wp:positionH relativeFrom="column">
                <wp:posOffset>6112510</wp:posOffset>
              </wp:positionH>
              <wp:positionV relativeFrom="paragraph">
                <wp:posOffset>-220345</wp:posOffset>
              </wp:positionV>
              <wp:extent cx="490537" cy="14039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E84" w:rsidRDefault="001E2E84" w:rsidP="001E2E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EEA9AF" wp14:editId="2AF0611D">
                                <wp:extent cx="271463" cy="604838"/>
                                <wp:effectExtent l="0" t="0" r="0" b="5080"/>
                                <wp:docPr id="8" name="Picture 8" descr="gor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or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673" cy="616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81.3pt;margin-top:-17.35pt;width:38.6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" filled="f" stroked="f">
              <v:textbox style="mso-fit-shape-to-text:t">
                <w:txbxContent>
                  <w:p w:rsidR="001E2E84" w:rsidRDefault="001E2E84" w:rsidP="001E2E84">
                    <w:r>
                      <w:rPr>
                        <w:noProof/>
                      </w:rPr>
                      <w:drawing>
                        <wp:inline distT="0" distB="0" distL="0" distR="0" wp14:anchorId="3CEEA9AF" wp14:editId="2AF0611D">
                          <wp:extent cx="271463" cy="604838"/>
                          <wp:effectExtent l="0" t="0" r="0" b="5080"/>
                          <wp:docPr id="8" name="Picture 8" descr="gor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or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673" cy="616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>Visit our w</w:t>
    </w:r>
    <w:r w:rsidR="0065447A" w:rsidRPr="0065447A">
      <w:rPr>
        <w:sz w:val="20"/>
        <w:szCs w:val="20"/>
      </w:rPr>
      <w:t>ebsite</w:t>
    </w:r>
    <w:r>
      <w:rPr>
        <w:sz w:val="20"/>
        <w:szCs w:val="20"/>
      </w:rPr>
      <w:t xml:space="preserve"> at </w:t>
    </w:r>
    <w:hyperlink r:id="rId3" w:history="1">
      <w:r w:rsidR="0065447A" w:rsidRPr="001E2E84">
        <w:rPr>
          <w:rStyle w:val="Hyperlink"/>
          <w:i/>
          <w:color w:val="auto"/>
          <w:sz w:val="20"/>
          <w:szCs w:val="20"/>
          <w:u w:val="none"/>
        </w:rPr>
        <w:t>www.mikegordoncpa.net</w:t>
      </w:r>
    </w:hyperlink>
  </w:p>
  <w:p w:rsidR="00B50A89" w:rsidRPr="0065447A" w:rsidRDefault="00B50A89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 w:themeFill="background1" w:themeFillShade="D9"/>
      <w:tabs>
        <w:tab w:val="clear" w:pos="4320"/>
        <w:tab w:val="clear" w:pos="8640"/>
        <w:tab w:val="left" w:pos="810"/>
        <w:tab w:val="right" w:pos="9540"/>
      </w:tabs>
      <w:ind w:right="450"/>
      <w:jc w:val="both"/>
      <w:rPr>
        <w:i/>
        <w:spacing w:val="10"/>
        <w:sz w:val="20"/>
        <w:szCs w:val="20"/>
      </w:rPr>
    </w:pPr>
    <w:r w:rsidRPr="0065447A">
      <w:rPr>
        <w:sz w:val="20"/>
        <w:szCs w:val="20"/>
        <w:u w:val="single"/>
      </w:rPr>
      <w:t>Member:</w:t>
    </w:r>
    <w:r w:rsidR="00144FE2" w:rsidRPr="00B30D6D">
      <w:rPr>
        <w:sz w:val="20"/>
        <w:szCs w:val="20"/>
      </w:rPr>
      <w:t xml:space="preserve"> </w:t>
    </w:r>
    <w:r w:rsidR="00144FE2" w:rsidRPr="0065447A">
      <w:rPr>
        <w:i/>
        <w:sz w:val="20"/>
        <w:szCs w:val="20"/>
      </w:rPr>
      <w:t>A</w:t>
    </w:r>
    <w:r w:rsidR="0065447A" w:rsidRPr="0065447A">
      <w:rPr>
        <w:i/>
        <w:sz w:val="20"/>
        <w:szCs w:val="20"/>
      </w:rPr>
      <w:t>merican Institute of C</w:t>
    </w:r>
    <w:r w:rsidR="001E2E84">
      <w:rPr>
        <w:i/>
        <w:sz w:val="20"/>
        <w:szCs w:val="20"/>
      </w:rPr>
      <w:t>PAs</w:t>
    </w:r>
    <w:r w:rsidRPr="0065447A">
      <w:rPr>
        <w:spacing w:val="10"/>
        <w:sz w:val="20"/>
        <w:szCs w:val="20"/>
      </w:rPr>
      <w:t xml:space="preserve"> </w:t>
    </w:r>
    <w:r w:rsidR="00E129D9" w:rsidRPr="0065447A">
      <w:rPr>
        <w:spacing w:val="10"/>
        <w:sz w:val="20"/>
        <w:szCs w:val="20"/>
      </w:rPr>
      <w:t xml:space="preserve">and </w:t>
    </w:r>
    <w:r w:rsidRPr="0065447A">
      <w:rPr>
        <w:i/>
        <w:spacing w:val="10"/>
        <w:sz w:val="20"/>
        <w:szCs w:val="20"/>
      </w:rPr>
      <w:t>Oregon Society of C</w:t>
    </w:r>
    <w:r w:rsidR="001E2E84">
      <w:rPr>
        <w:i/>
        <w:spacing w:val="10"/>
        <w:sz w:val="20"/>
        <w:szCs w:val="20"/>
      </w:rPr>
      <w:t>PAs</w:t>
    </w:r>
    <w:r w:rsidR="001E2E84">
      <w:rPr>
        <w:i/>
        <w:spacing w:val="10"/>
        <w:sz w:val="20"/>
        <w:szCs w:val="20"/>
      </w:rPr>
      <w:tab/>
    </w:r>
    <w:r w:rsidR="001E2E84" w:rsidRPr="0065447A">
      <w:rPr>
        <w:sz w:val="20"/>
        <w:szCs w:val="20"/>
      </w:rPr>
      <w:t xml:space="preserve">Email: </w:t>
    </w:r>
    <w:r w:rsidR="001E2E84" w:rsidRPr="001E2E84">
      <w:rPr>
        <w:i/>
        <w:sz w:val="20"/>
        <w:szCs w:val="20"/>
      </w:rPr>
      <w:t>mike@mikegordoncpa.net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EE3" w:rsidRDefault="007F5EE3">
      <w:r>
        <w:separator/>
      </w:r>
    </w:p>
  </w:footnote>
  <w:footnote w:type="continuationSeparator" w:id="0">
    <w:p w:rsidR="007F5EE3" w:rsidRDefault="007F5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470" w:rsidRDefault="0065447A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 w:rsidRPr="00E3145B">
      <w:rPr>
        <w:b/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D7FFBC6" wp14:editId="21EA96F3">
              <wp:simplePos x="0" y="0"/>
              <wp:positionH relativeFrom="column">
                <wp:posOffset>2198052</wp:posOffset>
              </wp:positionH>
              <wp:positionV relativeFrom="paragraph">
                <wp:posOffset>66675</wp:posOffset>
              </wp:positionV>
              <wp:extent cx="4162425" cy="1403985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145B" w:rsidRPr="00E3145B" w:rsidRDefault="00E3145B" w:rsidP="00E3145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E3145B">
                            <w:rPr>
                              <w:b/>
                              <w:sz w:val="28"/>
                              <w:szCs w:val="28"/>
                            </w:rPr>
                            <w:t>Michael A. Gordon, CPA,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.05pt;margin-top:5.25pt;width:327.75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" stroked="f">
              <v:textbox style="mso-fit-shape-to-text:t">
                <w:txbxContent>
                  <w:p w:rsidR="00E3145B" w:rsidRPr="00E3145B" w:rsidRDefault="00E3145B" w:rsidP="00E3145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E3145B">
                      <w:rPr>
                        <w:b/>
                        <w:sz w:val="28"/>
                        <w:szCs w:val="28"/>
                      </w:rPr>
                      <w:t>Michael A. Gordon, CPA, LLC</w:t>
                    </w:r>
                  </w:p>
                </w:txbxContent>
              </v:textbox>
            </v:shape>
          </w:pict>
        </mc:Fallback>
      </mc:AlternateContent>
    </w:r>
    <w:r w:rsidR="00834E6B" w:rsidRPr="007A7377">
      <w:rPr>
        <w:b/>
        <w:noProof/>
        <w:color w:val="FF0000"/>
        <w:spacing w:val="30"/>
        <w:sz w:val="32"/>
        <w:szCs w:val="32"/>
        <w14:shadow w14:blurRad="12700" w14:dist="50800" w14:dir="5400000" w14:sx="0" w14:sy="0" w14:kx="0" w14:ky="0" w14:algn="none">
          <w14:srgbClr w14:val="000000">
            <w14:alpha w14:val="56863"/>
          </w14:srgbClr>
        </w14:shadow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ADAEB6" wp14:editId="05144C12">
              <wp:simplePos x="0" y="0"/>
              <wp:positionH relativeFrom="column">
                <wp:posOffset>-159385</wp:posOffset>
              </wp:positionH>
              <wp:positionV relativeFrom="paragraph">
                <wp:posOffset>-14287</wp:posOffset>
              </wp:positionV>
              <wp:extent cx="2295525" cy="1019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1019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5D80" w:rsidRDefault="00E3145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2D89BC" wp14:editId="0209BDA7">
                                <wp:extent cx="2109788" cy="859605"/>
                                <wp:effectExtent l="19050" t="19050" r="24130" b="17145"/>
                                <wp:docPr id="1" name="Picture 1" descr="P:\Promo\Logos\1407MAG-0005-EPUERTO-_EPU9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Promo\Logos\1407MAG-0005-EPUERTO-_EPU9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21210" cy="864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12.55pt;margin-top:-1.1pt;width:180.75pt;height:8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" filled="f" stroked="f">
              <v:textbox>
                <w:txbxContent>
                  <w:p w:rsidR="002B5D80" w:rsidRDefault="00E3145B">
                    <w:r>
                      <w:rPr>
                        <w:noProof/>
                      </w:rPr>
                      <w:drawing>
                        <wp:inline distT="0" distB="0" distL="0" distR="0" wp14:anchorId="242D89BC" wp14:editId="0209BDA7">
                          <wp:extent cx="2109788" cy="859605"/>
                          <wp:effectExtent l="19050" t="19050" r="24130" b="17145"/>
                          <wp:docPr id="1" name="Picture 1" descr="P:\Promo\Logos\1407MAG-0005-EPUERTO-_EPU9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Promo\Logos\1407MAG-0005-EPUERTO-_EPU9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1210" cy="8642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34E6B" w:rsidRDefault="00834E6B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 w:rsidRPr="00E3145B">
      <w:rPr>
        <w:b/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6B6FABE" wp14:editId="64BE51AB">
              <wp:simplePos x="0" y="0"/>
              <wp:positionH relativeFrom="column">
                <wp:posOffset>2197735</wp:posOffset>
              </wp:positionH>
              <wp:positionV relativeFrom="paragraph">
                <wp:posOffset>100330</wp:posOffset>
              </wp:positionV>
              <wp:extent cx="4162425" cy="1403985"/>
              <wp:effectExtent l="0" t="0" r="9525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145B" w:rsidRPr="00E3145B" w:rsidRDefault="00E3145B" w:rsidP="00E314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>“Not Your Basic Bean Counter”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173.05pt;margin-top:7.9pt;width:327.75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LMJAIAACMEAAAOAAAAZHJzL2Uyb0RvYy54bWysU9uO2yAQfa/Uf0C8N3a8zjax4qy22aaq&#10;tL1Iu/0AjHGMCgwFEnv79TvgbJq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" stroked="f">
              <v:textbox style="mso-fit-shape-to-text:t">
                <w:txbxContent>
                  <w:p w:rsidR="00E3145B" w:rsidRPr="00E3145B" w:rsidRDefault="00E3145B" w:rsidP="00E3145B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</w:pPr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“Not </w:t>
                    </w:r>
                    <w:proofErr w:type="gramStart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>Your</w:t>
                    </w:r>
                    <w:proofErr w:type="gramEnd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 Basic Bean Counter”</w:t>
                    </w:r>
                  </w:p>
                </w:txbxContent>
              </v:textbox>
            </v:shape>
          </w:pict>
        </mc:Fallback>
      </mc:AlternateContent>
    </w:r>
  </w:p>
  <w:p w:rsidR="00144FE2" w:rsidRDefault="00144FE2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</w:p>
  <w:p w:rsidR="00834E6B" w:rsidRDefault="0065447A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44FF6B1" wp14:editId="3AB7E1E2">
              <wp:simplePos x="0" y="0"/>
              <wp:positionH relativeFrom="column">
                <wp:posOffset>2136140</wp:posOffset>
              </wp:positionH>
              <wp:positionV relativeFrom="paragraph">
                <wp:posOffset>147955</wp:posOffset>
              </wp:positionV>
              <wp:extent cx="4219575" cy="0"/>
              <wp:effectExtent l="0" t="0" r="952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195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11.65pt" to="500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" strokecolor="black [3213]" strokeweight="1pt"/>
          </w:pict>
        </mc:Fallback>
      </mc:AlternateContent>
    </w:r>
  </w:p>
  <w:p w:rsidR="00144FE2" w:rsidRPr="0065447A" w:rsidRDefault="00834E6B" w:rsidP="006A1783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left" w:pos="3420"/>
        <w:tab w:val="right" w:pos="9990"/>
      </w:tabs>
      <w:rPr>
        <w:sz w:val="20"/>
        <w:szCs w:val="20"/>
      </w:rPr>
    </w:pPr>
    <w:r>
      <w:rPr>
        <w:b/>
      </w:rPr>
      <w:tab/>
    </w:r>
    <w:r w:rsidR="0065447A">
      <w:t>290 S. 4</w:t>
    </w:r>
    <w:r w:rsidR="0065447A" w:rsidRPr="0065447A">
      <w:rPr>
        <w:vertAlign w:val="superscript"/>
      </w:rPr>
      <w:t>th</w:t>
    </w:r>
    <w:r w:rsidR="00693724">
      <w:t xml:space="preserve"> Street, Coos Bay, Oregon</w:t>
    </w:r>
    <w:r w:rsidR="0065447A">
      <w:t xml:space="preserve"> 97420</w:t>
    </w:r>
    <w:r w:rsidR="0065447A">
      <w:tab/>
      <w:t>541-269-1272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41A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D2E3B5A"/>
    <w:multiLevelType w:val="hybridMultilevel"/>
    <w:tmpl w:val="67A6E7B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20032F2"/>
    <w:multiLevelType w:val="hybridMultilevel"/>
    <w:tmpl w:val="4BC2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EE3"/>
    <w:rsid w:val="000809BB"/>
    <w:rsid w:val="00144FE2"/>
    <w:rsid w:val="00167B2D"/>
    <w:rsid w:val="001E2E84"/>
    <w:rsid w:val="002830E9"/>
    <w:rsid w:val="002A07EA"/>
    <w:rsid w:val="002B5D80"/>
    <w:rsid w:val="002E08D6"/>
    <w:rsid w:val="002F052E"/>
    <w:rsid w:val="003614D7"/>
    <w:rsid w:val="003836ED"/>
    <w:rsid w:val="0039262B"/>
    <w:rsid w:val="003B5470"/>
    <w:rsid w:val="003C121B"/>
    <w:rsid w:val="003E6273"/>
    <w:rsid w:val="00434E8E"/>
    <w:rsid w:val="004C4DBD"/>
    <w:rsid w:val="004D6551"/>
    <w:rsid w:val="00547782"/>
    <w:rsid w:val="005E5330"/>
    <w:rsid w:val="00624A21"/>
    <w:rsid w:val="0065447A"/>
    <w:rsid w:val="00693724"/>
    <w:rsid w:val="006A1783"/>
    <w:rsid w:val="007043C7"/>
    <w:rsid w:val="00704EA5"/>
    <w:rsid w:val="00710DCC"/>
    <w:rsid w:val="00716E01"/>
    <w:rsid w:val="007407D8"/>
    <w:rsid w:val="0077497B"/>
    <w:rsid w:val="0078616A"/>
    <w:rsid w:val="007A7377"/>
    <w:rsid w:val="007B6CC9"/>
    <w:rsid w:val="007F5EE3"/>
    <w:rsid w:val="00806DD6"/>
    <w:rsid w:val="00822257"/>
    <w:rsid w:val="00832E63"/>
    <w:rsid w:val="00834E6B"/>
    <w:rsid w:val="008D489A"/>
    <w:rsid w:val="009705DB"/>
    <w:rsid w:val="009A4E54"/>
    <w:rsid w:val="009C0CEA"/>
    <w:rsid w:val="009E711C"/>
    <w:rsid w:val="00A52D5F"/>
    <w:rsid w:val="00AC4636"/>
    <w:rsid w:val="00B30D6D"/>
    <w:rsid w:val="00B50A89"/>
    <w:rsid w:val="00BB2A75"/>
    <w:rsid w:val="00C03D73"/>
    <w:rsid w:val="00C2198D"/>
    <w:rsid w:val="00C8085E"/>
    <w:rsid w:val="00CB1182"/>
    <w:rsid w:val="00CF7CAA"/>
    <w:rsid w:val="00D620F2"/>
    <w:rsid w:val="00DE125D"/>
    <w:rsid w:val="00E129D9"/>
    <w:rsid w:val="00E3145B"/>
    <w:rsid w:val="00E46BB8"/>
    <w:rsid w:val="00E6514E"/>
    <w:rsid w:val="00E73032"/>
    <w:rsid w:val="00E83491"/>
    <w:rsid w:val="00EC4CF1"/>
    <w:rsid w:val="00F961BF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5EE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80"/>
      <w:outlineLvl w:val="1"/>
    </w:pPr>
    <w:rPr>
      <w:i/>
      <w:iCs/>
      <w:smallCaps/>
      <w:spacing w:val="10"/>
      <w:sz w:val="16"/>
    </w:rPr>
  </w:style>
  <w:style w:type="paragraph" w:styleId="Heading3">
    <w:name w:val="heading 3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1">
    <w:name w:val="Indent1"/>
    <w:basedOn w:val="Normal"/>
    <w:pPr>
      <w:ind w:left="720" w:hanging="360"/>
    </w:pPr>
    <w:rPr>
      <w:noProof/>
    </w:rPr>
  </w:style>
  <w:style w:type="paragraph" w:customStyle="1" w:styleId="Indent2">
    <w:name w:val="Indent2"/>
    <w:basedOn w:val="Indent1"/>
    <w:pPr>
      <w:ind w:left="990"/>
    </w:pPr>
  </w:style>
  <w:style w:type="paragraph" w:customStyle="1" w:styleId="Indent3">
    <w:name w:val="Indent3"/>
    <w:basedOn w:val="Indent2"/>
    <w:pPr>
      <w:ind w:left="1350"/>
    </w:pPr>
  </w:style>
  <w:style w:type="paragraph" w:customStyle="1" w:styleId="Indent4">
    <w:name w:val="Indent4"/>
    <w:basedOn w:val="Indent3"/>
    <w:pPr>
      <w:ind w:left="171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pPr>
      <w:ind w:left="1440"/>
    </w:pPr>
  </w:style>
  <w:style w:type="paragraph" w:styleId="BodyTextIndent3">
    <w:name w:val="Body Text Indent 3"/>
    <w:basedOn w:val="Normal"/>
    <w:pPr>
      <w:ind w:left="2160" w:hanging="2160"/>
    </w:pPr>
    <w:rPr>
      <w:sz w:val="20"/>
    </w:rPr>
  </w:style>
  <w:style w:type="paragraph" w:styleId="BalloonText">
    <w:name w:val="Balloon Text"/>
    <w:basedOn w:val="Normal"/>
    <w:link w:val="BalloonTextChar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1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5EE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80"/>
      <w:outlineLvl w:val="1"/>
    </w:pPr>
    <w:rPr>
      <w:i/>
      <w:iCs/>
      <w:smallCaps/>
      <w:spacing w:val="10"/>
      <w:sz w:val="16"/>
    </w:rPr>
  </w:style>
  <w:style w:type="paragraph" w:styleId="Heading3">
    <w:name w:val="heading 3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1">
    <w:name w:val="Indent1"/>
    <w:basedOn w:val="Normal"/>
    <w:pPr>
      <w:ind w:left="720" w:hanging="360"/>
    </w:pPr>
    <w:rPr>
      <w:noProof/>
    </w:rPr>
  </w:style>
  <w:style w:type="paragraph" w:customStyle="1" w:styleId="Indent2">
    <w:name w:val="Indent2"/>
    <w:basedOn w:val="Indent1"/>
    <w:pPr>
      <w:ind w:left="990"/>
    </w:pPr>
  </w:style>
  <w:style w:type="paragraph" w:customStyle="1" w:styleId="Indent3">
    <w:name w:val="Indent3"/>
    <w:basedOn w:val="Indent2"/>
    <w:pPr>
      <w:ind w:left="1350"/>
    </w:pPr>
  </w:style>
  <w:style w:type="paragraph" w:customStyle="1" w:styleId="Indent4">
    <w:name w:val="Indent4"/>
    <w:basedOn w:val="Indent3"/>
    <w:pPr>
      <w:ind w:left="171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pPr>
      <w:ind w:left="1440"/>
    </w:pPr>
  </w:style>
  <w:style w:type="paragraph" w:styleId="BodyTextIndent3">
    <w:name w:val="Body Text Indent 3"/>
    <w:basedOn w:val="Normal"/>
    <w:pPr>
      <w:ind w:left="2160" w:hanging="2160"/>
    </w:pPr>
    <w:rPr>
      <w:sz w:val="20"/>
    </w:rPr>
  </w:style>
  <w:style w:type="paragraph" w:styleId="BalloonText">
    <w:name w:val="Balloon Text"/>
    <w:basedOn w:val="Normal"/>
    <w:link w:val="BalloonTextChar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1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kegordoncpa.net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MSOfficeTemplates\Lttrhd-1pageDecember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8201A-1EA0-43A2-A949-048C5A866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Lttrhd-1pageDecember2014</Template>
  <TotalTime>7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SDFLSDFLSDFJ</vt:lpstr>
    </vt:vector>
  </TitlesOfParts>
  <Company/>
  <LinksUpToDate>false</LinksUpToDate>
  <CharactersWithSpaces>922</CharactersWithSpaces>
  <SharedDoc>false</SharedDoc>
  <HLinks>
    <vt:vector size="12" baseType="variant">
      <vt:variant>
        <vt:i4>8126555</vt:i4>
      </vt:variant>
      <vt:variant>
        <vt:i4>3</vt:i4>
      </vt:variant>
      <vt:variant>
        <vt:i4>0</vt:i4>
      </vt:variant>
      <vt:variant>
        <vt:i4>5</vt:i4>
      </vt:variant>
      <vt:variant>
        <vt:lpwstr>mailto:mike@mikegordoncpa.com</vt:lpwstr>
      </vt:variant>
      <vt:variant>
        <vt:lpwstr/>
      </vt:variant>
      <vt:variant>
        <vt:i4>5963784</vt:i4>
      </vt:variant>
      <vt:variant>
        <vt:i4>0</vt:i4>
      </vt:variant>
      <vt:variant>
        <vt:i4>0</vt:i4>
      </vt:variant>
      <vt:variant>
        <vt:i4>5</vt:i4>
      </vt:variant>
      <vt:variant>
        <vt:lpwstr>http://www.mikegordoncpa.com/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SDFLSDFLSDFJ</dc:title>
  <dc:creator>Mike Gordon</dc:creator>
  <cp:lastModifiedBy>Mike Gordon</cp:lastModifiedBy>
  <cp:revision>4</cp:revision>
  <cp:lastPrinted>2014-10-31T01:49:00Z</cp:lastPrinted>
  <dcterms:created xsi:type="dcterms:W3CDTF">2015-08-19T23:22:00Z</dcterms:created>
  <dcterms:modified xsi:type="dcterms:W3CDTF">2015-10-08T22:24:00Z</dcterms:modified>
</cp:coreProperties>
</file>